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FDB1" w14:textId="1C3A26E2" w:rsidR="00866A33" w:rsidRDefault="004F62FB" w:rsidP="004F62FB">
      <w:pPr>
        <w:pStyle w:val="Titel"/>
        <w:ind w:right="-229"/>
      </w:pPr>
      <w:r>
        <w:t>Projekt: Projekttitel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839"/>
        <w:gridCol w:w="1677"/>
        <w:gridCol w:w="1678"/>
        <w:gridCol w:w="838"/>
        <w:gridCol w:w="2658"/>
      </w:tblGrid>
      <w:tr w:rsidR="004F62FB" w:rsidRPr="00F8621A" w14:paraId="608D861A" w14:textId="77777777" w:rsidTr="004F62F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86E2345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Kürzel</w:t>
            </w: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44BBC00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8780CBC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Abschlussdatum</w:t>
            </w:r>
          </w:p>
        </w:tc>
      </w:tr>
      <w:tr w:rsidR="004F62FB" w:rsidRPr="0096728D" w14:paraId="61B15363" w14:textId="77777777" w:rsidTr="004F62F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305E6C50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316DFCE0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638ADF9C" w14:textId="77777777" w:rsidR="004F62FB" w:rsidRPr="0096728D" w:rsidRDefault="004F62FB" w:rsidP="00F10301">
            <w:pPr>
              <w:pStyle w:val="Text"/>
            </w:pPr>
          </w:p>
        </w:tc>
      </w:tr>
      <w:tr w:rsidR="004F62FB" w14:paraId="50B64271" w14:textId="77777777" w:rsidTr="004F62FB">
        <w:trPr>
          <w:trHeight w:val="170"/>
        </w:trPr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AD8F67F" w14:textId="77777777" w:rsidR="004F62FB" w:rsidRDefault="004F62FB" w:rsidP="00F10301">
            <w:pPr>
              <w:pStyle w:val="Formularbezeichner"/>
            </w:pPr>
            <w:r>
              <w:t>Auftraggeber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207557CE" w14:textId="77777777" w:rsidR="004F62FB" w:rsidRDefault="004F62FB" w:rsidP="00F10301">
            <w:pPr>
              <w:pStyle w:val="Formularbezeichner"/>
            </w:pPr>
            <w:r>
              <w:t>Projektleiter/Vertretung</w:t>
            </w:r>
          </w:p>
        </w:tc>
      </w:tr>
      <w:tr w:rsidR="004F62FB" w:rsidRPr="0096728D" w14:paraId="7822F76A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7B1FC343" w14:textId="77777777" w:rsidR="004F62FB" w:rsidRPr="0096728D" w:rsidRDefault="004F62FB" w:rsidP="00F10301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0C92D5DB" w14:textId="77777777" w:rsidR="004F62FB" w:rsidRPr="0096728D" w:rsidRDefault="004F62FB" w:rsidP="00F10301">
            <w:pPr>
              <w:pStyle w:val="Text"/>
            </w:pPr>
          </w:p>
        </w:tc>
      </w:tr>
      <w:tr w:rsidR="004F62FB" w14:paraId="752C30A2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707A9AEF" w14:textId="77777777" w:rsidR="004F62FB" w:rsidRDefault="004F62FB" w:rsidP="00F10301">
            <w:pPr>
              <w:pStyle w:val="Formularbezeichner"/>
            </w:pPr>
            <w:r>
              <w:t>Lenkungsausschuss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2A96C5BA" w14:textId="77777777" w:rsidR="004F62FB" w:rsidRDefault="004F62FB" w:rsidP="00F10301">
            <w:pPr>
              <w:pStyle w:val="Formularbezeichner"/>
            </w:pPr>
            <w:r>
              <w:t>Berichtsintervall</w:t>
            </w:r>
          </w:p>
        </w:tc>
      </w:tr>
      <w:tr w:rsidR="004F62FB" w14:paraId="0C31B1A5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3B529C4E" w14:textId="77777777" w:rsidR="004F62FB" w:rsidRDefault="004F62FB" w:rsidP="00F10301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6B433413" w14:textId="77777777" w:rsidR="004F62FB" w:rsidRDefault="004F62FB" w:rsidP="00F10301">
            <w:pPr>
              <w:pStyle w:val="Text"/>
            </w:pPr>
            <w:r>
              <w:t>Berichtet alle Monate</w:t>
            </w:r>
          </w:p>
        </w:tc>
      </w:tr>
      <w:tr w:rsidR="004F62FB" w14:paraId="57946C8B" w14:textId="77777777" w:rsidTr="004F62FB">
        <w:trPr>
          <w:trHeight w:val="173"/>
        </w:trPr>
        <w:tc>
          <w:tcPr>
            <w:tcW w:w="10206" w:type="dxa"/>
            <w:gridSpan w:val="6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978BA6A" w14:textId="77777777" w:rsidR="004F62FB" w:rsidRDefault="004F62FB" w:rsidP="00F10301">
            <w:pPr>
              <w:pStyle w:val="Formularbezeichner"/>
            </w:pPr>
            <w:r>
              <w:t>Projektteam</w:t>
            </w:r>
          </w:p>
        </w:tc>
      </w:tr>
      <w:tr w:rsidR="004F62FB" w14:paraId="2DAB2CB2" w14:textId="77777777" w:rsidTr="004F62FB">
        <w:trPr>
          <w:trHeight w:val="226"/>
        </w:trPr>
        <w:tc>
          <w:tcPr>
            <w:tcW w:w="2516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7414E9E2" w14:textId="77777777" w:rsidR="004F62FB" w:rsidRDefault="004F62FB" w:rsidP="00F10301">
            <w:pPr>
              <w:pStyle w:val="Formularbezeichner"/>
            </w:pPr>
            <w:r>
              <w:t>Name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15D77B0" w14:textId="77777777" w:rsidR="004F62FB" w:rsidRDefault="004F62FB" w:rsidP="00F10301">
            <w:pPr>
              <w:pStyle w:val="Formularbezeichner"/>
            </w:pPr>
            <w:r>
              <w:t>Aufgabe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59C58D0D" w14:textId="77777777" w:rsidR="004F62FB" w:rsidRDefault="004F62FB" w:rsidP="00F10301">
            <w:pPr>
              <w:pStyle w:val="Formularbezeichner"/>
            </w:pPr>
            <w:r>
              <w:t>Name</w:t>
            </w: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AC11E11" w14:textId="77777777" w:rsidR="004F62FB" w:rsidRDefault="004F62FB" w:rsidP="00F10301">
            <w:pPr>
              <w:pStyle w:val="Formularbezeichner"/>
            </w:pPr>
            <w:r>
              <w:t>Aufgabe</w:t>
            </w:r>
          </w:p>
        </w:tc>
      </w:tr>
      <w:tr w:rsidR="004F62FB" w14:paraId="688305D1" w14:textId="77777777" w:rsidTr="004F62FB">
        <w:tc>
          <w:tcPr>
            <w:tcW w:w="2516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1ADE7D30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647549B7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299E2ED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64A351B9" w14:textId="77777777" w:rsidR="004F62FB" w:rsidRDefault="004F62FB" w:rsidP="00F10301">
            <w:pPr>
              <w:pStyle w:val="Text"/>
            </w:pPr>
          </w:p>
        </w:tc>
      </w:tr>
      <w:tr w:rsidR="004F62FB" w14:paraId="20783632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5830B14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F4CC42D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F0EB7E2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42B12228" w14:textId="77777777" w:rsidR="004F62FB" w:rsidRDefault="004F62FB" w:rsidP="00F10301">
            <w:pPr>
              <w:pStyle w:val="Text"/>
            </w:pPr>
          </w:p>
        </w:tc>
      </w:tr>
      <w:tr w:rsidR="004F62FB" w14:paraId="79948F0D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3EC3D197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794C54E2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06169CD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34248F27" w14:textId="77777777" w:rsidR="004F62FB" w:rsidRDefault="004F62FB" w:rsidP="00F10301">
            <w:pPr>
              <w:pStyle w:val="Text"/>
            </w:pPr>
          </w:p>
        </w:tc>
      </w:tr>
      <w:tr w:rsidR="004F62FB" w14:paraId="5D657351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340E3AD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7B6B4AB9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E1E841B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3BEE509" w14:textId="77777777" w:rsidR="004F62FB" w:rsidRDefault="004F62FB" w:rsidP="00F10301">
            <w:pPr>
              <w:pStyle w:val="Text"/>
            </w:pPr>
          </w:p>
        </w:tc>
      </w:tr>
    </w:tbl>
    <w:p w14:paraId="1805DD98" w14:textId="77777777" w:rsidR="004F62FB" w:rsidRDefault="004F62FB" w:rsidP="004F62FB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4F62FB" w14:paraId="4FF5A94F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  <w:vAlign w:val="center"/>
          </w:tcPr>
          <w:p w14:paraId="3412CAAA" w14:textId="77777777" w:rsidR="004F62FB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Zielsetzung</w:t>
            </w:r>
          </w:p>
        </w:tc>
      </w:tr>
      <w:tr w:rsidR="004F62FB" w:rsidRPr="00F8621A" w14:paraId="59DD40EF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auto"/>
          </w:tcPr>
          <w:p w14:paraId="1E6D1577" w14:textId="77777777" w:rsidR="004F62FB" w:rsidRDefault="004F62FB" w:rsidP="00F10301">
            <w:pPr>
              <w:pStyle w:val="Text"/>
            </w:pPr>
          </w:p>
        </w:tc>
      </w:tr>
      <w:tr w:rsidR="004F62FB" w14:paraId="5C942717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</w:tcPr>
          <w:p w14:paraId="1810EE56" w14:textId="77777777" w:rsidR="004F62FB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Aufgabenstellung</w:t>
            </w:r>
          </w:p>
        </w:tc>
      </w:tr>
      <w:tr w:rsidR="004F62FB" w:rsidRPr="00F8621A" w14:paraId="098FFADC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AAC92FE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1678DACE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73978291" w14:textId="77777777" w:rsidR="004F62FB" w:rsidRDefault="004F62FB" w:rsidP="00F10301">
            <w:pPr>
              <w:pStyle w:val="Formularbezeichner"/>
            </w:pPr>
            <w:r>
              <w:t>Kritische Erfolgsfaktoren</w:t>
            </w:r>
          </w:p>
        </w:tc>
      </w:tr>
      <w:tr w:rsidR="004F62FB" w:rsidRPr="00F8621A" w14:paraId="78C0DC73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56EDA7E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48E24D42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9D62F53" w14:textId="77777777" w:rsidR="004F62FB" w:rsidRDefault="004F62FB" w:rsidP="00F10301">
            <w:pPr>
              <w:pStyle w:val="Formularbezeichner"/>
            </w:pPr>
            <w:r>
              <w:t>Termine, Meilensteine</w:t>
            </w:r>
          </w:p>
        </w:tc>
      </w:tr>
      <w:tr w:rsidR="004F62FB" w:rsidRPr="00F8621A" w14:paraId="0FF63944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2CBAA91B" w14:textId="77777777" w:rsidR="004F62FB" w:rsidRDefault="004F62FB" w:rsidP="00F10301">
            <w:pPr>
              <w:pStyle w:val="Text"/>
            </w:pPr>
          </w:p>
        </w:tc>
      </w:tr>
    </w:tbl>
    <w:p w14:paraId="73FFB1FA" w14:textId="42E0CDD7" w:rsidR="004F62FB" w:rsidRDefault="004F62FB" w:rsidP="004F62FB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41"/>
        <w:gridCol w:w="501"/>
        <w:gridCol w:w="2476"/>
        <w:gridCol w:w="2126"/>
        <w:gridCol w:w="2977"/>
      </w:tblGrid>
      <w:tr w:rsidR="004F62FB" w:rsidRPr="00F8621A" w14:paraId="766FBC7B" w14:textId="77777777" w:rsidTr="00F10301">
        <w:trPr>
          <w:trHeight w:val="170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335BC094" w14:textId="77777777" w:rsidR="004F62FB" w:rsidRDefault="004F62FB" w:rsidP="00F10301">
            <w:pPr>
              <w:pStyle w:val="Formularbezeichner"/>
            </w:pPr>
            <w:r>
              <w:t xml:space="preserve">Genehmigter Budgetrahmen </w:t>
            </w: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61F7B1E0" w14:textId="77777777" w:rsidR="004F62FB" w:rsidRDefault="004F62FB" w:rsidP="00F10301">
            <w:pPr>
              <w:pStyle w:val="Formularbezeichner"/>
            </w:pPr>
            <w:r>
              <w:t>Zusätze bzw. Detailaufstellung</w:t>
            </w:r>
          </w:p>
        </w:tc>
      </w:tr>
      <w:tr w:rsidR="004F62FB" w:rsidRPr="00F8621A" w14:paraId="139C881B" w14:textId="77777777" w:rsidTr="00F10301">
        <w:trPr>
          <w:trHeight w:val="525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79EC048" w14:textId="77777777" w:rsidR="004F62FB" w:rsidRDefault="004F62FB" w:rsidP="00F10301">
            <w:pPr>
              <w:pStyle w:val="Text"/>
            </w:pP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60435EE6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5C8519CB" w14:textId="77777777" w:rsidTr="00F10301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771E3285" w14:textId="77777777" w:rsidR="004F62FB" w:rsidRDefault="004F62FB" w:rsidP="00F10301">
            <w:pPr>
              <w:pStyle w:val="Formularbezeichner"/>
            </w:pPr>
            <w:r>
              <w:t>Sonstiges und Bemerkungen</w:t>
            </w:r>
          </w:p>
        </w:tc>
      </w:tr>
      <w:tr w:rsidR="004F62FB" w:rsidRPr="00F8621A" w14:paraId="74570670" w14:textId="77777777" w:rsidTr="00F10301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793B55C9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71AEE35E" w14:textId="77777777" w:rsidTr="00F10301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499EF1CB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33174A4F" w14:textId="77777777" w:rsidTr="00F10301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</w:tcBorders>
            <w:shd w:val="clear" w:color="auto" w:fill="E0E0E0"/>
          </w:tcPr>
          <w:p w14:paraId="5D557932" w14:textId="77777777" w:rsidR="004F62FB" w:rsidRDefault="004F62FB" w:rsidP="00F10301">
            <w:pPr>
              <w:pStyle w:val="Formularbezeichner"/>
            </w:pPr>
            <w:r>
              <w:t>Unterschriften</w:t>
            </w:r>
          </w:p>
        </w:tc>
      </w:tr>
      <w:tr w:rsidR="004F62FB" w:rsidRPr="00F8621A" w14:paraId="2FC7924D" w14:textId="77777777" w:rsidTr="004F62FB">
        <w:trPr>
          <w:trHeight w:val="170"/>
        </w:trPr>
        <w:tc>
          <w:tcPr>
            <w:tcW w:w="205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F8A75B1" w14:textId="77777777" w:rsidR="004F62FB" w:rsidRDefault="004F62FB" w:rsidP="00F10301">
            <w:pPr>
              <w:pStyle w:val="Formularbezeichner"/>
            </w:pPr>
            <w:r>
              <w:t>Auftraggeber</w:t>
            </w:r>
          </w:p>
        </w:tc>
        <w:tc>
          <w:tcPr>
            <w:tcW w:w="3118" w:type="dxa"/>
            <w:gridSpan w:val="3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DD1DB99" w14:textId="77777777" w:rsidR="004F62FB" w:rsidRDefault="004F62FB" w:rsidP="00F10301">
            <w:pPr>
              <w:pStyle w:val="Formularbezeichner"/>
            </w:pPr>
          </w:p>
        </w:tc>
        <w:tc>
          <w:tcPr>
            <w:tcW w:w="2126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6E23D53" w14:textId="77777777" w:rsidR="004F62FB" w:rsidRDefault="004F62FB" w:rsidP="00F10301">
            <w:pPr>
              <w:pStyle w:val="Formularbezeichner"/>
            </w:pPr>
            <w:r>
              <w:t>Projektleiter</w:t>
            </w:r>
          </w:p>
        </w:tc>
        <w:tc>
          <w:tcPr>
            <w:tcW w:w="297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00574A3C" w14:textId="77777777" w:rsidR="004F62FB" w:rsidRDefault="004F62FB" w:rsidP="00F10301">
            <w:pPr>
              <w:pStyle w:val="Formularbezeichner"/>
            </w:pPr>
          </w:p>
        </w:tc>
      </w:tr>
      <w:tr w:rsidR="004F62FB" w:rsidRPr="0096728D" w14:paraId="54E575F5" w14:textId="77777777" w:rsidTr="004F62FB">
        <w:trPr>
          <w:trHeight w:val="170"/>
        </w:trPr>
        <w:tc>
          <w:tcPr>
            <w:tcW w:w="219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164457C9" w14:textId="77777777" w:rsidR="004F62FB" w:rsidRPr="0096728D" w:rsidRDefault="004F62FB" w:rsidP="00F10301">
            <w:pPr>
              <w:pStyle w:val="Text"/>
            </w:pPr>
            <w:r>
              <w:t>DI Christian Wolbring</w:t>
            </w:r>
          </w:p>
        </w:tc>
        <w:tc>
          <w:tcPr>
            <w:tcW w:w="29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56E88AA4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1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21BA081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68E9300E" w14:textId="77777777" w:rsidR="004F62FB" w:rsidRPr="0096728D" w:rsidRDefault="004F62FB" w:rsidP="00F10301">
            <w:pPr>
              <w:pStyle w:val="Text"/>
            </w:pPr>
          </w:p>
        </w:tc>
      </w:tr>
      <w:tr w:rsidR="004F62FB" w:rsidRPr="0096728D" w14:paraId="2D5D70F3" w14:textId="77777777" w:rsidTr="004F62FB">
        <w:trPr>
          <w:trHeight w:val="170"/>
        </w:trPr>
        <w:tc>
          <w:tcPr>
            <w:tcW w:w="219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01EB0EED" w14:textId="7A280F57" w:rsidR="004F62FB" w:rsidRPr="0096728D" w:rsidRDefault="004F62FB" w:rsidP="00F10301">
            <w:pPr>
              <w:pStyle w:val="Text"/>
            </w:pPr>
            <w:r>
              <w:t>Bernhard Kern</w:t>
            </w:r>
          </w:p>
        </w:tc>
        <w:tc>
          <w:tcPr>
            <w:tcW w:w="29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1A8422F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1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1EFFE5BD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5A1D33EA" w14:textId="77777777" w:rsidR="004F62FB" w:rsidRPr="0096728D" w:rsidRDefault="004F62FB" w:rsidP="00F10301">
            <w:pPr>
              <w:pStyle w:val="Text"/>
            </w:pPr>
          </w:p>
        </w:tc>
      </w:tr>
    </w:tbl>
    <w:p w14:paraId="74C2E50E" w14:textId="77777777" w:rsidR="004F62FB" w:rsidRPr="00B537C3" w:rsidRDefault="004F62FB" w:rsidP="004F62FB"/>
    <w:p w14:paraId="7DF27826" w14:textId="77777777" w:rsidR="004F62FB" w:rsidRPr="004F62FB" w:rsidRDefault="004F62FB" w:rsidP="004F62FB"/>
    <w:sectPr w:rsidR="004F62FB" w:rsidRPr="004F62FB" w:rsidSect="00C32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127" w:right="794" w:bottom="1560" w:left="1134" w:header="567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F0EA" w14:textId="77777777" w:rsidR="00FA6DA5" w:rsidRDefault="00FA6DA5" w:rsidP="00067742">
      <w:r>
        <w:separator/>
      </w:r>
    </w:p>
    <w:p w14:paraId="26ED25B7" w14:textId="77777777" w:rsidR="00FA6DA5" w:rsidRDefault="00FA6DA5"/>
    <w:p w14:paraId="72CC95C0" w14:textId="77777777" w:rsidR="00FA6DA5" w:rsidRDefault="00FA6DA5"/>
  </w:endnote>
  <w:endnote w:type="continuationSeparator" w:id="0">
    <w:p w14:paraId="00DCB765" w14:textId="77777777" w:rsidR="00FA6DA5" w:rsidRDefault="00FA6DA5" w:rsidP="00067742">
      <w:r>
        <w:continuationSeparator/>
      </w:r>
    </w:p>
    <w:p w14:paraId="2E74451B" w14:textId="77777777" w:rsidR="00FA6DA5" w:rsidRDefault="00FA6DA5"/>
    <w:p w14:paraId="3D8BE51E" w14:textId="77777777" w:rsidR="00FA6DA5" w:rsidRDefault="00FA6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3BD4" w14:textId="77777777" w:rsidR="004F62FB" w:rsidRDefault="004F62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6CFD" w14:textId="0BCFAA1B" w:rsidR="0046201E" w:rsidRPr="00C061D0" w:rsidRDefault="00C061D0" w:rsidP="00C061D0">
    <w:pPr>
      <w:pStyle w:val="Fuzeile"/>
    </w:pPr>
    <w:bookmarkStart w:id="0" w:name="NORMBEZEICHNUNG"/>
    <w:r w:rsidRPr="00C061D0">
      <w:drawing>
        <wp:anchor distT="0" distB="0" distL="114300" distR="114300" simplePos="0" relativeHeight="251657216" behindDoc="1" locked="0" layoutInCell="1" allowOverlap="1" wp14:anchorId="12D90FE8" wp14:editId="2C43F04E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5957"/>
          <wp:effectExtent l="0" t="0" r="0" b="0"/>
          <wp:wrapNone/>
          <wp:docPr id="15" name="Grafik 1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595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61D0">
      <w:drawing>
        <wp:anchor distT="0" distB="0" distL="114300" distR="114300" simplePos="0" relativeHeight="251656192" behindDoc="1" locked="0" layoutInCell="1" allowOverlap="1" wp14:anchorId="45669C94" wp14:editId="0C91B51B">
          <wp:simplePos x="0" y="0"/>
          <wp:positionH relativeFrom="margin">
            <wp:align>right</wp:align>
          </wp:positionH>
          <wp:positionV relativeFrom="paragraph">
            <wp:posOffset>-292735</wp:posOffset>
          </wp:positionV>
          <wp:extent cx="869562" cy="765734"/>
          <wp:effectExtent l="0" t="0" r="6985" b="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562" cy="765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866A33" w:rsidRPr="00866A33">
      <w:t xml:space="preserve"> FB 10</w:t>
    </w:r>
    <w:r w:rsidR="004F62FB">
      <w:t>2</w:t>
    </w:r>
    <w:r w:rsidR="00866A33" w:rsidRPr="00866A33">
      <w:t>-</w:t>
    </w:r>
    <w:r w:rsidR="004F62FB">
      <w:t>00</w:t>
    </w:r>
    <w:r w:rsidR="004B07E1">
      <w:t>2</w:t>
    </w:r>
    <w:r w:rsidR="00C07749" w:rsidRPr="00C061D0">
      <w:tab/>
    </w:r>
    <w:bookmarkStart w:id="1" w:name="REVISION"/>
    <w:r w:rsidR="00C07749" w:rsidRPr="00C061D0">
      <w:t xml:space="preserve">Revision </w:t>
    </w:r>
    <w:bookmarkEnd w:id="1"/>
    <w:r w:rsidR="004F62FB">
      <w:t>2.1</w:t>
    </w:r>
    <w:r w:rsidR="00C07749" w:rsidRPr="00C061D0">
      <w:br/>
    </w:r>
    <w:bookmarkStart w:id="2" w:name="STAND"/>
    <w:r w:rsidR="00C07749" w:rsidRPr="00C061D0">
      <w:t>Stand</w:t>
    </w:r>
    <w:r w:rsidR="00A42A4D" w:rsidRPr="00C061D0">
      <w:t xml:space="preserve">: </w:t>
    </w:r>
    <w:r w:rsidR="00C07749" w:rsidRPr="00C061D0">
      <w:fldChar w:fldCharType="begin"/>
    </w:r>
    <w:r w:rsidR="00C07749" w:rsidRPr="00C061D0">
      <w:instrText xml:space="preserve"> TIME \@ "dd.MM.yy" </w:instrText>
    </w:r>
    <w:r w:rsidR="00C07749" w:rsidRPr="00C061D0">
      <w:fldChar w:fldCharType="separate"/>
    </w:r>
    <w:r w:rsidR="0027599C">
      <w:t>24.11.22</w:t>
    </w:r>
    <w:r w:rsidR="00C07749" w:rsidRPr="00C061D0">
      <w:fldChar w:fldCharType="end"/>
    </w:r>
    <w:bookmarkEnd w:id="2"/>
    <w:r w:rsidR="00A42A4D" w:rsidRPr="00C061D0">
      <w:tab/>
    </w:r>
    <w:r w:rsidR="00104162" w:rsidRPr="00C061D0"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64AE" w14:textId="77777777" w:rsidR="004F62FB" w:rsidRDefault="004F62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42B3" w14:textId="77777777" w:rsidR="00FA6DA5" w:rsidRDefault="00FA6DA5" w:rsidP="00067742">
      <w:r>
        <w:separator/>
      </w:r>
    </w:p>
    <w:p w14:paraId="1F859230" w14:textId="77777777" w:rsidR="00FA6DA5" w:rsidRDefault="00FA6DA5"/>
    <w:p w14:paraId="62460803" w14:textId="77777777" w:rsidR="00FA6DA5" w:rsidRDefault="00FA6DA5"/>
  </w:footnote>
  <w:footnote w:type="continuationSeparator" w:id="0">
    <w:p w14:paraId="40DA75F9" w14:textId="77777777" w:rsidR="00FA6DA5" w:rsidRDefault="00FA6DA5" w:rsidP="00067742">
      <w:r>
        <w:continuationSeparator/>
      </w:r>
    </w:p>
    <w:p w14:paraId="17ECAA1A" w14:textId="77777777" w:rsidR="00FA6DA5" w:rsidRDefault="00FA6DA5"/>
    <w:p w14:paraId="6D465659" w14:textId="77777777" w:rsidR="00FA6DA5" w:rsidRDefault="00FA6D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34E7" w14:textId="77777777" w:rsidR="0046201E" w:rsidRDefault="0046201E">
    <w:pPr>
      <w:pStyle w:val="Kopfzeile"/>
    </w:pPr>
  </w:p>
  <w:p w14:paraId="10E27BAE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E77C" w14:textId="77777777" w:rsidR="00C07749" w:rsidRPr="00E509AB" w:rsidRDefault="00C329B9" w:rsidP="00C061D0">
    <w:pPr>
      <w:pStyle w:val="Fuzeile"/>
    </w:pPr>
    <w:r>
      <w:rPr>
        <w:lang w:val="de-AT"/>
      </w:rPr>
      <w:drawing>
        <wp:anchor distT="0" distB="0" distL="114300" distR="114300" simplePos="0" relativeHeight="251660288" behindDoc="0" locked="0" layoutInCell="1" allowOverlap="1" wp14:anchorId="2A299C87" wp14:editId="19669D5E">
          <wp:simplePos x="0" y="0"/>
          <wp:positionH relativeFrom="column">
            <wp:posOffset>3241966</wp:posOffset>
          </wp:positionH>
          <wp:positionV relativeFrom="paragraph">
            <wp:posOffset>40005</wp:posOffset>
          </wp:positionV>
          <wp:extent cx="3060930" cy="1009650"/>
          <wp:effectExtent l="0" t="0" r="635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3909" cy="10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749" w:rsidRPr="00E509AB">
      <w:t>4550 Kemsmünster, Rathausplatz</w:t>
    </w:r>
    <w:r w:rsidR="00C07749" w:rsidRPr="00E509AB">
      <w:br/>
    </w:r>
    <w:r w:rsidR="00C07749" w:rsidRPr="00E509AB">
      <w:sym w:font="Wingdings" w:char="F028"/>
    </w:r>
    <w:r w:rsidR="00C07749" w:rsidRPr="00E509AB">
      <w:t xml:space="preserve">  +43 720 595 595 20</w:t>
    </w:r>
    <w:r w:rsidR="00C07749" w:rsidRPr="00E509AB">
      <w:br/>
    </w:r>
    <w:r w:rsidR="00C07749" w:rsidRPr="00E509AB">
      <w:sym w:font="Webdings" w:char="F09A"/>
    </w:r>
    <w:r w:rsidR="00C07749" w:rsidRPr="00E509AB">
      <w:t xml:space="preserve">   office@emcexperts.at</w:t>
    </w:r>
    <w:r w:rsidR="00C07749" w:rsidRPr="00E509AB">
      <w:br/>
    </w:r>
    <w:r w:rsidR="00C07749" w:rsidRPr="00E509AB">
      <w:sym w:font="Webdings" w:char="F0FE"/>
    </w:r>
    <w:r w:rsidR="00C07749" w:rsidRPr="00E509AB">
      <w:t xml:space="preserve">  www.emcexperts.at</w:t>
    </w:r>
  </w:p>
  <w:p w14:paraId="267276A9" w14:textId="4B3D61EF" w:rsidR="00C07749" w:rsidRPr="00C07749" w:rsidRDefault="00C07749">
    <w:pPr>
      <w:pStyle w:val="Kopfzeile"/>
      <w:rPr>
        <w:lang w:val="de-AT"/>
      </w:rPr>
    </w:pPr>
    <w:r w:rsidRPr="007D7BDD">
      <w:rPr>
        <w:noProof/>
        <w:lang w:val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AFED14" wp14:editId="4826C825">
              <wp:simplePos x="0" y="0"/>
              <wp:positionH relativeFrom="column">
                <wp:posOffset>-447040</wp:posOffset>
              </wp:positionH>
              <wp:positionV relativeFrom="page">
                <wp:posOffset>2311400</wp:posOffset>
              </wp:positionV>
              <wp:extent cx="203200" cy="7730490"/>
              <wp:effectExtent l="0" t="0" r="6350" b="381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7730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C49B5" w14:textId="7AD21D10" w:rsidR="00D00919" w:rsidRPr="00DF350F" w:rsidRDefault="00866A33" w:rsidP="00C061D0">
                          <w:pPr>
                            <w:pStyle w:val="Fuzeile"/>
                          </w:pPr>
                          <w:r w:rsidRPr="00866A33">
                            <w:t xml:space="preserve">FB </w:t>
                          </w:r>
                          <w:r w:rsidR="004F62FB">
                            <w:t xml:space="preserve"> 102-002</w:t>
                          </w:r>
                          <w:r w:rsidR="00D00919">
                            <w:t xml:space="preserve">  </w:t>
                          </w:r>
                          <w:r w:rsidR="00D00919" w:rsidRPr="00DF350F">
                            <w:t xml:space="preserve">   </w:t>
                          </w:r>
                          <w:r w:rsidR="00F36F66">
                            <w:fldChar w:fldCharType="begin"/>
                          </w:r>
                          <w:r w:rsidR="00F36F66">
                            <w:instrText xml:space="preserve"> REF STAND \h </w:instrText>
                          </w:r>
                          <w:r w:rsidR="00F36F66">
                            <w:fldChar w:fldCharType="separate"/>
                          </w:r>
                          <w:r w:rsidR="0027599C" w:rsidRPr="00C061D0">
                            <w:t xml:space="preserve">Stand: </w:t>
                          </w:r>
                          <w:r w:rsidR="0027599C">
                            <w:t>24.11.22</w:t>
                          </w:r>
                          <w:r w:rsidR="00F36F66">
                            <w:fldChar w:fldCharType="end"/>
                          </w:r>
                          <w:r w:rsidR="00D00919" w:rsidRPr="00DF350F">
                            <w:t xml:space="preserve"> </w:t>
                          </w:r>
                          <w:r w:rsidR="00C07749">
                            <w:t xml:space="preserve">    </w:t>
                          </w:r>
                          <w:r w:rsidR="004F62FB">
                            <w:t>2.1</w:t>
                          </w:r>
                        </w:p>
                        <w:p w14:paraId="39246558" w14:textId="77777777" w:rsidR="00104599" w:rsidRDefault="00104599"/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FED14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35.2pt;margin-top:182pt;width:16pt;height:60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" fillcolor="white [3201]" stroked="f" strokeweight=".5pt">
              <v:textbox style="layout-flow:vertical;mso-layout-flow-alt:bottom-to-top" inset="0,0,0,0">
                <w:txbxContent>
                  <w:p w14:paraId="167C49B5" w14:textId="7AD21D10" w:rsidR="00D00919" w:rsidRPr="00DF350F" w:rsidRDefault="00866A33" w:rsidP="00C061D0">
                    <w:pPr>
                      <w:pStyle w:val="Fuzeile"/>
                    </w:pPr>
                    <w:r w:rsidRPr="00866A33">
                      <w:t xml:space="preserve">FB </w:t>
                    </w:r>
                    <w:r w:rsidR="004F62FB">
                      <w:t xml:space="preserve"> 102-002</w:t>
                    </w:r>
                    <w:r w:rsidR="00D00919">
                      <w:t xml:space="preserve">  </w:t>
                    </w:r>
                    <w:r w:rsidR="00D00919" w:rsidRPr="00DF350F">
                      <w:t xml:space="preserve">   </w:t>
                    </w:r>
                    <w:r w:rsidR="00F36F66">
                      <w:fldChar w:fldCharType="begin"/>
                    </w:r>
                    <w:r w:rsidR="00F36F66">
                      <w:instrText xml:space="preserve"> REF STAND \h </w:instrText>
                    </w:r>
                    <w:r w:rsidR="00F36F66">
                      <w:fldChar w:fldCharType="separate"/>
                    </w:r>
                    <w:r w:rsidR="0027599C" w:rsidRPr="00C061D0">
                      <w:t xml:space="preserve">Stand: </w:t>
                    </w:r>
                    <w:r w:rsidR="0027599C">
                      <w:t>24.11.22</w:t>
                    </w:r>
                    <w:r w:rsidR="00F36F66">
                      <w:fldChar w:fldCharType="end"/>
                    </w:r>
                    <w:r w:rsidR="00D00919" w:rsidRPr="00DF350F">
                      <w:t xml:space="preserve"> </w:t>
                    </w:r>
                    <w:r w:rsidR="00C07749">
                      <w:t xml:space="preserve">    </w:t>
                    </w:r>
                    <w:r w:rsidR="004F62FB">
                      <w:t>2.1</w:t>
                    </w:r>
                  </w:p>
                  <w:p w14:paraId="39246558" w14:textId="77777777" w:rsidR="00104599" w:rsidRDefault="00104599"/>
                </w:txbxContent>
              </v:textbox>
              <w10:wrap anchory="page"/>
            </v:shape>
          </w:pict>
        </mc:Fallback>
      </mc:AlternateContent>
    </w:r>
    <w:r w:rsidR="004F62FB">
      <w:rPr>
        <w:lang w:val="de-AT"/>
      </w:rPr>
      <w:t>Projektauftrag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63EB" w14:textId="77777777" w:rsidR="00C21C1C" w:rsidRPr="00E2704F" w:rsidRDefault="00334220" w:rsidP="00E2704F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DD9065" wp14:editId="6AF94662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83640C" id="Gerader Verbinder 2" o:spid="_x0000_s1026" style="position:absolute;z-index:25165824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E19AE" wp14:editId="4FFC209F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F015F" id="Gerader Verbinde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3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335pt;height:110.5pt" o:bullet="t">
        <v:imagedata r:id="rId7" o:title="Button"/>
      </v:shape>
    </w:pict>
  </w:numPicBullet>
  <w:numPicBullet w:numPicBulletId="7">
    <w:pict>
      <v:shape id="_x0000_i1033" type="#_x0000_t75" style="width:9pt;height:9pt" o:bullet="t">
        <v:imagedata r:id="rId8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1BF009F3"/>
    <w:multiLevelType w:val="hybridMultilevel"/>
    <w:tmpl w:val="00D4332C"/>
    <w:lvl w:ilvl="0" w:tplc="03C05C76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29A12EE1"/>
    <w:multiLevelType w:val="hybridMultilevel"/>
    <w:tmpl w:val="54FCAB1C"/>
    <w:lvl w:ilvl="0" w:tplc="03C05C7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7CF5"/>
    <w:multiLevelType w:val="hybridMultilevel"/>
    <w:tmpl w:val="57105236"/>
    <w:lvl w:ilvl="0" w:tplc="6CCE8110">
      <w:start w:val="1"/>
      <w:numFmt w:val="decimal"/>
      <w:pStyle w:val="Textaufzhlungnumerisch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60FA8"/>
    <w:multiLevelType w:val="hybridMultilevel"/>
    <w:tmpl w:val="0E5E68D6"/>
    <w:lvl w:ilvl="0" w:tplc="6712AAD4">
      <w:start w:val="1"/>
      <w:numFmt w:val="bullet"/>
      <w:pStyle w:val="Textaufzhlung0"/>
      <w:lvlText w:val=""/>
      <w:lvlPicBulletId w:val="7"/>
      <w:lvlJc w:val="left"/>
      <w:pPr>
        <w:ind w:left="391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D0953B3"/>
    <w:multiLevelType w:val="hybridMultilevel"/>
    <w:tmpl w:val="D0D060AA"/>
    <w:lvl w:ilvl="0" w:tplc="B0D6A58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796017">
    <w:abstractNumId w:val="18"/>
  </w:num>
  <w:num w:numId="2" w16cid:durableId="820385271">
    <w:abstractNumId w:val="12"/>
  </w:num>
  <w:num w:numId="3" w16cid:durableId="1848715703">
    <w:abstractNumId w:val="15"/>
  </w:num>
  <w:num w:numId="4" w16cid:durableId="171847366">
    <w:abstractNumId w:val="13"/>
  </w:num>
  <w:num w:numId="5" w16cid:durableId="1630090624">
    <w:abstractNumId w:val="9"/>
  </w:num>
  <w:num w:numId="6" w16cid:durableId="1071660960">
    <w:abstractNumId w:val="7"/>
  </w:num>
  <w:num w:numId="7" w16cid:durableId="487526634">
    <w:abstractNumId w:val="6"/>
  </w:num>
  <w:num w:numId="8" w16cid:durableId="94520416">
    <w:abstractNumId w:val="5"/>
  </w:num>
  <w:num w:numId="9" w16cid:durableId="1632243390">
    <w:abstractNumId w:val="4"/>
  </w:num>
  <w:num w:numId="10" w16cid:durableId="742488936">
    <w:abstractNumId w:val="8"/>
  </w:num>
  <w:num w:numId="11" w16cid:durableId="750737734">
    <w:abstractNumId w:val="3"/>
  </w:num>
  <w:num w:numId="12" w16cid:durableId="1615138181">
    <w:abstractNumId w:val="2"/>
  </w:num>
  <w:num w:numId="13" w16cid:durableId="998310545">
    <w:abstractNumId w:val="1"/>
  </w:num>
  <w:num w:numId="14" w16cid:durableId="1421946217">
    <w:abstractNumId w:val="0"/>
  </w:num>
  <w:num w:numId="15" w16cid:durableId="1234122026">
    <w:abstractNumId w:val="11"/>
  </w:num>
  <w:num w:numId="16" w16cid:durableId="1261765962">
    <w:abstractNumId w:val="21"/>
  </w:num>
  <w:num w:numId="17" w16cid:durableId="210851196">
    <w:abstractNumId w:val="20"/>
  </w:num>
  <w:num w:numId="18" w16cid:durableId="1584483736">
    <w:abstractNumId w:val="17"/>
  </w:num>
  <w:num w:numId="19" w16cid:durableId="1598521017">
    <w:abstractNumId w:val="22"/>
  </w:num>
  <w:num w:numId="20" w16cid:durableId="2007198135">
    <w:abstractNumId w:val="19"/>
  </w:num>
  <w:num w:numId="21" w16cid:durableId="1969435405">
    <w:abstractNumId w:val="16"/>
  </w:num>
  <w:num w:numId="22" w16cid:durableId="1584332936">
    <w:abstractNumId w:val="14"/>
  </w:num>
  <w:num w:numId="23" w16cid:durableId="197659832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A5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55BB8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0BF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3E8D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599C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C5C83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07E1"/>
    <w:rsid w:val="004B5665"/>
    <w:rsid w:val="004B78D2"/>
    <w:rsid w:val="004C0E7E"/>
    <w:rsid w:val="004D4501"/>
    <w:rsid w:val="004E21FD"/>
    <w:rsid w:val="004E2BE5"/>
    <w:rsid w:val="004E31B7"/>
    <w:rsid w:val="004F51E3"/>
    <w:rsid w:val="004F62FB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5579D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66A33"/>
    <w:rsid w:val="0087095A"/>
    <w:rsid w:val="008840C9"/>
    <w:rsid w:val="00886555"/>
    <w:rsid w:val="0089379E"/>
    <w:rsid w:val="008A79F5"/>
    <w:rsid w:val="008B3052"/>
    <w:rsid w:val="008B57D6"/>
    <w:rsid w:val="008C3119"/>
    <w:rsid w:val="008D2A63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97C50"/>
    <w:rsid w:val="009A002E"/>
    <w:rsid w:val="009A13A4"/>
    <w:rsid w:val="009A2F4F"/>
    <w:rsid w:val="009A6330"/>
    <w:rsid w:val="009B0922"/>
    <w:rsid w:val="009B1654"/>
    <w:rsid w:val="009B47CF"/>
    <w:rsid w:val="009B64A8"/>
    <w:rsid w:val="009C2614"/>
    <w:rsid w:val="009C587C"/>
    <w:rsid w:val="009C6E39"/>
    <w:rsid w:val="009E3C16"/>
    <w:rsid w:val="009E4A74"/>
    <w:rsid w:val="009E4ACD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45B23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061D0"/>
    <w:rsid w:val="00C07749"/>
    <w:rsid w:val="00C104EE"/>
    <w:rsid w:val="00C13092"/>
    <w:rsid w:val="00C1361D"/>
    <w:rsid w:val="00C21861"/>
    <w:rsid w:val="00C21C1C"/>
    <w:rsid w:val="00C2571F"/>
    <w:rsid w:val="00C329B9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75C90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13200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807DD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09AB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073"/>
    <w:rsid w:val="00EA1C77"/>
    <w:rsid w:val="00EA2F56"/>
    <w:rsid w:val="00EA3141"/>
    <w:rsid w:val="00EA5B16"/>
    <w:rsid w:val="00EB1C66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36F66"/>
    <w:rsid w:val="00F461CE"/>
    <w:rsid w:val="00F53689"/>
    <w:rsid w:val="00F61193"/>
    <w:rsid w:val="00F61E46"/>
    <w:rsid w:val="00F64B73"/>
    <w:rsid w:val="00F67480"/>
    <w:rsid w:val="00F720CE"/>
    <w:rsid w:val="00F76472"/>
    <w:rsid w:val="00F817D1"/>
    <w:rsid w:val="00F836C3"/>
    <w:rsid w:val="00F91B2A"/>
    <w:rsid w:val="00FA1884"/>
    <w:rsid w:val="00FA2E38"/>
    <w:rsid w:val="00FA62C2"/>
    <w:rsid w:val="00FA6DA5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B534D71"/>
  <w15:chartTrackingRefBased/>
  <w15:docId w15:val="{15DBEC14-48FD-4B9F-ADE0-25EC1489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66A33"/>
    <w:pPr>
      <w:spacing w:line="276" w:lineRule="auto"/>
    </w:pPr>
    <w:rPr>
      <w:rFonts w:asciiTheme="minorHAnsi" w:eastAsia="Calibri" w:hAnsiTheme="minorHAns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866A33"/>
    <w:pPr>
      <w:spacing w:before="220" w:line="264" w:lineRule="auto"/>
    </w:pPr>
    <w:rPr>
      <w:color w:val="333333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aliases w:val="BeschriftungLinks"/>
    <w:basedOn w:val="Standard"/>
    <w:qFormat/>
    <w:rsid w:val="00866A33"/>
    <w:pPr>
      <w:suppressLineNumbers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C061D0"/>
    <w:pPr>
      <w:tabs>
        <w:tab w:val="right" w:pos="4536"/>
      </w:tabs>
      <w:spacing w:after="0"/>
      <w:ind w:right="5441"/>
    </w:pPr>
    <w:rPr>
      <w:rFonts w:ascii="Century Gothic" w:hAnsi="Century Gothic" w:cs="Arial"/>
      <w:noProof/>
      <w:color w:val="7ACA2A"/>
      <w:szCs w:val="22"/>
      <w:lang w:val="de-DE" w:eastAsia="de-DE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866A33"/>
    <w:rPr>
      <w:rFonts w:asciiTheme="minorHAnsi" w:eastAsia="Calibri" w:hAnsiTheme="minorHAnsi"/>
      <w:color w:val="333333"/>
      <w:sz w:val="22"/>
      <w:szCs w:val="22"/>
      <w:lang w:eastAsia="en-US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C061D0"/>
    <w:rPr>
      <w:rFonts w:ascii="Century Gothic" w:hAnsi="Century Gothic" w:cs="Arial"/>
      <w:noProof/>
      <w:color w:val="7ACA2A"/>
      <w:sz w:val="22"/>
      <w:szCs w:val="22"/>
      <w:lang w:val="de-DE" w:eastAsia="de-DE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140BF5"/>
    <w:pPr>
      <w:jc w:val="both"/>
    </w:pPr>
  </w:style>
  <w:style w:type="character" w:customStyle="1" w:styleId="TextblockZchn">
    <w:name w:val="Textblock Zchn"/>
    <w:link w:val="Textblock"/>
    <w:rsid w:val="00140BF5"/>
    <w:rPr>
      <w:rFonts w:asciiTheme="minorHAnsi" w:hAnsiTheme="minorHAnsi"/>
      <w:color w:val="333333"/>
      <w:sz w:val="22"/>
      <w:szCs w:val="22"/>
      <w:lang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7749"/>
    <w:rPr>
      <w:color w:val="605E5C"/>
      <w:shd w:val="clear" w:color="auto" w:fill="E1DFDD"/>
    </w:rPr>
  </w:style>
  <w:style w:type="paragraph" w:customStyle="1" w:styleId="Textaufzhlungnumerisch">
    <w:name w:val="Textaufzählung_numerisch"/>
    <w:basedOn w:val="Standard"/>
    <w:autoRedefine/>
    <w:qFormat/>
    <w:rsid w:val="00140BF5"/>
    <w:pPr>
      <w:numPr>
        <w:numId w:val="18"/>
      </w:numPr>
      <w:spacing w:before="240" w:line="288" w:lineRule="auto"/>
      <w:ind w:left="714" w:hanging="357"/>
    </w:pPr>
    <w:rPr>
      <w:rFonts w:eastAsia="Trebuchet MS"/>
      <w:color w:val="333333"/>
    </w:rPr>
  </w:style>
  <w:style w:type="paragraph" w:styleId="Titel">
    <w:name w:val="Title"/>
    <w:basedOn w:val="Textaufzhlungnumerisch"/>
    <w:next w:val="Standard"/>
    <w:link w:val="TitelZchn"/>
    <w:qFormat/>
    <w:rsid w:val="00F720CE"/>
    <w:pPr>
      <w:numPr>
        <w:numId w:val="0"/>
      </w:numPr>
      <w:pBdr>
        <w:bottom w:val="single" w:sz="4" w:space="1" w:color="auto"/>
      </w:pBdr>
    </w:pPr>
    <w:rPr>
      <w:rFonts w:asciiTheme="majorHAnsi" w:hAnsiTheme="majorHAnsi" w:cstheme="majorHAnsi"/>
      <w:b/>
      <w:bCs/>
      <w:sz w:val="48"/>
      <w:szCs w:val="20"/>
    </w:rPr>
  </w:style>
  <w:style w:type="character" w:customStyle="1" w:styleId="TitelZchn">
    <w:name w:val="Titel Zchn"/>
    <w:basedOn w:val="Absatz-Standardschriftart"/>
    <w:link w:val="Titel"/>
    <w:rsid w:val="00F720CE"/>
    <w:rPr>
      <w:rFonts w:asciiTheme="majorHAnsi" w:eastAsia="Trebuchet MS" w:hAnsiTheme="majorHAnsi" w:cstheme="majorHAnsi"/>
      <w:b/>
      <w:bCs/>
      <w:color w:val="333333"/>
      <w:sz w:val="48"/>
      <w:lang w:eastAsia="de-DE"/>
    </w:rPr>
  </w:style>
  <w:style w:type="paragraph" w:customStyle="1" w:styleId="Textaufzhlung0">
    <w:name w:val="Textaufzählung 0"/>
    <w:basedOn w:val="Text"/>
    <w:autoRedefine/>
    <w:qFormat/>
    <w:rsid w:val="001F3E8D"/>
    <w:pPr>
      <w:numPr>
        <w:numId w:val="20"/>
      </w:numPr>
      <w:spacing w:before="0" w:after="120" w:line="240" w:lineRule="auto"/>
      <w:ind w:left="385" w:hanging="357"/>
    </w:pPr>
    <w:rPr>
      <w:rFonts w:eastAsia="Times New Roman"/>
      <w:szCs w:val="20"/>
      <w:lang w:val="de-DE" w:eastAsia="de-DE"/>
    </w:rPr>
  </w:style>
  <w:style w:type="paragraph" w:customStyle="1" w:styleId="TextTabelle">
    <w:name w:val="TextTabelle"/>
    <w:basedOn w:val="Standard"/>
    <w:qFormat/>
    <w:rsid w:val="00866A33"/>
    <w:pPr>
      <w:spacing w:after="120" w:line="288" w:lineRule="auto"/>
    </w:pPr>
    <w:rPr>
      <w:rFonts w:eastAsia="Times New Roman"/>
      <w:sz w:val="24"/>
      <w:szCs w:val="20"/>
      <w:lang w:eastAsia="de-DE"/>
    </w:rPr>
  </w:style>
  <w:style w:type="paragraph" w:customStyle="1" w:styleId="Typbezeichenlinks">
    <w:name w:val="Typbezeichen links"/>
    <w:basedOn w:val="Standard"/>
    <w:qFormat/>
    <w:rsid w:val="00866A33"/>
    <w:pPr>
      <w:widowControl w:val="0"/>
      <w:autoSpaceDN w:val="0"/>
      <w:snapToGrid w:val="0"/>
      <w:spacing w:before="40" w:line="264" w:lineRule="auto"/>
      <w:textAlignment w:val="baseline"/>
    </w:pPr>
    <w:rPr>
      <w:rFonts w:eastAsiaTheme="minorHAnsi" w:cs="Arial"/>
      <w:i/>
      <w:color w:val="333333"/>
      <w:kern w:val="3"/>
      <w:sz w:val="18"/>
      <w:szCs w:val="20"/>
      <w:lang w:val="de-DE" w:eastAsia="zh-CN"/>
    </w:rPr>
  </w:style>
  <w:style w:type="paragraph" w:customStyle="1" w:styleId="TabelleInhalt">
    <w:name w:val="TabelleInhalt"/>
    <w:basedOn w:val="NurText"/>
    <w:autoRedefine/>
    <w:qFormat/>
    <w:rsid w:val="00866A33"/>
    <w:rPr>
      <w:rFonts w:ascii="Century Gothic" w:eastAsiaTheme="minorHAnsi" w:hAnsi="Century Gothic" w:cs="Times New Roman"/>
      <w:sz w:val="22"/>
      <w:szCs w:val="21"/>
      <w:lang w:val="en-GB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866A33"/>
    <w:pPr>
      <w:contextualSpacing/>
      <w:jc w:val="right"/>
    </w:pPr>
    <w:rPr>
      <w:rFonts w:cstheme="minorHAnsi"/>
      <w:kern w:val="3"/>
      <w:sz w:val="18"/>
      <w:lang w:val="de-DE" w:eastAsia="zh-CN"/>
    </w:rPr>
  </w:style>
  <w:style w:type="character" w:customStyle="1" w:styleId="WW-Kommentarzeichen">
    <w:name w:val="WW-Kommentarzeichen"/>
    <w:rsid w:val="004F62FB"/>
    <w:rPr>
      <w:sz w:val="16"/>
    </w:rPr>
  </w:style>
  <w:style w:type="paragraph" w:customStyle="1" w:styleId="Formularbezeichner">
    <w:name w:val="Formularbezeichner"/>
    <w:basedOn w:val="Standard"/>
    <w:rsid w:val="004F62FB"/>
    <w:pPr>
      <w:spacing w:before="20" w:line="240" w:lineRule="auto"/>
    </w:pPr>
    <w:rPr>
      <w:rFonts w:eastAsia="Times New Roman"/>
      <w:bCs/>
      <w:color w:val="808080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Formbl&#228;tter%20Praxisakadem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5A8A-9F86-46AB-B6BD-A09B1C57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Formblätter Praxisakademie</Template>
  <TotalTime>0</TotalTime>
  <Pages>2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2022-11-24T14:25:00Z</cp:lastPrinted>
  <dcterms:created xsi:type="dcterms:W3CDTF">2022-11-24T14:24:00Z</dcterms:created>
  <dcterms:modified xsi:type="dcterms:W3CDTF">2022-11-24T14:25:00Z</dcterms:modified>
  <cp:category>Schriftverkehr</cp:category>
</cp:coreProperties>
</file>