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070"/>
        <w:gridCol w:w="452"/>
        <w:gridCol w:w="2977"/>
        <w:gridCol w:w="563"/>
        <w:gridCol w:w="746"/>
        <w:gridCol w:w="1253"/>
        <w:gridCol w:w="165"/>
        <w:gridCol w:w="958"/>
        <w:gridCol w:w="567"/>
      </w:tblGrid>
      <w:tr w:rsidR="00A07E0E" w:rsidTr="00471824">
        <w:trPr>
          <w:trHeight w:val="564"/>
        </w:trPr>
        <w:tc>
          <w:tcPr>
            <w:tcW w:w="104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07A9E">
            <w:pPr>
              <w:pStyle w:val="berschrift1"/>
            </w:pPr>
            <w:bookmarkStart w:id="0" w:name="_GoBack"/>
            <w:bookmarkEnd w:id="0"/>
            <w:r w:rsidRPr="00B07A9E">
              <w:rPr>
                <w:rStyle w:val="berschrift1Zchn"/>
                <w:b/>
              </w:rPr>
              <w:t>Thema</w:t>
            </w:r>
            <w:r>
              <w:t>:</w:t>
            </w:r>
          </w:p>
        </w:tc>
      </w:tr>
      <w:tr w:rsidR="00A07E0E" w:rsidTr="008D5567">
        <w:trPr>
          <w:trHeight w:val="624"/>
        </w:trPr>
        <w:tc>
          <w:tcPr>
            <w:tcW w:w="676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>Ort: Büro Kremsmünster</w:t>
            </w:r>
          </w:p>
        </w:tc>
      </w:tr>
      <w:tr w:rsidR="00A07E0E" w:rsidTr="008D5567">
        <w:trPr>
          <w:trHeight w:val="624"/>
        </w:trPr>
        <w:tc>
          <w:tcPr>
            <w:tcW w:w="6767" w:type="dxa"/>
            <w:gridSpan w:val="5"/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3689" w:type="dxa"/>
            <w:gridSpan w:val="5"/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 xml:space="preserve">Datum: </w:t>
            </w:r>
            <w:r w:rsidR="00B02093">
              <w:fldChar w:fldCharType="begin"/>
            </w:r>
            <w:r w:rsidR="00B02093">
              <w:instrText xml:space="preserve"> CREATEDATE  \@ "dddd, d. MMMM yyyy"  \* MERGEFORMAT </w:instrText>
            </w:r>
            <w:r w:rsidR="00B02093">
              <w:fldChar w:fldCharType="separate"/>
            </w:r>
            <w:r w:rsidR="002134FB">
              <w:rPr>
                <w:noProof/>
              </w:rPr>
              <w:t>Donnerstag, 20. Juli 2017</w:t>
            </w:r>
            <w:r w:rsidR="00B02093">
              <w:fldChar w:fldCharType="end"/>
            </w:r>
          </w:p>
        </w:tc>
      </w:tr>
      <w:tr w:rsidR="00A07E0E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 xml:space="preserve">Beginn: </w:t>
            </w:r>
            <w:r w:rsidR="00B02093">
              <w:t>00:00</w:t>
            </w:r>
          </w:p>
        </w:tc>
        <w:tc>
          <w:tcPr>
            <w:tcW w:w="16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>E</w:t>
            </w:r>
            <w:r w:rsidR="005043C2">
              <w:t>nde:</w:t>
            </w:r>
            <w:r w:rsidR="00737B6A">
              <w:t xml:space="preserve"> </w:t>
            </w:r>
            <w:r w:rsidR="00B02093">
              <w:t>00:00</w:t>
            </w:r>
          </w:p>
        </w:tc>
      </w:tr>
      <w:tr w:rsidR="00D12A3D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Pr="00A07E0E" w:rsidRDefault="00D12A3D" w:rsidP="008D5567">
            <w:pPr>
              <w:pStyle w:val="TBtop"/>
            </w:pPr>
          </w:p>
        </w:tc>
        <w:tc>
          <w:tcPr>
            <w:tcW w:w="1999" w:type="dxa"/>
            <w:gridSpan w:val="2"/>
            <w:vMerge w:val="restart"/>
            <w:shd w:val="clear" w:color="auto" w:fill="auto"/>
            <w:vAlign w:val="center"/>
          </w:tcPr>
          <w:p w:rsidR="00D12A3D" w:rsidRDefault="00D12A3D" w:rsidP="00B07A9E">
            <w:pPr>
              <w:pStyle w:val="TBnormal"/>
            </w:pPr>
            <w:r>
              <w:t>Protokollführung:</w:t>
            </w:r>
          </w:p>
          <w:p w:rsidR="00D12A3D" w:rsidRPr="00A07E0E" w:rsidRDefault="007721EF" w:rsidP="00B07A9E">
            <w:pPr>
              <w:pStyle w:val="TBnormal"/>
            </w:pPr>
            <w:r>
              <w:t>Erich</w:t>
            </w:r>
          </w:p>
        </w:tc>
        <w:tc>
          <w:tcPr>
            <w:tcW w:w="1690" w:type="dxa"/>
            <w:gridSpan w:val="3"/>
            <w:vMerge w:val="restart"/>
            <w:shd w:val="clear" w:color="auto" w:fill="auto"/>
            <w:vAlign w:val="center"/>
          </w:tcPr>
          <w:p w:rsidR="00D12A3D" w:rsidRDefault="008474DC" w:rsidP="00B07A9E">
            <w:pPr>
              <w:pStyle w:val="TBnormal"/>
            </w:pPr>
            <w:r>
              <w:t>Moderation</w:t>
            </w:r>
          </w:p>
          <w:p w:rsidR="00D12A3D" w:rsidRPr="00A07E0E" w:rsidRDefault="007721EF" w:rsidP="00B07A9E">
            <w:pPr>
              <w:pStyle w:val="TBnormal"/>
            </w:pPr>
            <w:r>
              <w:t>Stephan</w:t>
            </w:r>
          </w:p>
        </w:tc>
      </w:tr>
      <w:tr w:rsidR="00CF298B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98B" w:rsidRDefault="00CF298B" w:rsidP="008D5567">
            <w:pPr>
              <w:pStyle w:val="TBtop"/>
            </w:pPr>
          </w:p>
        </w:tc>
        <w:tc>
          <w:tcPr>
            <w:tcW w:w="1999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  <w:tc>
          <w:tcPr>
            <w:tcW w:w="1690" w:type="dxa"/>
            <w:gridSpan w:val="3"/>
            <w:vMerge/>
            <w:shd w:val="clear" w:color="auto" w:fill="auto"/>
            <w:vAlign w:val="center"/>
          </w:tcPr>
          <w:p w:rsidR="00CF298B" w:rsidRDefault="00CF298B" w:rsidP="00A07E0E"/>
        </w:tc>
      </w:tr>
      <w:tr w:rsidR="00CF298B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98B" w:rsidRDefault="00CF298B" w:rsidP="008D5567">
            <w:pPr>
              <w:pStyle w:val="TBtop"/>
            </w:pPr>
          </w:p>
        </w:tc>
        <w:tc>
          <w:tcPr>
            <w:tcW w:w="1999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  <w:tc>
          <w:tcPr>
            <w:tcW w:w="1690" w:type="dxa"/>
            <w:gridSpan w:val="3"/>
            <w:vMerge/>
            <w:shd w:val="clear" w:color="auto" w:fill="auto"/>
            <w:vAlign w:val="center"/>
          </w:tcPr>
          <w:p w:rsidR="00CF298B" w:rsidRDefault="00CF298B" w:rsidP="00A07E0E"/>
        </w:tc>
      </w:tr>
      <w:tr w:rsidR="00D12A3D" w:rsidTr="008D5567">
        <w:trPr>
          <w:trHeight w:val="624"/>
        </w:trPr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Pr="00A07E0E" w:rsidRDefault="00D12A3D" w:rsidP="008D5567">
            <w:pPr>
              <w:pStyle w:val="TBtop"/>
            </w:pPr>
          </w:p>
        </w:tc>
        <w:tc>
          <w:tcPr>
            <w:tcW w:w="199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Default="00D12A3D" w:rsidP="008D5567">
            <w:pPr>
              <w:pStyle w:val="TEbeschluss"/>
            </w:pPr>
          </w:p>
        </w:tc>
        <w:tc>
          <w:tcPr>
            <w:tcW w:w="169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Default="00D12A3D" w:rsidP="008D5567">
            <w:pPr>
              <w:pStyle w:val="TEbeschluss"/>
            </w:pPr>
          </w:p>
        </w:tc>
      </w:tr>
      <w:tr w:rsidR="0079149A" w:rsidTr="00471824">
        <w:trPr>
          <w:trHeight w:val="564"/>
        </w:trPr>
        <w:tc>
          <w:tcPr>
            <w:tcW w:w="6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49A" w:rsidRPr="00A07E0E" w:rsidRDefault="0079149A" w:rsidP="00B67269">
            <w:pPr>
              <w:pStyle w:val="Text"/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49A" w:rsidRDefault="0079149A" w:rsidP="00A07E0E"/>
        </w:tc>
        <w:tc>
          <w:tcPr>
            <w:tcW w:w="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49A" w:rsidRDefault="0079149A" w:rsidP="00A07E0E"/>
        </w:tc>
      </w:tr>
      <w:tr w:rsidR="0079149A" w:rsidTr="00471824">
        <w:trPr>
          <w:trHeight w:val="340"/>
        </w:trPr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Stephan Imbery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6A4ED8" w:rsidP="0079149A">
            <w:r w:rsidRPr="00471824">
              <w:rPr>
                <w:rStyle w:val="Fett"/>
              </w:rPr>
              <w:sym w:font="Wingdings" w:char="F0FC"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Erich Sturmair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6A4ED8" w:rsidP="0079149A">
            <w:r w:rsidRPr="00471824">
              <w:rPr>
                <w:rStyle w:val="Fett"/>
              </w:rPr>
              <w:sym w:font="Wingdings" w:char="F0FC"/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Default="0079149A" w:rsidP="0079149A">
            <w:r>
              <w:t>Christian Wolbring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49A" w:rsidRDefault="008A2806" w:rsidP="0079149A">
            <w:r w:rsidRPr="00471824">
              <w:rPr>
                <w:rStyle w:val="Fett"/>
              </w:rPr>
              <w:sym w:font="Wingdings" w:char="F0FC"/>
            </w:r>
          </w:p>
        </w:tc>
      </w:tr>
      <w:tr w:rsidR="007A7358" w:rsidTr="00471824">
        <w:trPr>
          <w:trHeight w:val="340"/>
        </w:trPr>
        <w:tc>
          <w:tcPr>
            <w:tcW w:w="27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Default="007A7358" w:rsidP="0079149A"/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Pr="0079149A" w:rsidRDefault="007A7358" w:rsidP="0079149A">
            <w:pPr>
              <w:rPr>
                <w:rStyle w:val="Fett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Default="007A7358" w:rsidP="0079149A">
            <w:r>
              <w:t>&lt;Gast&gt;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Pr="0079149A" w:rsidRDefault="007A7358" w:rsidP="0079149A">
            <w:pPr>
              <w:rPr>
                <w:rStyle w:val="Fett"/>
              </w:rPr>
            </w:pPr>
          </w:p>
        </w:tc>
        <w:tc>
          <w:tcPr>
            <w:tcW w:w="312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Default="007A7358" w:rsidP="0079149A">
            <w:r>
              <w:t>&lt;Gast&gt;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358" w:rsidRPr="0079149A" w:rsidRDefault="007A7358" w:rsidP="0079149A">
            <w:pPr>
              <w:rPr>
                <w:rStyle w:val="Fett"/>
              </w:rPr>
            </w:pPr>
          </w:p>
        </w:tc>
      </w:tr>
      <w:tr w:rsidR="0079149A" w:rsidTr="00471824">
        <w:trPr>
          <w:trHeight w:val="340"/>
        </w:trPr>
        <w:tc>
          <w:tcPr>
            <w:tcW w:w="27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Anwesend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79149A" w:rsidRDefault="0079149A" w:rsidP="0079149A">
            <w:pPr>
              <w:rPr>
                <w:rStyle w:val="Fett"/>
              </w:rPr>
            </w:pPr>
            <w:r w:rsidRPr="00471824">
              <w:rPr>
                <w:rStyle w:val="Fett"/>
              </w:rPr>
              <w:sym w:font="Wingdings" w:char="F0FC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A07E0E" w:rsidRDefault="0079149A" w:rsidP="0079149A">
            <w:r>
              <w:t>Entschuldigt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79149A" w:rsidRDefault="0079149A" w:rsidP="0079149A">
            <w:pPr>
              <w:rPr>
                <w:rStyle w:val="Fett"/>
              </w:rPr>
            </w:pPr>
            <w:r w:rsidRPr="0079149A">
              <w:rPr>
                <w:rStyle w:val="Fett"/>
              </w:rPr>
              <w:t>E</w:t>
            </w:r>
          </w:p>
        </w:tc>
        <w:tc>
          <w:tcPr>
            <w:tcW w:w="312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Default="0079149A" w:rsidP="0079149A">
            <w:r>
              <w:t>Unentschuldigt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149A" w:rsidRPr="0079149A" w:rsidRDefault="0079149A" w:rsidP="0079149A">
            <w:pPr>
              <w:rPr>
                <w:rStyle w:val="Fett"/>
              </w:rPr>
            </w:pPr>
            <w:r w:rsidRPr="0079149A">
              <w:rPr>
                <w:rStyle w:val="Fett"/>
              </w:rPr>
              <w:t>U</w:t>
            </w:r>
          </w:p>
        </w:tc>
      </w:tr>
      <w:tr w:rsidR="00A07E0E" w:rsidTr="00F135A8">
        <w:trPr>
          <w:trHeight w:val="564"/>
        </w:trPr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"/>
            </w:pPr>
          </w:p>
        </w:tc>
        <w:tc>
          <w:tcPr>
            <w:tcW w:w="68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klein"/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67269">
            <w:pPr>
              <w:pStyle w:val="Textklein"/>
            </w:pPr>
          </w:p>
        </w:tc>
      </w:tr>
      <w:tr w:rsidR="0079149A" w:rsidTr="00F135A8">
        <w:trPr>
          <w:trHeight w:val="570"/>
        </w:trPr>
        <w:tc>
          <w:tcPr>
            <w:tcW w:w="705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TOP</w:t>
            </w:r>
          </w:p>
        </w:tc>
        <w:tc>
          <w:tcPr>
            <w:tcW w:w="6808" w:type="dxa"/>
            <w:gridSpan w:val="5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Thema / Vortragender / Diskussion / Schlussfolgerung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Erledigung durch: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Erledigung bis:</w:t>
            </w:r>
          </w:p>
        </w:tc>
      </w:tr>
      <w:tr w:rsidR="0079149A" w:rsidTr="00F135A8">
        <w:trPr>
          <w:trHeight w:val="735"/>
        </w:trPr>
        <w:tc>
          <w:tcPr>
            <w:tcW w:w="705" w:type="dxa"/>
            <w:shd w:val="clear" w:color="auto" w:fill="auto"/>
          </w:tcPr>
          <w:p w:rsidR="00A07E0E" w:rsidRDefault="006D1C5E" w:rsidP="00B07A9E">
            <w:pPr>
              <w:pStyle w:val="TEnormal"/>
            </w:pPr>
            <w:r>
              <w:t>1</w:t>
            </w:r>
          </w:p>
        </w:tc>
        <w:tc>
          <w:tcPr>
            <w:tcW w:w="6808" w:type="dxa"/>
            <w:gridSpan w:val="5"/>
            <w:shd w:val="clear" w:color="auto" w:fill="auto"/>
          </w:tcPr>
          <w:p w:rsidR="00BB5952" w:rsidRDefault="00BB5952" w:rsidP="00B07A9E">
            <w:pPr>
              <w:pStyle w:val="TBtop"/>
            </w:pPr>
            <w:r>
              <w:t>Letztes Protokoll:</w:t>
            </w:r>
          </w:p>
          <w:p w:rsidR="00BB5952" w:rsidRDefault="00BB5952" w:rsidP="00B07A9E">
            <w:pPr>
              <w:pStyle w:val="TBnormal"/>
            </w:pPr>
            <w:r>
              <w:t>Alle Punkte erledigt</w:t>
            </w:r>
            <w:r w:rsidR="00F93BCD">
              <w:t xml:space="preserve"> oder heute die weitere Vorgangsweise beschlossen</w:t>
            </w:r>
            <w:r>
              <w:t>!!!</w:t>
            </w:r>
          </w:p>
          <w:p w:rsidR="007721EF" w:rsidRPr="00BF19FD" w:rsidRDefault="007721EF" w:rsidP="00B07A9E">
            <w:pPr>
              <w:pStyle w:val="TBnormal"/>
            </w:pPr>
            <w:r>
              <w:t>Alles erledigt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14406" w:rsidRPr="008D5567" w:rsidRDefault="00D14406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D14406" w:rsidRPr="008D5567" w:rsidRDefault="00D14406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</w:tr>
      <w:tr w:rsidR="00761E5E" w:rsidTr="003C2300">
        <w:trPr>
          <w:trHeight w:val="745"/>
        </w:trPr>
        <w:tc>
          <w:tcPr>
            <w:tcW w:w="705" w:type="dxa"/>
            <w:shd w:val="clear" w:color="auto" w:fill="auto"/>
          </w:tcPr>
          <w:p w:rsidR="00761E5E" w:rsidRDefault="00761E5E" w:rsidP="00B67269">
            <w:pPr>
              <w:pStyle w:val="Text"/>
            </w:pPr>
          </w:p>
        </w:tc>
        <w:tc>
          <w:tcPr>
            <w:tcW w:w="6808" w:type="dxa"/>
            <w:gridSpan w:val="5"/>
            <w:shd w:val="clear" w:color="auto" w:fill="auto"/>
            <w:vAlign w:val="center"/>
          </w:tcPr>
          <w:p w:rsidR="00BB4D6C" w:rsidRDefault="00B07A9E" w:rsidP="00B07A9E">
            <w:pPr>
              <w:pStyle w:val="TBtop"/>
            </w:pPr>
            <w:r>
              <w:t>Tagesordnungspunkt</w:t>
            </w:r>
          </w:p>
          <w:p w:rsidR="008D5567" w:rsidRDefault="008D5567" w:rsidP="008D5567">
            <w:pPr>
              <w:pStyle w:val="TBnormal"/>
            </w:pPr>
            <w:r>
              <w:t>Normaler Fließtext</w:t>
            </w:r>
          </w:p>
          <w:p w:rsidR="008D5567" w:rsidRPr="008D5567" w:rsidRDefault="008D5567" w:rsidP="00686010">
            <w:pPr>
              <w:pStyle w:val="TApunkt"/>
            </w:pPr>
            <w:r>
              <w:t>Aufzählungen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B4D6C" w:rsidRPr="008D5567" w:rsidRDefault="00BB4D6C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BB4D6C" w:rsidRPr="008D5567" w:rsidRDefault="00BB4D6C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</w:tr>
      <w:tr w:rsidR="00761E5E" w:rsidTr="00F135A8">
        <w:trPr>
          <w:trHeight w:val="1232"/>
        </w:trPr>
        <w:tc>
          <w:tcPr>
            <w:tcW w:w="705" w:type="dxa"/>
            <w:shd w:val="clear" w:color="auto" w:fill="auto"/>
          </w:tcPr>
          <w:p w:rsidR="00761E5E" w:rsidRPr="00436C3F" w:rsidRDefault="00761E5E" w:rsidP="00B67269">
            <w:pPr>
              <w:pStyle w:val="Text"/>
            </w:pPr>
          </w:p>
        </w:tc>
        <w:tc>
          <w:tcPr>
            <w:tcW w:w="6808" w:type="dxa"/>
            <w:gridSpan w:val="5"/>
            <w:shd w:val="clear" w:color="auto" w:fill="auto"/>
          </w:tcPr>
          <w:p w:rsidR="00CE761D" w:rsidRPr="00CF298B" w:rsidRDefault="00CE761D" w:rsidP="00B67269">
            <w:pPr>
              <w:pStyle w:val="Text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CE761D" w:rsidRPr="00DB0198" w:rsidRDefault="00CE761D" w:rsidP="00B67269">
            <w:pPr>
              <w:pStyle w:val="Text"/>
              <w:rPr>
                <w:rStyle w:val="Fett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761E5E" w:rsidRPr="00DB0198" w:rsidRDefault="00761E5E" w:rsidP="00B67269">
            <w:pPr>
              <w:pStyle w:val="Text"/>
              <w:rPr>
                <w:rStyle w:val="Fett"/>
              </w:rPr>
            </w:pPr>
          </w:p>
        </w:tc>
      </w:tr>
      <w:tr w:rsidR="002E3A58" w:rsidTr="00DF013F">
        <w:trPr>
          <w:trHeight w:val="2124"/>
        </w:trPr>
        <w:tc>
          <w:tcPr>
            <w:tcW w:w="705" w:type="dxa"/>
            <w:shd w:val="clear" w:color="auto" w:fill="auto"/>
          </w:tcPr>
          <w:p w:rsidR="002E3A58" w:rsidRDefault="002E3A58" w:rsidP="00B67269">
            <w:pPr>
              <w:pStyle w:val="Text"/>
            </w:pPr>
          </w:p>
        </w:tc>
        <w:tc>
          <w:tcPr>
            <w:tcW w:w="6808" w:type="dxa"/>
            <w:gridSpan w:val="5"/>
            <w:shd w:val="clear" w:color="auto" w:fill="auto"/>
          </w:tcPr>
          <w:p w:rsidR="00134247" w:rsidRPr="002E3A58" w:rsidRDefault="00134247" w:rsidP="00B67269">
            <w:pPr>
              <w:pStyle w:val="Text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34247" w:rsidRDefault="00134247" w:rsidP="00B67269">
            <w:pPr>
              <w:pStyle w:val="Text"/>
              <w:rPr>
                <w:rStyle w:val="Fett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2E3A58" w:rsidRDefault="002E3A58" w:rsidP="00B67269">
            <w:pPr>
              <w:pStyle w:val="Text"/>
              <w:rPr>
                <w:rStyle w:val="Fett"/>
              </w:rPr>
            </w:pPr>
          </w:p>
        </w:tc>
      </w:tr>
      <w:tr w:rsidR="00761E5E" w:rsidTr="00471824">
        <w:trPr>
          <w:trHeight w:val="564"/>
        </w:trPr>
        <w:tc>
          <w:tcPr>
            <w:tcW w:w="10456" w:type="dxa"/>
            <w:gridSpan w:val="10"/>
            <w:shd w:val="clear" w:color="auto" w:fill="auto"/>
          </w:tcPr>
          <w:p w:rsidR="00761E5E" w:rsidRPr="00A07E0E" w:rsidRDefault="00761E5E" w:rsidP="007C5EA7">
            <w:pPr>
              <w:pStyle w:val="TEnormal"/>
            </w:pPr>
            <w:r>
              <w:t xml:space="preserve">Nächste Sitzung: </w:t>
            </w:r>
            <w:r w:rsidR="007C5EA7">
              <w:t>xx.xx.xxxx</w:t>
            </w:r>
            <w:r>
              <w:t xml:space="preserve">, </w:t>
            </w:r>
            <w:r w:rsidR="007C5EA7">
              <w:t>xx:xx</w:t>
            </w:r>
            <w:r>
              <w:t xml:space="preserve"> Uhr im Büro Kremsmünster für </w:t>
            </w:r>
            <w:r w:rsidR="007C5EA7">
              <w:t>n</w:t>
            </w:r>
            <w:r>
              <w:t>ächstes Treffen</w:t>
            </w:r>
          </w:p>
        </w:tc>
      </w:tr>
      <w:tr w:rsidR="00761E5E" w:rsidTr="00471824">
        <w:trPr>
          <w:trHeight w:val="564"/>
        </w:trPr>
        <w:tc>
          <w:tcPr>
            <w:tcW w:w="10456" w:type="dxa"/>
            <w:gridSpan w:val="10"/>
            <w:shd w:val="clear" w:color="auto" w:fill="auto"/>
          </w:tcPr>
          <w:p w:rsidR="00761E5E" w:rsidRDefault="00761E5E" w:rsidP="00B07A9E">
            <w:pPr>
              <w:pStyle w:val="TEnormal"/>
            </w:pPr>
            <w:r>
              <w:t>Unterschriften der Teilnehmer:</w:t>
            </w:r>
          </w:p>
          <w:p w:rsidR="00761E5E" w:rsidRDefault="00761E5E" w:rsidP="00B07A9E">
            <w:pPr>
              <w:pStyle w:val="TEnormal"/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62336" behindDoc="0" locked="0" layoutInCell="1" allowOverlap="1" wp14:anchorId="176E12DC" wp14:editId="74D63971">
                  <wp:simplePos x="0" y="0"/>
                  <wp:positionH relativeFrom="column">
                    <wp:posOffset>4288154</wp:posOffset>
                  </wp:positionH>
                  <wp:positionV relativeFrom="paragraph">
                    <wp:posOffset>43180</wp:posOffset>
                  </wp:positionV>
                  <wp:extent cx="2090961" cy="514350"/>
                  <wp:effectExtent l="0" t="0" r="508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terschriftChristia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804" cy="51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AT" w:eastAsia="de-AT"/>
              </w:rPr>
              <w:drawing>
                <wp:inline distT="0" distB="0" distL="0" distR="0" wp14:anchorId="596694BE" wp14:editId="4F651E0E">
                  <wp:extent cx="1876425" cy="542925"/>
                  <wp:effectExtent l="0" t="0" r="9525" b="9525"/>
                  <wp:docPr id="20" name="Bild 20" descr="C:\Users\Erich\AppData\Local\Microsoft\Windows\INetCache\Content.Word\UnterschriftEr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Erich\AppData\Local\Microsoft\Windows\INetCache\Content.Word\UnterschriftEr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  <w:lang w:eastAsia="de-AT"/>
              </w:rPr>
              <w:t>,</w:t>
            </w:r>
            <w:r>
              <w:tab/>
            </w:r>
            <w:r>
              <w:rPr>
                <w:noProof/>
                <w:lang w:val="de-AT" w:eastAsia="de-AT"/>
              </w:rPr>
              <w:drawing>
                <wp:inline distT="0" distB="0" distL="0" distR="0" wp14:anchorId="753EE18A" wp14:editId="085F5EE7">
                  <wp:extent cx="923925" cy="704850"/>
                  <wp:effectExtent l="0" t="0" r="9525" b="0"/>
                  <wp:docPr id="22" name="Bild 22" descr="C:\Users\Erich\AppData\Local\Microsoft\Windows\INetCache\Content.Word\UnterschriftSteph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Erich\AppData\Local\Microsoft\Windows\INetCache\Content.Word\UnterschriftSteph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>,</w:t>
            </w:r>
            <w:r>
              <w:tab/>
            </w:r>
          </w:p>
          <w:p w:rsidR="00761E5E" w:rsidRDefault="00761E5E" w:rsidP="00B67269">
            <w:pPr>
              <w:pStyle w:val="Text"/>
            </w:pPr>
          </w:p>
        </w:tc>
      </w:tr>
    </w:tbl>
    <w:p w:rsidR="00277F58" w:rsidRDefault="00277F58" w:rsidP="008D5567">
      <w:pPr>
        <w:pStyle w:val="TBtop"/>
      </w:pPr>
    </w:p>
    <w:p w:rsidR="00686010" w:rsidRDefault="00686010" w:rsidP="00686010">
      <w:pPr>
        <w:pStyle w:val="TBnormal"/>
      </w:pPr>
      <w:r>
        <w:t>In der Vorlage sind zwei Textbausteine die durch Schlüsselwörter plus F3 eingefügt werden können:</w:t>
      </w:r>
    </w:p>
    <w:p w:rsidR="00686010" w:rsidRDefault="00686010" w:rsidP="00686010">
      <w:pPr>
        <w:pStyle w:val="TApunkt"/>
        <w:rPr>
          <w:lang w:val="de-DE"/>
        </w:rPr>
      </w:pPr>
      <w:r>
        <w:rPr>
          <w:lang w:val="de-DE"/>
        </w:rPr>
        <w:t>Antrag</w:t>
      </w:r>
      <w:r>
        <w:rPr>
          <w:lang w:val="de-DE"/>
        </w:rPr>
        <w:tab/>
        <w:t>fügt einen Standardtext für die Antragstellung ein</w:t>
      </w:r>
    </w:p>
    <w:p w:rsidR="00686010" w:rsidRPr="00686010" w:rsidRDefault="00686010" w:rsidP="00686010">
      <w:pPr>
        <w:pStyle w:val="TApunkt"/>
        <w:rPr>
          <w:lang w:val="de-DE"/>
        </w:rPr>
      </w:pPr>
      <w:r>
        <w:rPr>
          <w:lang w:val="de-DE"/>
        </w:rPr>
        <w:t>Beschluss</w:t>
      </w:r>
      <w:r>
        <w:rPr>
          <w:lang w:val="de-DE"/>
        </w:rPr>
        <w:tab/>
        <w:t>fügt einen Standardtext für den Beschluss ein</w:t>
      </w:r>
    </w:p>
    <w:sectPr w:rsidR="00686010" w:rsidRPr="00686010" w:rsidSect="007C5EA7">
      <w:headerReference w:type="default" r:id="rId11"/>
      <w:footerReference w:type="default" r:id="rId12"/>
      <w:pgSz w:w="11905" w:h="16837" w:code="9"/>
      <w:pgMar w:top="2807" w:right="680" w:bottom="1843" w:left="1134" w:header="425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4FB" w:rsidRDefault="002134FB" w:rsidP="00067742">
      <w:r>
        <w:separator/>
      </w:r>
    </w:p>
    <w:p w:rsidR="002134FB" w:rsidRDefault="002134FB"/>
  </w:endnote>
  <w:endnote w:type="continuationSeparator" w:id="0">
    <w:p w:rsidR="002134FB" w:rsidRDefault="002134FB" w:rsidP="00067742">
      <w:r>
        <w:continuationSeparator/>
      </w:r>
    </w:p>
    <w:p w:rsidR="002134FB" w:rsidRDefault="002134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E2A" w:rsidRPr="00675E2A" w:rsidRDefault="007C5EA7" w:rsidP="001170C6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4277360</wp:posOffset>
          </wp:positionH>
          <wp:positionV relativeFrom="paragraph">
            <wp:posOffset>-201295</wp:posOffset>
          </wp:positionV>
          <wp:extent cx="2348865" cy="875665"/>
          <wp:effectExtent l="0" t="0" r="0" b="63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xperForce Brieffu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865" cy="875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70C6">
      <w:tab/>
    </w:r>
    <w:r w:rsidR="00675E2A">
      <w:tab/>
    </w:r>
    <w:r w:rsidR="00675E2A" w:rsidRPr="00FA596C">
      <w:t xml:space="preserve">Seite </w:t>
    </w:r>
    <w:r w:rsidR="00675E2A" w:rsidRPr="00FA596C">
      <w:fldChar w:fldCharType="begin"/>
    </w:r>
    <w:r w:rsidR="00675E2A" w:rsidRPr="00FA596C">
      <w:instrText xml:space="preserve"> PAGE   \* MERGEFORMAT </w:instrText>
    </w:r>
    <w:r w:rsidR="00675E2A" w:rsidRPr="00FA596C">
      <w:fldChar w:fldCharType="separate"/>
    </w:r>
    <w:r w:rsidR="002134FB">
      <w:rPr>
        <w:noProof/>
      </w:rPr>
      <w:t>2</w:t>
    </w:r>
    <w:r w:rsidR="00675E2A" w:rsidRPr="00FA596C">
      <w:fldChar w:fldCharType="end"/>
    </w:r>
    <w:r w:rsidR="00675E2A" w:rsidRPr="00FA596C">
      <w:t xml:space="preserve"> von </w:t>
    </w:r>
    <w:r w:rsidR="00321B81">
      <w:fldChar w:fldCharType="begin"/>
    </w:r>
    <w:r w:rsidR="00321B81">
      <w:instrText xml:space="preserve"> NUMPAGES </w:instrText>
    </w:r>
    <w:r w:rsidR="00321B81">
      <w:fldChar w:fldCharType="separate"/>
    </w:r>
    <w:r w:rsidR="002134FB">
      <w:rPr>
        <w:noProof/>
      </w:rPr>
      <w:t>2</w:t>
    </w:r>
    <w:r w:rsidR="00321B81">
      <w:rPr>
        <w:noProof/>
      </w:rPr>
      <w:fldChar w:fldCharType="end"/>
    </w:r>
  </w:p>
  <w:p w:rsidR="00675E2A" w:rsidRDefault="00675E2A" w:rsidP="001170C6">
    <w:pPr>
      <w:pStyle w:val="Fuzeile"/>
    </w:pPr>
  </w:p>
  <w:p w:rsidR="00675E2A" w:rsidRPr="001170C6" w:rsidRDefault="001170C6" w:rsidP="001170C6">
    <w:pPr>
      <w:pStyle w:val="Fuzeile"/>
    </w:pPr>
    <w:r>
      <w:t>Revision 2</w:t>
    </w:r>
    <w:r w:rsidR="00B67269">
      <w:t>.1</w:t>
    </w:r>
    <w:r>
      <w:tab/>
      <w:t>FB 105-600</w:t>
    </w:r>
    <w:r>
      <w:tab/>
    </w:r>
    <w:r w:rsidR="00B67269">
      <w:t>17.7.2017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4FB" w:rsidRDefault="002134FB" w:rsidP="00067742">
      <w:r>
        <w:separator/>
      </w:r>
    </w:p>
    <w:p w:rsidR="002134FB" w:rsidRDefault="002134FB"/>
  </w:footnote>
  <w:footnote w:type="continuationSeparator" w:id="0">
    <w:p w:rsidR="002134FB" w:rsidRDefault="002134FB" w:rsidP="00067742">
      <w:r>
        <w:continuationSeparator/>
      </w:r>
    </w:p>
    <w:p w:rsidR="002134FB" w:rsidRDefault="002134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8E" w:rsidRDefault="007C5EA7" w:rsidP="00675E2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87006" cy="163830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xpertForce Balken ob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006" cy="163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9EA">
      <w:rPr>
        <w:noProof/>
        <w:lang w:eastAsia="de-AT"/>
      </w:rPr>
      <mc:AlternateContent>
        <mc:Choice Requires="wps">
          <w:drawing>
            <wp:anchor distT="4294967285" distB="4294967285" distL="114300" distR="114300" simplePos="0" relativeHeight="251657216" behindDoc="0" locked="0" layoutInCell="1" allowOverlap="1">
              <wp:simplePos x="0" y="0"/>
              <wp:positionH relativeFrom="column">
                <wp:posOffset>-635635</wp:posOffset>
              </wp:positionH>
              <wp:positionV relativeFrom="paragraph">
                <wp:posOffset>4459604</wp:posOffset>
              </wp:positionV>
              <wp:extent cx="464820" cy="0"/>
              <wp:effectExtent l="0" t="0" r="11430" b="19050"/>
              <wp:wrapNone/>
              <wp:docPr id="3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48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442EF" id="Line 42" o:spid="_x0000_s1026" style="position:absolute;z-index:25165721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-50.05pt,351.15pt" to="-13.45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" strokecolor="gray">
              <v:stroke dashstyle="1 1"/>
            </v:line>
          </w:pict>
        </mc:Fallback>
      </mc:AlternateContent>
    </w:r>
    <w:r w:rsidR="00A07E0E">
      <w:t>Tagesagenda/Protokoll</w:t>
    </w:r>
  </w:p>
  <w:p w:rsidR="00A07E0E" w:rsidRPr="00FA596C" w:rsidRDefault="00A07E0E" w:rsidP="00675E2A">
    <w:pPr>
      <w:pStyle w:val="Kopfzeile"/>
    </w:pPr>
    <w:r>
      <w:t>Vorstand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63pt;height:1163pt" o:bullet="t">
        <v:imagedata r:id="rId1" o:title="Logo_ExpertForce_icon"/>
      </v:shape>
    </w:pict>
  </w:numPicBullet>
  <w:abstractNum w:abstractNumId="0" w15:restartNumberingAfterBreak="0">
    <w:nsid w:val="183A2257"/>
    <w:multiLevelType w:val="multilevel"/>
    <w:tmpl w:val="3D6CC1DA"/>
    <w:styleLink w:val="ListeNumerisch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ABB1F0B"/>
    <w:multiLevelType w:val="hybridMultilevel"/>
    <w:tmpl w:val="81563CD0"/>
    <w:lvl w:ilvl="0" w:tplc="836EA58E">
      <w:start w:val="1"/>
      <w:numFmt w:val="bullet"/>
      <w:pStyle w:val="Textaufzhlung2"/>
      <w:lvlText w:val=""/>
      <w:lvlJc w:val="left"/>
      <w:pPr>
        <w:ind w:left="2007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F746A42"/>
    <w:multiLevelType w:val="multilevel"/>
    <w:tmpl w:val="E9B42376"/>
    <w:lvl w:ilvl="0">
      <w:start w:val="1"/>
      <w:numFmt w:val="lowerLetter"/>
      <w:pStyle w:val="Textaufzhlungalphabethisch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26F11FAD"/>
    <w:multiLevelType w:val="multilevel"/>
    <w:tmpl w:val="DE087492"/>
    <w:lvl w:ilvl="0">
      <w:start w:val="1"/>
      <w:numFmt w:val="decimal"/>
      <w:pStyle w:val="Textbloc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804684F"/>
    <w:multiLevelType w:val="multilevel"/>
    <w:tmpl w:val="B7F2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706A44"/>
    <w:multiLevelType w:val="hybridMultilevel"/>
    <w:tmpl w:val="C11A9F02"/>
    <w:lvl w:ilvl="0" w:tplc="87449EDA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6" w15:restartNumberingAfterBreak="0">
    <w:nsid w:val="42090CB4"/>
    <w:multiLevelType w:val="multilevel"/>
    <w:tmpl w:val="FA80961A"/>
    <w:lvl w:ilvl="0">
      <w:start w:val="1"/>
      <w:numFmt w:val="decimal"/>
      <w:pStyle w:val="TAFr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566CDA"/>
    <w:multiLevelType w:val="hybridMultilevel"/>
    <w:tmpl w:val="76A4E7EA"/>
    <w:lvl w:ilvl="0" w:tplc="0902D35A">
      <w:start w:val="1"/>
      <w:numFmt w:val="bullet"/>
      <w:pStyle w:val="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74365"/>
    <w:multiLevelType w:val="multilevel"/>
    <w:tmpl w:val="C45C83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5101C6D"/>
    <w:multiLevelType w:val="hybridMultilevel"/>
    <w:tmpl w:val="CFC678FE"/>
    <w:lvl w:ilvl="0" w:tplc="294A7A4A">
      <w:start w:val="1"/>
      <w:numFmt w:val="bullet"/>
      <w:pStyle w:val="Textaufzhlung1"/>
      <w:lvlText w:val=""/>
      <w:lvlJc w:val="left"/>
      <w:pPr>
        <w:ind w:left="2486" w:hanging="360"/>
      </w:pPr>
      <w:rPr>
        <w:rFonts w:ascii="Wingdings" w:hAnsi="Wingdings" w:cs="Times New Roman" w:hint="default"/>
        <w:b w:val="0"/>
        <w:i w:val="0"/>
        <w:iCs w:val="0"/>
        <w:caps w:val="0"/>
        <w:strike w:val="0"/>
        <w:dstrike w:val="0"/>
        <w:vanish w:val="0"/>
        <w:color w:val="4575B1"/>
        <w:spacing w:val="0"/>
        <w:kern w:val="0"/>
        <w:position w:val="0"/>
        <w:sz w:val="16"/>
        <w:u w:val="none"/>
        <w:effect w:val="none"/>
        <w:vertAlign w:val="baseline"/>
        <w:em w:val="none"/>
      </w:rPr>
    </w:lvl>
    <w:lvl w:ilvl="1" w:tplc="0C07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0" w15:restartNumberingAfterBreak="0">
    <w:nsid w:val="6D0953B3"/>
    <w:multiLevelType w:val="hybridMultilevel"/>
    <w:tmpl w:val="D0D060AA"/>
    <w:lvl w:ilvl="0" w:tplc="B0D6A582">
      <w:start w:val="1"/>
      <w:numFmt w:val="decimal"/>
      <w:pStyle w:val="Textaufzhlungnumerisc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FE66F4"/>
    <w:multiLevelType w:val="multilevel"/>
    <w:tmpl w:val="D2440620"/>
    <w:lvl w:ilvl="0">
      <w:start w:val="1"/>
      <w:numFmt w:val="decimal"/>
      <w:pStyle w:val="TAfet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2AD1CD8"/>
    <w:multiLevelType w:val="hybridMultilevel"/>
    <w:tmpl w:val="2FCE3E66"/>
    <w:lvl w:ilvl="0" w:tplc="9E768FDE">
      <w:start w:val="1"/>
      <w:numFmt w:val="lowerLetter"/>
      <w:pStyle w:val="TAAlphanumerisch"/>
      <w:lvlText w:val="%1)"/>
      <w:lvlJc w:val="left"/>
      <w:pPr>
        <w:ind w:left="1004" w:hanging="360"/>
      </w:pPr>
    </w:lvl>
    <w:lvl w:ilvl="1" w:tplc="0C070019" w:tentative="1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EE7EA67-2526-4EA1-8BA1-F6075BFECCFB}"/>
    <w:docVar w:name="dgnword-eventsink" w:val="200850216"/>
  </w:docVars>
  <w:rsids>
    <w:rsidRoot w:val="002134FB"/>
    <w:rsid w:val="00005458"/>
    <w:rsid w:val="0001005F"/>
    <w:rsid w:val="00021C13"/>
    <w:rsid w:val="00022BDF"/>
    <w:rsid w:val="000239A5"/>
    <w:rsid w:val="00025BFC"/>
    <w:rsid w:val="00026937"/>
    <w:rsid w:val="00031F02"/>
    <w:rsid w:val="0003384B"/>
    <w:rsid w:val="0003473A"/>
    <w:rsid w:val="0005166C"/>
    <w:rsid w:val="000527A4"/>
    <w:rsid w:val="00053FB6"/>
    <w:rsid w:val="00055440"/>
    <w:rsid w:val="000554BD"/>
    <w:rsid w:val="000600CA"/>
    <w:rsid w:val="00061264"/>
    <w:rsid w:val="00067742"/>
    <w:rsid w:val="000714FD"/>
    <w:rsid w:val="000746A2"/>
    <w:rsid w:val="00075D3D"/>
    <w:rsid w:val="00076DC2"/>
    <w:rsid w:val="00077772"/>
    <w:rsid w:val="0008738B"/>
    <w:rsid w:val="00087BE8"/>
    <w:rsid w:val="000944E4"/>
    <w:rsid w:val="000A7738"/>
    <w:rsid w:val="000B476E"/>
    <w:rsid w:val="000B7A60"/>
    <w:rsid w:val="000D418B"/>
    <w:rsid w:val="000D4580"/>
    <w:rsid w:val="000E727A"/>
    <w:rsid w:val="000F07DA"/>
    <w:rsid w:val="000F4A80"/>
    <w:rsid w:val="000F7FA8"/>
    <w:rsid w:val="00105584"/>
    <w:rsid w:val="00107B67"/>
    <w:rsid w:val="00107D39"/>
    <w:rsid w:val="001170C6"/>
    <w:rsid w:val="00117522"/>
    <w:rsid w:val="00124DB1"/>
    <w:rsid w:val="0013145B"/>
    <w:rsid w:val="00133E2C"/>
    <w:rsid w:val="00134247"/>
    <w:rsid w:val="00136B45"/>
    <w:rsid w:val="0014407D"/>
    <w:rsid w:val="001451D4"/>
    <w:rsid w:val="00152195"/>
    <w:rsid w:val="00152F15"/>
    <w:rsid w:val="00160B81"/>
    <w:rsid w:val="001630EA"/>
    <w:rsid w:val="0017562D"/>
    <w:rsid w:val="001831B4"/>
    <w:rsid w:val="0019300D"/>
    <w:rsid w:val="001B1A61"/>
    <w:rsid w:val="001D48CE"/>
    <w:rsid w:val="001D4D33"/>
    <w:rsid w:val="001D6264"/>
    <w:rsid w:val="001E173D"/>
    <w:rsid w:val="001E46E8"/>
    <w:rsid w:val="002115C3"/>
    <w:rsid w:val="002134FB"/>
    <w:rsid w:val="002136B7"/>
    <w:rsid w:val="00232350"/>
    <w:rsid w:val="002323F3"/>
    <w:rsid w:val="002355ED"/>
    <w:rsid w:val="002410DD"/>
    <w:rsid w:val="002424AF"/>
    <w:rsid w:val="00242746"/>
    <w:rsid w:val="00244100"/>
    <w:rsid w:val="00246A33"/>
    <w:rsid w:val="00253F7E"/>
    <w:rsid w:val="00255F23"/>
    <w:rsid w:val="002609EA"/>
    <w:rsid w:val="00263B0B"/>
    <w:rsid w:val="00265393"/>
    <w:rsid w:val="00266CC6"/>
    <w:rsid w:val="00277F58"/>
    <w:rsid w:val="0028030C"/>
    <w:rsid w:val="00281438"/>
    <w:rsid w:val="002860B6"/>
    <w:rsid w:val="00294DB9"/>
    <w:rsid w:val="002A268C"/>
    <w:rsid w:val="002A407D"/>
    <w:rsid w:val="002A603E"/>
    <w:rsid w:val="002B0015"/>
    <w:rsid w:val="002B11EF"/>
    <w:rsid w:val="002D0AFB"/>
    <w:rsid w:val="002D64C8"/>
    <w:rsid w:val="002E3A58"/>
    <w:rsid w:val="002F3073"/>
    <w:rsid w:val="00311567"/>
    <w:rsid w:val="003138A2"/>
    <w:rsid w:val="00320398"/>
    <w:rsid w:val="00321B81"/>
    <w:rsid w:val="003268C8"/>
    <w:rsid w:val="00327434"/>
    <w:rsid w:val="003306BD"/>
    <w:rsid w:val="003321E2"/>
    <w:rsid w:val="00333C20"/>
    <w:rsid w:val="00333FD3"/>
    <w:rsid w:val="00341FBD"/>
    <w:rsid w:val="00343F14"/>
    <w:rsid w:val="00346B41"/>
    <w:rsid w:val="00350790"/>
    <w:rsid w:val="00357B99"/>
    <w:rsid w:val="00364AAE"/>
    <w:rsid w:val="00376C6B"/>
    <w:rsid w:val="00380D2F"/>
    <w:rsid w:val="00385398"/>
    <w:rsid w:val="00391C6C"/>
    <w:rsid w:val="00395D8F"/>
    <w:rsid w:val="003A5345"/>
    <w:rsid w:val="003B1726"/>
    <w:rsid w:val="003B21BB"/>
    <w:rsid w:val="003D5543"/>
    <w:rsid w:val="003D6E66"/>
    <w:rsid w:val="003D7FAA"/>
    <w:rsid w:val="003E3487"/>
    <w:rsid w:val="003F2845"/>
    <w:rsid w:val="003F70A8"/>
    <w:rsid w:val="004032E1"/>
    <w:rsid w:val="00403569"/>
    <w:rsid w:val="0041097B"/>
    <w:rsid w:val="00411C94"/>
    <w:rsid w:val="00414834"/>
    <w:rsid w:val="0041556F"/>
    <w:rsid w:val="00424295"/>
    <w:rsid w:val="004249B3"/>
    <w:rsid w:val="00436C3F"/>
    <w:rsid w:val="0043788C"/>
    <w:rsid w:val="004379D2"/>
    <w:rsid w:val="00437CA0"/>
    <w:rsid w:val="004418D1"/>
    <w:rsid w:val="00442654"/>
    <w:rsid w:val="00446225"/>
    <w:rsid w:val="00447F82"/>
    <w:rsid w:val="00470A42"/>
    <w:rsid w:val="00471824"/>
    <w:rsid w:val="00483B8E"/>
    <w:rsid w:val="00487CFD"/>
    <w:rsid w:val="0049643A"/>
    <w:rsid w:val="00497D65"/>
    <w:rsid w:val="004B06CB"/>
    <w:rsid w:val="004B5665"/>
    <w:rsid w:val="004C5C61"/>
    <w:rsid w:val="004C71E1"/>
    <w:rsid w:val="004C735B"/>
    <w:rsid w:val="004D3072"/>
    <w:rsid w:val="004D4501"/>
    <w:rsid w:val="004E3420"/>
    <w:rsid w:val="004F51E3"/>
    <w:rsid w:val="00501632"/>
    <w:rsid w:val="00502299"/>
    <w:rsid w:val="005043C2"/>
    <w:rsid w:val="0051166A"/>
    <w:rsid w:val="005138AF"/>
    <w:rsid w:val="00513C23"/>
    <w:rsid w:val="0051508D"/>
    <w:rsid w:val="005246B9"/>
    <w:rsid w:val="005328AD"/>
    <w:rsid w:val="005338E3"/>
    <w:rsid w:val="00534E34"/>
    <w:rsid w:val="0054520B"/>
    <w:rsid w:val="00545F90"/>
    <w:rsid w:val="00546BCC"/>
    <w:rsid w:val="005505D6"/>
    <w:rsid w:val="005542AB"/>
    <w:rsid w:val="005619DA"/>
    <w:rsid w:val="00562039"/>
    <w:rsid w:val="00565339"/>
    <w:rsid w:val="00567111"/>
    <w:rsid w:val="00576991"/>
    <w:rsid w:val="0058396D"/>
    <w:rsid w:val="005845F8"/>
    <w:rsid w:val="0058714A"/>
    <w:rsid w:val="0059450A"/>
    <w:rsid w:val="0059516E"/>
    <w:rsid w:val="005A07CC"/>
    <w:rsid w:val="005A3F93"/>
    <w:rsid w:val="005B027B"/>
    <w:rsid w:val="005B4FA7"/>
    <w:rsid w:val="005C076C"/>
    <w:rsid w:val="005E1AF4"/>
    <w:rsid w:val="005F114D"/>
    <w:rsid w:val="005F37A2"/>
    <w:rsid w:val="0060673E"/>
    <w:rsid w:val="00606AF3"/>
    <w:rsid w:val="00622D33"/>
    <w:rsid w:val="0062470F"/>
    <w:rsid w:val="006278F1"/>
    <w:rsid w:val="00634032"/>
    <w:rsid w:val="00644B0E"/>
    <w:rsid w:val="006466C4"/>
    <w:rsid w:val="00653A9E"/>
    <w:rsid w:val="0065426B"/>
    <w:rsid w:val="006574B3"/>
    <w:rsid w:val="00663CD3"/>
    <w:rsid w:val="00667ED0"/>
    <w:rsid w:val="00675E2A"/>
    <w:rsid w:val="006774A9"/>
    <w:rsid w:val="00684EE6"/>
    <w:rsid w:val="00686010"/>
    <w:rsid w:val="00697C2F"/>
    <w:rsid w:val="006A22A6"/>
    <w:rsid w:val="006A2565"/>
    <w:rsid w:val="006A31E0"/>
    <w:rsid w:val="006A4ED8"/>
    <w:rsid w:val="006A7951"/>
    <w:rsid w:val="006B67D3"/>
    <w:rsid w:val="006C6310"/>
    <w:rsid w:val="006C70B8"/>
    <w:rsid w:val="006D1C5E"/>
    <w:rsid w:val="006E301B"/>
    <w:rsid w:val="006E74B1"/>
    <w:rsid w:val="006F7BBB"/>
    <w:rsid w:val="007005FD"/>
    <w:rsid w:val="007103C5"/>
    <w:rsid w:val="00714074"/>
    <w:rsid w:val="007157D2"/>
    <w:rsid w:val="00716CCE"/>
    <w:rsid w:val="007333BB"/>
    <w:rsid w:val="00734507"/>
    <w:rsid w:val="0073612D"/>
    <w:rsid w:val="00737B6A"/>
    <w:rsid w:val="00740AFD"/>
    <w:rsid w:val="00741510"/>
    <w:rsid w:val="00742809"/>
    <w:rsid w:val="0074502C"/>
    <w:rsid w:val="007455F5"/>
    <w:rsid w:val="00745C10"/>
    <w:rsid w:val="007465C8"/>
    <w:rsid w:val="00757B25"/>
    <w:rsid w:val="00761E5E"/>
    <w:rsid w:val="00764204"/>
    <w:rsid w:val="007663DD"/>
    <w:rsid w:val="007721EF"/>
    <w:rsid w:val="0077617F"/>
    <w:rsid w:val="007775E8"/>
    <w:rsid w:val="00785E53"/>
    <w:rsid w:val="00787811"/>
    <w:rsid w:val="0079149A"/>
    <w:rsid w:val="007943F8"/>
    <w:rsid w:val="007A7358"/>
    <w:rsid w:val="007A79EB"/>
    <w:rsid w:val="007B385B"/>
    <w:rsid w:val="007C1757"/>
    <w:rsid w:val="007C5EA7"/>
    <w:rsid w:val="007D4147"/>
    <w:rsid w:val="007D6289"/>
    <w:rsid w:val="007D7F75"/>
    <w:rsid w:val="007E179B"/>
    <w:rsid w:val="007E7776"/>
    <w:rsid w:val="007F0449"/>
    <w:rsid w:val="007F0629"/>
    <w:rsid w:val="007F2E39"/>
    <w:rsid w:val="007F5D19"/>
    <w:rsid w:val="007F6528"/>
    <w:rsid w:val="007F6624"/>
    <w:rsid w:val="007F6630"/>
    <w:rsid w:val="007F7273"/>
    <w:rsid w:val="007F765D"/>
    <w:rsid w:val="0080208F"/>
    <w:rsid w:val="00810E44"/>
    <w:rsid w:val="00816152"/>
    <w:rsid w:val="00820A5F"/>
    <w:rsid w:val="00822C3F"/>
    <w:rsid w:val="0083724F"/>
    <w:rsid w:val="00837459"/>
    <w:rsid w:val="0084242F"/>
    <w:rsid w:val="008474DC"/>
    <w:rsid w:val="008523CA"/>
    <w:rsid w:val="00853FAA"/>
    <w:rsid w:val="0086354E"/>
    <w:rsid w:val="008773C8"/>
    <w:rsid w:val="008818FE"/>
    <w:rsid w:val="008840C9"/>
    <w:rsid w:val="00884672"/>
    <w:rsid w:val="008951CD"/>
    <w:rsid w:val="008A26DF"/>
    <w:rsid w:val="008A27AC"/>
    <w:rsid w:val="008A2806"/>
    <w:rsid w:val="008B5678"/>
    <w:rsid w:val="008C3119"/>
    <w:rsid w:val="008D05BF"/>
    <w:rsid w:val="008D2130"/>
    <w:rsid w:val="008D4C7F"/>
    <w:rsid w:val="008D5567"/>
    <w:rsid w:val="008D6EDE"/>
    <w:rsid w:val="008E1BBF"/>
    <w:rsid w:val="009009B8"/>
    <w:rsid w:val="00900CE9"/>
    <w:rsid w:val="00907910"/>
    <w:rsid w:val="00907F45"/>
    <w:rsid w:val="00911F0E"/>
    <w:rsid w:val="009241AB"/>
    <w:rsid w:val="009257A6"/>
    <w:rsid w:val="00931B4B"/>
    <w:rsid w:val="00932753"/>
    <w:rsid w:val="009344AE"/>
    <w:rsid w:val="0094211E"/>
    <w:rsid w:val="00951BE3"/>
    <w:rsid w:val="00952F01"/>
    <w:rsid w:val="00957776"/>
    <w:rsid w:val="0096183A"/>
    <w:rsid w:val="00972497"/>
    <w:rsid w:val="00973972"/>
    <w:rsid w:val="009765AA"/>
    <w:rsid w:val="00985197"/>
    <w:rsid w:val="00985D97"/>
    <w:rsid w:val="009914CD"/>
    <w:rsid w:val="00994D79"/>
    <w:rsid w:val="009A13A4"/>
    <w:rsid w:val="009A2F4F"/>
    <w:rsid w:val="009A4E2B"/>
    <w:rsid w:val="009C3080"/>
    <w:rsid w:val="009C4EA0"/>
    <w:rsid w:val="009C587C"/>
    <w:rsid w:val="009D158B"/>
    <w:rsid w:val="009D5C57"/>
    <w:rsid w:val="009D62E1"/>
    <w:rsid w:val="009E0C47"/>
    <w:rsid w:val="009E3C16"/>
    <w:rsid w:val="009F24AC"/>
    <w:rsid w:val="009F364C"/>
    <w:rsid w:val="00A01D38"/>
    <w:rsid w:val="00A04A02"/>
    <w:rsid w:val="00A07E0E"/>
    <w:rsid w:val="00A11A8C"/>
    <w:rsid w:val="00A121B6"/>
    <w:rsid w:val="00A1618B"/>
    <w:rsid w:val="00A277A2"/>
    <w:rsid w:val="00A34E61"/>
    <w:rsid w:val="00A52E08"/>
    <w:rsid w:val="00A55015"/>
    <w:rsid w:val="00A61FFC"/>
    <w:rsid w:val="00A624B3"/>
    <w:rsid w:val="00A6597B"/>
    <w:rsid w:val="00A664B2"/>
    <w:rsid w:val="00A7733D"/>
    <w:rsid w:val="00A7754A"/>
    <w:rsid w:val="00A87060"/>
    <w:rsid w:val="00A94967"/>
    <w:rsid w:val="00AA1422"/>
    <w:rsid w:val="00AA1EFC"/>
    <w:rsid w:val="00AA3B50"/>
    <w:rsid w:val="00AA435A"/>
    <w:rsid w:val="00AB74D6"/>
    <w:rsid w:val="00AC4532"/>
    <w:rsid w:val="00AD0DA4"/>
    <w:rsid w:val="00AF4673"/>
    <w:rsid w:val="00AF5274"/>
    <w:rsid w:val="00AF540B"/>
    <w:rsid w:val="00B01B7D"/>
    <w:rsid w:val="00B02093"/>
    <w:rsid w:val="00B07A9E"/>
    <w:rsid w:val="00B16C09"/>
    <w:rsid w:val="00B172B3"/>
    <w:rsid w:val="00B23664"/>
    <w:rsid w:val="00B436DA"/>
    <w:rsid w:val="00B4616A"/>
    <w:rsid w:val="00B472A6"/>
    <w:rsid w:val="00B5514D"/>
    <w:rsid w:val="00B57E3C"/>
    <w:rsid w:val="00B61FF6"/>
    <w:rsid w:val="00B65240"/>
    <w:rsid w:val="00B67269"/>
    <w:rsid w:val="00B7026F"/>
    <w:rsid w:val="00B77DFC"/>
    <w:rsid w:val="00B81613"/>
    <w:rsid w:val="00B9128A"/>
    <w:rsid w:val="00B95D3A"/>
    <w:rsid w:val="00BA1BC5"/>
    <w:rsid w:val="00BA5947"/>
    <w:rsid w:val="00BA665A"/>
    <w:rsid w:val="00BB03B8"/>
    <w:rsid w:val="00BB26C5"/>
    <w:rsid w:val="00BB4D6C"/>
    <w:rsid w:val="00BB5952"/>
    <w:rsid w:val="00BC0FD7"/>
    <w:rsid w:val="00BC379B"/>
    <w:rsid w:val="00BC4258"/>
    <w:rsid w:val="00BD5760"/>
    <w:rsid w:val="00BE6C26"/>
    <w:rsid w:val="00BF19FD"/>
    <w:rsid w:val="00BF31ED"/>
    <w:rsid w:val="00BF50FE"/>
    <w:rsid w:val="00C004B6"/>
    <w:rsid w:val="00C0407D"/>
    <w:rsid w:val="00C04AFB"/>
    <w:rsid w:val="00C11B26"/>
    <w:rsid w:val="00C13092"/>
    <w:rsid w:val="00C1347C"/>
    <w:rsid w:val="00C35112"/>
    <w:rsid w:val="00C3561A"/>
    <w:rsid w:val="00C357DA"/>
    <w:rsid w:val="00C36BF4"/>
    <w:rsid w:val="00C46C48"/>
    <w:rsid w:val="00C55D61"/>
    <w:rsid w:val="00C608A7"/>
    <w:rsid w:val="00C61F30"/>
    <w:rsid w:val="00C642AB"/>
    <w:rsid w:val="00C64FDB"/>
    <w:rsid w:val="00C66A3C"/>
    <w:rsid w:val="00C70BF1"/>
    <w:rsid w:val="00C72785"/>
    <w:rsid w:val="00C74C2B"/>
    <w:rsid w:val="00C74EF5"/>
    <w:rsid w:val="00C80AAB"/>
    <w:rsid w:val="00C848A0"/>
    <w:rsid w:val="00C93261"/>
    <w:rsid w:val="00CA14C1"/>
    <w:rsid w:val="00CA1659"/>
    <w:rsid w:val="00CC0018"/>
    <w:rsid w:val="00CC713A"/>
    <w:rsid w:val="00CD4451"/>
    <w:rsid w:val="00CE03E7"/>
    <w:rsid w:val="00CE3EE5"/>
    <w:rsid w:val="00CE761D"/>
    <w:rsid w:val="00CF298B"/>
    <w:rsid w:val="00CF6D4F"/>
    <w:rsid w:val="00CF7934"/>
    <w:rsid w:val="00CF7C1C"/>
    <w:rsid w:val="00D01B88"/>
    <w:rsid w:val="00D12A3D"/>
    <w:rsid w:val="00D13734"/>
    <w:rsid w:val="00D14406"/>
    <w:rsid w:val="00D2537F"/>
    <w:rsid w:val="00D32214"/>
    <w:rsid w:val="00D32852"/>
    <w:rsid w:val="00D32A9B"/>
    <w:rsid w:val="00D41A05"/>
    <w:rsid w:val="00D445DF"/>
    <w:rsid w:val="00D46EA9"/>
    <w:rsid w:val="00D611F5"/>
    <w:rsid w:val="00D62A24"/>
    <w:rsid w:val="00D75C25"/>
    <w:rsid w:val="00D9494E"/>
    <w:rsid w:val="00DA2FD6"/>
    <w:rsid w:val="00DA4701"/>
    <w:rsid w:val="00DB0198"/>
    <w:rsid w:val="00DB1038"/>
    <w:rsid w:val="00DB1F15"/>
    <w:rsid w:val="00DC4DA9"/>
    <w:rsid w:val="00DD1589"/>
    <w:rsid w:val="00DD26D8"/>
    <w:rsid w:val="00DD53E7"/>
    <w:rsid w:val="00DD58C8"/>
    <w:rsid w:val="00DE0A1B"/>
    <w:rsid w:val="00DE5584"/>
    <w:rsid w:val="00DF013F"/>
    <w:rsid w:val="00DF5F13"/>
    <w:rsid w:val="00DF76D3"/>
    <w:rsid w:val="00E040DC"/>
    <w:rsid w:val="00E04F16"/>
    <w:rsid w:val="00E17EEB"/>
    <w:rsid w:val="00E30FFA"/>
    <w:rsid w:val="00E41570"/>
    <w:rsid w:val="00E45E19"/>
    <w:rsid w:val="00E54D11"/>
    <w:rsid w:val="00E54E1F"/>
    <w:rsid w:val="00E55216"/>
    <w:rsid w:val="00E56AE3"/>
    <w:rsid w:val="00E6348A"/>
    <w:rsid w:val="00E6421E"/>
    <w:rsid w:val="00E677FD"/>
    <w:rsid w:val="00E67D6D"/>
    <w:rsid w:val="00E702F1"/>
    <w:rsid w:val="00E7191D"/>
    <w:rsid w:val="00E84F76"/>
    <w:rsid w:val="00E91F0C"/>
    <w:rsid w:val="00E93B78"/>
    <w:rsid w:val="00E94132"/>
    <w:rsid w:val="00EA1C77"/>
    <w:rsid w:val="00EA5B16"/>
    <w:rsid w:val="00EB288A"/>
    <w:rsid w:val="00EC1E3D"/>
    <w:rsid w:val="00EC29F7"/>
    <w:rsid w:val="00EE4229"/>
    <w:rsid w:val="00EE5271"/>
    <w:rsid w:val="00EF6A05"/>
    <w:rsid w:val="00F04382"/>
    <w:rsid w:val="00F05D03"/>
    <w:rsid w:val="00F068E8"/>
    <w:rsid w:val="00F135A8"/>
    <w:rsid w:val="00F16656"/>
    <w:rsid w:val="00F30AD3"/>
    <w:rsid w:val="00F31D44"/>
    <w:rsid w:val="00F31EDB"/>
    <w:rsid w:val="00F31F51"/>
    <w:rsid w:val="00F36AF6"/>
    <w:rsid w:val="00F36CC6"/>
    <w:rsid w:val="00F37B72"/>
    <w:rsid w:val="00F45BBE"/>
    <w:rsid w:val="00F461CE"/>
    <w:rsid w:val="00F64B73"/>
    <w:rsid w:val="00F74188"/>
    <w:rsid w:val="00F754B8"/>
    <w:rsid w:val="00F76472"/>
    <w:rsid w:val="00F93BCD"/>
    <w:rsid w:val="00F965DF"/>
    <w:rsid w:val="00FA2E38"/>
    <w:rsid w:val="00FA596C"/>
    <w:rsid w:val="00FA62C2"/>
    <w:rsid w:val="00FB3E5D"/>
    <w:rsid w:val="00FB4B9C"/>
    <w:rsid w:val="00FB6D3F"/>
    <w:rsid w:val="00FC4A01"/>
    <w:rsid w:val="00FE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E46A9-4457-4392-B452-2F879766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uiPriority="9"/>
    <w:lsdException w:name="heading 3" w:uiPriority="9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Default Paragraph Font" w:uiPriority="1"/>
    <w:lsdException w:name="Strong" w:qFormat="1"/>
    <w:lsdException w:name="Normal (Web)" w:uiPriority="99"/>
    <w:lsdException w:name="HTML Samp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7A9E"/>
    <w:pPr>
      <w:spacing w:after="160" w:line="259" w:lineRule="auto"/>
    </w:pPr>
    <w:rPr>
      <w:rFonts w:ascii="Century Gothic" w:eastAsiaTheme="minorHAnsi" w:hAnsi="Century Gothic" w:cstheme="minorBidi"/>
      <w:sz w:val="22"/>
      <w:szCs w:val="22"/>
      <w:lang w:eastAsia="en-US"/>
    </w:rPr>
  </w:style>
  <w:style w:type="paragraph" w:styleId="berschrift1">
    <w:name w:val="heading 1"/>
    <w:basedOn w:val="Verzeichnis2"/>
    <w:next w:val="Textblock"/>
    <w:link w:val="berschrift1Zchn"/>
    <w:rsid w:val="00B07A9E"/>
    <w:pPr>
      <w:ind w:left="0"/>
      <w:outlineLvl w:val="0"/>
    </w:pPr>
    <w:rPr>
      <w:i w:val="0"/>
      <w:color w:val="40404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46A33"/>
    <w:pPr>
      <w:keepNext/>
      <w:keepLines/>
      <w:numPr>
        <w:ilvl w:val="1"/>
        <w:numId w:val="10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rsid w:val="00246A33"/>
    <w:pPr>
      <w:numPr>
        <w:ilvl w:val="2"/>
        <w:numId w:val="11"/>
      </w:numPr>
      <w:spacing w:before="240" w:after="80"/>
      <w:ind w:right="1531"/>
      <w:mirrorIndents/>
      <w:outlineLvl w:val="2"/>
    </w:pPr>
    <w:rPr>
      <w:rFonts w:ascii="Arial Narrow" w:hAnsi="Arial Narrow"/>
      <w:b/>
      <w:i/>
      <w:iCs/>
      <w:caps/>
      <w:noProof/>
      <w:color w:val="003A80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">
    <w:name w:val="Textblock"/>
    <w:basedOn w:val="Standard"/>
    <w:link w:val="TextblockZchn"/>
    <w:autoRedefine/>
    <w:rsid w:val="00B02093"/>
    <w:pPr>
      <w:numPr>
        <w:numId w:val="12"/>
      </w:numPr>
      <w:tabs>
        <w:tab w:val="left" w:pos="851"/>
        <w:tab w:val="right" w:pos="9923"/>
      </w:tabs>
      <w:spacing w:before="220" w:after="200" w:line="288" w:lineRule="auto"/>
      <w:ind w:left="425"/>
      <w:jc w:val="both"/>
    </w:pPr>
    <w:rPr>
      <w:rFonts w:eastAsia="Lucida Sans Unicode" w:cs="Arial"/>
      <w:szCs w:val="56"/>
      <w:lang w:eastAsia="zh-CN"/>
    </w:rPr>
  </w:style>
  <w:style w:type="character" w:styleId="Hyperlink">
    <w:name w:val="Hyperlink"/>
    <w:rsid w:val="00E91F0C"/>
    <w:rPr>
      <w:color w:val="808080"/>
      <w:u w:val="single"/>
    </w:rPr>
  </w:style>
  <w:style w:type="character" w:customStyle="1" w:styleId="Absatz-Standardschriftart1">
    <w:name w:val="Absatz-Standardschriftart1"/>
    <w:semiHidden/>
    <w:rsid w:val="00E91F0C"/>
  </w:style>
  <w:style w:type="paragraph" w:customStyle="1" w:styleId="Text">
    <w:name w:val="Text"/>
    <w:basedOn w:val="Standard"/>
    <w:link w:val="TextZchn2"/>
    <w:autoRedefine/>
    <w:rsid w:val="00B67269"/>
    <w:pPr>
      <w:spacing w:before="180" w:line="312" w:lineRule="auto"/>
    </w:pPr>
  </w:style>
  <w:style w:type="paragraph" w:styleId="Kopfzeile">
    <w:name w:val="header"/>
    <w:basedOn w:val="Standard"/>
    <w:link w:val="KopfzeileZchn"/>
    <w:rsid w:val="00246A33"/>
    <w:pPr>
      <w:ind w:right="3686"/>
    </w:pPr>
    <w:rPr>
      <w:rFonts w:ascii="Arial" w:hAnsi="Arial" w:cs="Arial"/>
      <w:b/>
      <w:sz w:val="30"/>
      <w:szCs w:val="30"/>
      <w:lang w:eastAsia="de-DE"/>
    </w:rPr>
  </w:style>
  <w:style w:type="paragraph" w:styleId="Beschriftung">
    <w:name w:val="caption"/>
    <w:basedOn w:val="Standard"/>
    <w:rsid w:val="00E91F0C"/>
    <w:pPr>
      <w:suppressLineNumbers/>
      <w:spacing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246A33"/>
    <w:pPr>
      <w:spacing w:after="100"/>
    </w:pPr>
  </w:style>
  <w:style w:type="paragraph" w:styleId="Verzeichnis2">
    <w:name w:val="toc 2"/>
    <w:basedOn w:val="Verzeichnis1"/>
    <w:next w:val="Verzeichnis3"/>
    <w:uiPriority w:val="39"/>
    <w:rsid w:val="00246A33"/>
    <w:pPr>
      <w:tabs>
        <w:tab w:val="right" w:leader="dot" w:pos="9781"/>
      </w:tabs>
      <w:spacing w:before="60" w:after="0"/>
      <w:ind w:left="238"/>
    </w:pPr>
    <w:rPr>
      <w:b/>
      <w:i/>
      <w:noProof/>
      <w:sz w:val="20"/>
      <w:szCs w:val="20"/>
      <w:lang w:val="de-DE"/>
    </w:rPr>
  </w:style>
  <w:style w:type="paragraph" w:styleId="Verzeichnis3">
    <w:name w:val="toc 3"/>
    <w:basedOn w:val="Verzeichnis2"/>
    <w:next w:val="berschrift3"/>
    <w:uiPriority w:val="39"/>
    <w:rsid w:val="00246A33"/>
    <w:pPr>
      <w:spacing w:before="0"/>
      <w:ind w:left="510"/>
    </w:pPr>
    <w:rPr>
      <w:b w:val="0"/>
      <w:i w:val="0"/>
    </w:rPr>
  </w:style>
  <w:style w:type="paragraph" w:customStyle="1" w:styleId="Merksatz">
    <w:name w:val="Merksatz"/>
    <w:basedOn w:val="Standard"/>
    <w:next w:val="Standard"/>
    <w:rsid w:val="00E91F0C"/>
    <w:pPr>
      <w:pBdr>
        <w:top w:val="single" w:sz="8" w:space="2" w:color="8FAB3D"/>
        <w:left w:val="single" w:sz="8" w:space="2" w:color="8FAB3D"/>
        <w:bottom w:val="single" w:sz="8" w:space="2" w:color="8FAB3D"/>
        <w:right w:val="single" w:sz="8" w:space="2" w:color="8FAB3D"/>
      </w:pBdr>
      <w:shd w:val="clear" w:color="auto" w:fill="D4E2AC"/>
      <w:ind w:right="113"/>
    </w:pPr>
    <w:rPr>
      <w:b/>
      <w:bCs/>
      <w:color w:val="4575B1"/>
    </w:rPr>
  </w:style>
  <w:style w:type="paragraph" w:customStyle="1" w:styleId="Textaufzhlung">
    <w:name w:val="Textaufzählung"/>
    <w:basedOn w:val="FormatvorlageTextaufzhlungFett"/>
    <w:autoRedefine/>
    <w:rsid w:val="00E91F0C"/>
    <w:pPr>
      <w:tabs>
        <w:tab w:val="clear" w:pos="625"/>
        <w:tab w:val="num" w:pos="567"/>
      </w:tabs>
      <w:ind w:left="567" w:hanging="425"/>
    </w:pPr>
    <w:rPr>
      <w:b w:val="0"/>
    </w:rPr>
  </w:style>
  <w:style w:type="paragraph" w:styleId="Fuzeile">
    <w:name w:val="footer"/>
    <w:basedOn w:val="Standard"/>
    <w:link w:val="FuzeileZchn"/>
    <w:rsid w:val="00E91F0C"/>
    <w:pPr>
      <w:tabs>
        <w:tab w:val="center" w:pos="3119"/>
        <w:tab w:val="right" w:pos="6379"/>
      </w:tabs>
    </w:pPr>
    <w:rPr>
      <w:color w:val="4575B1"/>
      <w:sz w:val="18"/>
      <w:szCs w:val="18"/>
      <w:lang w:val="en-GB"/>
    </w:rPr>
  </w:style>
  <w:style w:type="paragraph" w:customStyle="1" w:styleId="Bild">
    <w:name w:val="Bild"/>
    <w:basedOn w:val="Text"/>
    <w:rsid w:val="00E91F0C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B07A9E"/>
    <w:rPr>
      <w:rFonts w:ascii="Century Gothic" w:eastAsiaTheme="minorHAnsi" w:hAnsi="Century Gothic" w:cstheme="minorBidi"/>
      <w:b/>
      <w:noProof/>
      <w:color w:val="404040"/>
      <w:sz w:val="36"/>
      <w:szCs w:val="3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6A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A-zitat">
    <w:name w:val="A-zitat"/>
    <w:rsid w:val="00E91F0C"/>
  </w:style>
  <w:style w:type="table" w:styleId="Tabellenraster">
    <w:name w:val="Table Grid"/>
    <w:basedOn w:val="NormaleTabelle"/>
    <w:rsid w:val="00E9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1">
    <w:name w:val="Textaufzählung 1"/>
    <w:basedOn w:val="Textaufzhlung"/>
    <w:rsid w:val="00E91F0C"/>
    <w:pPr>
      <w:numPr>
        <w:numId w:val="5"/>
      </w:numPr>
      <w:tabs>
        <w:tab w:val="left" w:pos="993"/>
      </w:tabs>
      <w:ind w:left="993" w:hanging="426"/>
    </w:pPr>
  </w:style>
  <w:style w:type="paragraph" w:styleId="Sprechblasentext">
    <w:name w:val="Balloon Text"/>
    <w:basedOn w:val="Standard"/>
    <w:semiHidden/>
    <w:rsid w:val="00E91F0C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"/>
    <w:rsid w:val="00E91F0C"/>
    <w:pPr>
      <w:spacing w:line="240" w:lineRule="auto"/>
    </w:pPr>
    <w:rPr>
      <w:sz w:val="20"/>
    </w:rPr>
  </w:style>
  <w:style w:type="paragraph" w:styleId="Funotentext">
    <w:name w:val="footnote text"/>
    <w:basedOn w:val="Standard"/>
    <w:link w:val="FunotentextZchn"/>
    <w:semiHidden/>
    <w:rsid w:val="00E91F0C"/>
    <w:rPr>
      <w:sz w:val="20"/>
    </w:rPr>
  </w:style>
  <w:style w:type="character" w:styleId="Funotenzeichen">
    <w:name w:val="footnote reference"/>
    <w:semiHidden/>
    <w:rsid w:val="00E91F0C"/>
    <w:rPr>
      <w:vertAlign w:val="superscript"/>
    </w:rPr>
  </w:style>
  <w:style w:type="character" w:customStyle="1" w:styleId="A-fett">
    <w:name w:val="A-fett"/>
    <w:rsid w:val="00E91F0C"/>
    <w:rPr>
      <w:b/>
    </w:rPr>
  </w:style>
  <w:style w:type="character" w:customStyle="1" w:styleId="FunotentextZchn">
    <w:name w:val="Fußnotentext Zchn"/>
    <w:link w:val="Funotentext"/>
    <w:semiHidden/>
    <w:rsid w:val="00E91F0C"/>
    <w:rPr>
      <w:rFonts w:ascii="Century Gothic" w:hAnsi="Century Gothic"/>
      <w:color w:val="404040"/>
      <w:lang w:eastAsia="de-DE"/>
    </w:rPr>
  </w:style>
  <w:style w:type="paragraph" w:customStyle="1" w:styleId="Textaufzhlungalphabethisch">
    <w:name w:val="Textaufzählung_alphabethisch"/>
    <w:basedOn w:val="Textaufzhlung"/>
    <w:rsid w:val="00E91F0C"/>
    <w:pPr>
      <w:numPr>
        <w:numId w:val="1"/>
      </w:numPr>
      <w:spacing w:after="60"/>
    </w:pPr>
    <w:rPr>
      <w:color w:val="4040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6A33"/>
    <w:rPr>
      <w:rFonts w:ascii="Arial Narrow" w:eastAsiaTheme="majorEastAsia" w:hAnsi="Arial Narrow" w:cstheme="majorBidi"/>
      <w:b/>
      <w:i/>
      <w:iCs/>
      <w:caps/>
      <w:noProof/>
      <w:color w:val="003A80"/>
      <w:kern w:val="1"/>
      <w:sz w:val="24"/>
      <w:szCs w:val="24"/>
      <w:lang w:eastAsia="en-US"/>
    </w:rPr>
  </w:style>
  <w:style w:type="paragraph" w:customStyle="1" w:styleId="Infozeile">
    <w:name w:val="Infozeile"/>
    <w:basedOn w:val="Fuzeile"/>
    <w:rsid w:val="00E91F0C"/>
    <w:pPr>
      <w:tabs>
        <w:tab w:val="right" w:pos="10065"/>
      </w:tabs>
      <w:ind w:right="-6"/>
    </w:pPr>
    <w:rPr>
      <w:color w:val="C0C0C0"/>
      <w:szCs w:val="16"/>
    </w:rPr>
  </w:style>
  <w:style w:type="paragraph" w:customStyle="1" w:styleId="SeitenNr">
    <w:name w:val="SeitenNr"/>
    <w:basedOn w:val="Infozeile"/>
    <w:rsid w:val="00E91F0C"/>
    <w:pPr>
      <w:tabs>
        <w:tab w:val="clear" w:pos="10065"/>
        <w:tab w:val="right" w:pos="10121"/>
      </w:tabs>
      <w:spacing w:before="60" w:after="120"/>
      <w:ind w:left="6719" w:right="0"/>
    </w:pPr>
    <w:rPr>
      <w:noProof/>
    </w:rPr>
  </w:style>
  <w:style w:type="paragraph" w:customStyle="1" w:styleId="Textaufzhlungnumerisch">
    <w:name w:val="Textaufzählung_numerisch"/>
    <w:basedOn w:val="Text"/>
    <w:rsid w:val="00E91F0C"/>
    <w:pPr>
      <w:numPr>
        <w:numId w:val="3"/>
      </w:numPr>
    </w:pPr>
  </w:style>
  <w:style w:type="character" w:customStyle="1" w:styleId="FuzeileZchn">
    <w:name w:val="Fußzeile Zchn"/>
    <w:link w:val="Fuzeile"/>
    <w:rsid w:val="00E91F0C"/>
    <w:rPr>
      <w:rFonts w:ascii="Century Gothic" w:hAnsi="Century Gothic"/>
      <w:color w:val="4575B1"/>
      <w:sz w:val="18"/>
      <w:szCs w:val="18"/>
      <w:lang w:val="en-GB" w:eastAsia="de-DE"/>
    </w:rPr>
  </w:style>
  <w:style w:type="paragraph" w:customStyle="1" w:styleId="Textklein">
    <w:name w:val="Text klein"/>
    <w:basedOn w:val="Text"/>
    <w:rsid w:val="00E91F0C"/>
    <w:pPr>
      <w:spacing w:line="264" w:lineRule="auto"/>
    </w:pPr>
    <w:rPr>
      <w:sz w:val="20"/>
    </w:rPr>
  </w:style>
  <w:style w:type="character" w:customStyle="1" w:styleId="A-schrg">
    <w:name w:val="A-schräg"/>
    <w:rsid w:val="00E91F0C"/>
    <w:rPr>
      <w:i/>
      <w:lang w:val="de-DE"/>
    </w:rPr>
  </w:style>
  <w:style w:type="numbering" w:customStyle="1" w:styleId="ListeNumerisch">
    <w:name w:val="Liste Numerisch"/>
    <w:rsid w:val="00E91F0C"/>
    <w:pPr>
      <w:numPr>
        <w:numId w:val="2"/>
      </w:numPr>
    </w:pPr>
  </w:style>
  <w:style w:type="character" w:styleId="Fett">
    <w:name w:val="Strong"/>
    <w:qFormat/>
    <w:rsid w:val="00E91F0C"/>
    <w:rPr>
      <w:b/>
      <w:bCs/>
    </w:rPr>
  </w:style>
  <w:style w:type="paragraph" w:customStyle="1" w:styleId="Default">
    <w:name w:val="Default"/>
    <w:basedOn w:val="Standard"/>
    <w:rsid w:val="00E91F0C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szCs w:val="24"/>
      <w:lang w:val="de-DE" w:eastAsia="de-AT"/>
    </w:rPr>
  </w:style>
  <w:style w:type="paragraph" w:customStyle="1" w:styleId="Absender">
    <w:name w:val="Absender"/>
    <w:basedOn w:val="Fuzeile"/>
    <w:link w:val="AbsenderZchn"/>
    <w:rsid w:val="00E91F0C"/>
    <w:pPr>
      <w:jc w:val="right"/>
    </w:pPr>
    <w:rPr>
      <w:rFonts w:cs="Arial"/>
    </w:rPr>
  </w:style>
  <w:style w:type="character" w:customStyle="1" w:styleId="AbsenderZchn">
    <w:name w:val="Absender Zchn"/>
    <w:link w:val="Absender"/>
    <w:rsid w:val="00E91F0C"/>
    <w:rPr>
      <w:rFonts w:ascii="Century Gothic" w:hAnsi="Century Gothic" w:cs="Arial"/>
      <w:color w:val="4575B1"/>
      <w:sz w:val="18"/>
      <w:szCs w:val="18"/>
      <w:lang w:val="en-GB" w:eastAsia="de-DE"/>
    </w:rPr>
  </w:style>
  <w:style w:type="paragraph" w:customStyle="1" w:styleId="Textaufzhlung2">
    <w:name w:val="Textaufzählung 2"/>
    <w:basedOn w:val="Textaufzhlung1"/>
    <w:rsid w:val="00E91F0C"/>
    <w:pPr>
      <w:numPr>
        <w:numId w:val="6"/>
      </w:numPr>
      <w:tabs>
        <w:tab w:val="clear" w:pos="993"/>
      </w:tabs>
      <w:ind w:left="993" w:hanging="426"/>
    </w:pPr>
  </w:style>
  <w:style w:type="paragraph" w:customStyle="1" w:styleId="FormatvorlageTextaufzhlungFett">
    <w:name w:val="Formatvorlage Textaufzählung + Fett"/>
    <w:basedOn w:val="Text"/>
    <w:next w:val="Textaufzhlung"/>
    <w:link w:val="FormatvorlageTextaufzhlungFettZchn"/>
    <w:rsid w:val="00E91F0C"/>
    <w:pPr>
      <w:numPr>
        <w:numId w:val="4"/>
      </w:numPr>
      <w:spacing w:before="240"/>
    </w:pPr>
    <w:rPr>
      <w:b/>
      <w:bCs/>
    </w:rPr>
  </w:style>
  <w:style w:type="character" w:customStyle="1" w:styleId="FormatvorlageTextaufzhlungFettZchn">
    <w:name w:val="Formatvorlage Textaufzählung + Fett Zchn"/>
    <w:link w:val="FormatvorlageTextaufzhlungFett"/>
    <w:rsid w:val="00E91F0C"/>
    <w:rPr>
      <w:rFonts w:ascii="Century Gothic" w:eastAsiaTheme="minorHAnsi" w:hAnsi="Century Gothic" w:cstheme="minorBidi"/>
      <w:b/>
      <w:bCs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3B1726"/>
    <w:pPr>
      <w:spacing w:before="100" w:beforeAutospacing="1" w:after="119"/>
    </w:pPr>
    <w:rPr>
      <w:szCs w:val="24"/>
      <w:lang w:eastAsia="de-AT"/>
    </w:rPr>
  </w:style>
  <w:style w:type="paragraph" w:styleId="Listenabsatz">
    <w:name w:val="List Paragraph"/>
    <w:basedOn w:val="Standard"/>
    <w:uiPriority w:val="34"/>
    <w:rsid w:val="005B4FA7"/>
    <w:pPr>
      <w:ind w:left="720"/>
      <w:contextualSpacing/>
    </w:pPr>
  </w:style>
  <w:style w:type="character" w:customStyle="1" w:styleId="KopfzeileZchn">
    <w:name w:val="Kopfzeile Zchn"/>
    <w:link w:val="Kopfzeile"/>
    <w:rsid w:val="00246A33"/>
    <w:rPr>
      <w:rFonts w:ascii="Arial" w:eastAsiaTheme="minorHAnsi" w:hAnsi="Arial" w:cs="Arial"/>
      <w:b/>
      <w:color w:val="000000"/>
      <w:sz w:val="30"/>
      <w:szCs w:val="30"/>
      <w:lang w:eastAsia="de-DE"/>
    </w:rPr>
  </w:style>
  <w:style w:type="character" w:styleId="Kommentarzeichen">
    <w:name w:val="annotation reference"/>
    <w:basedOn w:val="Absatz-Standardschriftart"/>
    <w:rsid w:val="00A9496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9496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94967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A949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94967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xtZchn2">
    <w:name w:val="Text Zchn2"/>
    <w:link w:val="Text"/>
    <w:rsid w:val="00B67269"/>
    <w:rPr>
      <w:rFonts w:ascii="Century Gothic" w:eastAsiaTheme="minorHAnsi" w:hAnsi="Century Gothic" w:cstheme="minorBidi"/>
      <w:sz w:val="22"/>
      <w:szCs w:val="22"/>
      <w:lang w:eastAsia="en-US"/>
    </w:rPr>
  </w:style>
  <w:style w:type="paragraph" w:customStyle="1" w:styleId="TAFrage">
    <w:name w:val="TA Frage"/>
    <w:basedOn w:val="Standard"/>
    <w:link w:val="TAFrageZchn"/>
    <w:rsid w:val="00246A33"/>
    <w:pPr>
      <w:numPr>
        <w:numId w:val="7"/>
      </w:numPr>
      <w:ind w:left="357" w:hanging="357"/>
    </w:pPr>
    <w:rPr>
      <w:rFonts w:ascii="Arial" w:hAnsi="Arial"/>
      <w:color w:val="595959"/>
      <w:szCs w:val="24"/>
      <w:lang w:val="de-DE" w:eastAsia="de-DE"/>
    </w:rPr>
  </w:style>
  <w:style w:type="character" w:customStyle="1" w:styleId="TAFrageZchn">
    <w:name w:val="TA Frage Zchn"/>
    <w:link w:val="TAFrage"/>
    <w:rsid w:val="00246A33"/>
    <w:rPr>
      <w:rFonts w:ascii="Arial" w:eastAsiaTheme="minorHAnsi" w:hAnsi="Arial" w:cstheme="minorBidi"/>
      <w:color w:val="595959"/>
      <w:sz w:val="22"/>
      <w:szCs w:val="24"/>
      <w:lang w:val="de-DE" w:eastAsia="de-DE"/>
    </w:rPr>
  </w:style>
  <w:style w:type="paragraph" w:customStyle="1" w:styleId="TAAufzhlungCheckpoints">
    <w:name w:val="TA Aufzählung Checkpoints"/>
    <w:basedOn w:val="Standard"/>
    <w:rsid w:val="00246A33"/>
    <w:pPr>
      <w:spacing w:after="120"/>
      <w:ind w:left="1364" w:right="1418" w:hanging="360"/>
      <w:contextualSpacing/>
      <w:mirrorIndents/>
    </w:pPr>
    <w:rPr>
      <w:rFonts w:eastAsia="Times New Roman"/>
      <w:szCs w:val="24"/>
      <w:lang w:val="de-DE" w:eastAsia="de-DE"/>
    </w:rPr>
  </w:style>
  <w:style w:type="table" w:customStyle="1" w:styleId="Frageraster">
    <w:name w:val="Frageraster"/>
    <w:basedOn w:val="NormaleTabelle"/>
    <w:rsid w:val="00246A33"/>
    <w:pPr>
      <w:spacing w:before="120" w:line="276" w:lineRule="auto"/>
    </w:pPr>
    <w:rPr>
      <w:rFonts w:ascii="Arial" w:hAnsi="Arial" w:cs="Questrial"/>
      <w:color w:val="000000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</w:style>
  <w:style w:type="paragraph" w:customStyle="1" w:styleId="TEbeschluss">
    <w:name w:val="TE beschluss"/>
    <w:basedOn w:val="TEnormal"/>
    <w:next w:val="TBnormal"/>
    <w:qFormat/>
    <w:rsid w:val="00B07A9E"/>
    <w:pPr>
      <w:pBdr>
        <w:top w:val="single" w:sz="12" w:space="1" w:color="003A80"/>
        <w:left w:val="single" w:sz="12" w:space="1" w:color="003A80"/>
        <w:bottom w:val="single" w:sz="12" w:space="1" w:color="003A80"/>
        <w:right w:val="single" w:sz="12" w:space="1" w:color="003A80"/>
      </w:pBdr>
      <w:shd w:val="clear" w:color="auto" w:fill="D5DCE4" w:themeFill="text2" w:themeFillTint="33"/>
      <w:tabs>
        <w:tab w:val="right" w:pos="4586"/>
      </w:tabs>
      <w:overflowPunct w:val="0"/>
      <w:autoSpaceDE w:val="0"/>
      <w:spacing w:before="60" w:after="120"/>
      <w:ind w:left="28" w:right="1446"/>
      <w:textAlignment w:val="baseline"/>
    </w:pPr>
    <w:rPr>
      <w:rFonts w:ascii="Arial" w:eastAsia="Times New Roman" w:hAnsi="Arial" w:cs="Arial"/>
      <w:b/>
      <w:bCs w:val="0"/>
      <w:color w:val="003A80"/>
      <w:kern w:val="28"/>
      <w:sz w:val="24"/>
      <w:szCs w:val="32"/>
      <w:lang w:eastAsia="de-DE"/>
    </w:rPr>
  </w:style>
  <w:style w:type="paragraph" w:styleId="Titel">
    <w:name w:val="Title"/>
    <w:basedOn w:val="Standard"/>
    <w:next w:val="Standard"/>
    <w:link w:val="TitelZchn"/>
    <w:rsid w:val="00246A33"/>
    <w:pPr>
      <w:pBdr>
        <w:bottom w:val="single" w:sz="8" w:space="4" w:color="5B9BD5" w:themeColor="accent1"/>
      </w:pBdr>
      <w:spacing w:after="12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6"/>
      <w:szCs w:val="52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246A3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6"/>
      <w:szCs w:val="52"/>
      <w:lang w:val="de-DE" w:eastAsia="de-DE"/>
    </w:rPr>
  </w:style>
  <w:style w:type="paragraph" w:customStyle="1" w:styleId="TBantrag">
    <w:name w:val="TB antrag"/>
    <w:basedOn w:val="TBnormal"/>
    <w:qFormat/>
    <w:rsid w:val="00B07A9E"/>
    <w:pPr>
      <w:spacing w:before="0" w:after="160" w:line="259" w:lineRule="auto"/>
      <w:ind w:right="0"/>
      <w:contextualSpacing w:val="0"/>
      <w:mirrorIndents w:val="0"/>
    </w:pPr>
    <w:rPr>
      <w:b/>
      <w:bCs w:val="0"/>
      <w:color w:val="auto"/>
    </w:rPr>
  </w:style>
  <w:style w:type="paragraph" w:customStyle="1" w:styleId="TApunkt">
    <w:name w:val="TA punkt"/>
    <w:basedOn w:val="TBnormal"/>
    <w:qFormat/>
    <w:rsid w:val="008D5567"/>
    <w:pPr>
      <w:numPr>
        <w:numId w:val="13"/>
      </w:numPr>
      <w:spacing w:before="0" w:after="160" w:line="259" w:lineRule="auto"/>
      <w:ind w:right="0"/>
      <w:contextualSpacing w:val="0"/>
      <w:mirrorIndents w:val="0"/>
    </w:pPr>
    <w:rPr>
      <w:bCs w:val="0"/>
      <w:color w:val="auto"/>
      <w:lang w:val="de-AT"/>
    </w:rPr>
  </w:style>
  <w:style w:type="paragraph" w:customStyle="1" w:styleId="TEklein">
    <w:name w:val="TE klein"/>
    <w:basedOn w:val="Standard"/>
    <w:qFormat/>
    <w:rsid w:val="0003384B"/>
    <w:pPr>
      <w:spacing w:line="264" w:lineRule="auto"/>
    </w:pPr>
    <w:rPr>
      <w:noProof/>
      <w:sz w:val="20"/>
      <w:lang w:val="de-DE" w:eastAsia="de-AT"/>
    </w:rPr>
  </w:style>
  <w:style w:type="paragraph" w:customStyle="1" w:styleId="TAAlphanumerisch">
    <w:name w:val="TA Alphanumerisch"/>
    <w:basedOn w:val="Standard"/>
    <w:rsid w:val="00246A33"/>
    <w:pPr>
      <w:numPr>
        <w:numId w:val="8"/>
      </w:numPr>
      <w:tabs>
        <w:tab w:val="left" w:pos="1276"/>
      </w:tabs>
      <w:spacing w:before="80" w:after="40" w:line="264" w:lineRule="auto"/>
      <w:ind w:right="1418"/>
      <w:mirrorIndents/>
      <w:jc w:val="both"/>
    </w:pPr>
    <w:rPr>
      <w:sz w:val="20"/>
      <w:szCs w:val="20"/>
      <w:lang w:val="de-DE" w:eastAsia="de-DE"/>
    </w:rPr>
  </w:style>
  <w:style w:type="paragraph" w:customStyle="1" w:styleId="TAfett">
    <w:name w:val="TA fett"/>
    <w:basedOn w:val="Standard"/>
    <w:link w:val="TAfettZchn"/>
    <w:rsid w:val="00246A33"/>
    <w:pPr>
      <w:numPr>
        <w:numId w:val="9"/>
      </w:numPr>
      <w:tabs>
        <w:tab w:val="left" w:pos="2552"/>
      </w:tabs>
      <w:ind w:right="1701" w:hanging="360"/>
      <w:mirrorIndents/>
    </w:pPr>
    <w:rPr>
      <w:rFonts w:ascii="Arial" w:hAnsi="Arial"/>
      <w:b/>
      <w:bCs/>
    </w:rPr>
  </w:style>
  <w:style w:type="character" w:customStyle="1" w:styleId="TAfettZchn">
    <w:name w:val="TA fett Zchn"/>
    <w:link w:val="TAfett"/>
    <w:rsid w:val="00246A33"/>
    <w:rPr>
      <w:rFonts w:ascii="Arial" w:eastAsiaTheme="minorHAnsi" w:hAnsi="Arial" w:cstheme="minorBidi"/>
      <w:b/>
      <w:bCs/>
      <w:sz w:val="22"/>
      <w:szCs w:val="22"/>
      <w:lang w:eastAsia="en-US"/>
    </w:rPr>
  </w:style>
  <w:style w:type="table" w:customStyle="1" w:styleId="MDINormaltabelle">
    <w:name w:val="MDI Normaltabelle"/>
    <w:basedOn w:val="NormaleTabelle"/>
    <w:uiPriority w:val="99"/>
    <w:rsid w:val="00246A33"/>
    <w:tblPr/>
  </w:style>
  <w:style w:type="paragraph" w:customStyle="1" w:styleId="TEnormal">
    <w:name w:val="TE normal"/>
    <w:basedOn w:val="Standard"/>
    <w:qFormat/>
    <w:rsid w:val="0003384B"/>
    <w:pPr>
      <w:spacing w:before="40" w:after="40" w:line="288" w:lineRule="auto"/>
      <w:ind w:right="6"/>
      <w:contextualSpacing/>
      <w:mirrorIndents/>
    </w:pPr>
    <w:rPr>
      <w:bCs/>
      <w:color w:val="262626" w:themeColor="text1" w:themeTint="D9"/>
      <w:lang w:val="de-DE"/>
    </w:rPr>
  </w:style>
  <w:style w:type="paragraph" w:customStyle="1" w:styleId="Lernziel">
    <w:name w:val="Lernziel"/>
    <w:basedOn w:val="Standard"/>
    <w:rsid w:val="00246A33"/>
    <w:pPr>
      <w:keepNext/>
      <w:tabs>
        <w:tab w:val="left" w:pos="709"/>
      </w:tabs>
      <w:suppressAutoHyphens/>
      <w:snapToGrid w:val="0"/>
      <w:textAlignment w:val="baseline"/>
    </w:pPr>
    <w:rPr>
      <w:rFonts w:eastAsia="Times New Roman" w:cs="Arial"/>
      <w:sz w:val="20"/>
      <w:szCs w:val="20"/>
      <w:lang w:val="de-DE" w:eastAsia="zh-CN"/>
    </w:rPr>
  </w:style>
  <w:style w:type="character" w:customStyle="1" w:styleId="TextblockZchn">
    <w:name w:val="Textblock Zchn"/>
    <w:link w:val="Textblock"/>
    <w:rsid w:val="00B02093"/>
    <w:rPr>
      <w:rFonts w:ascii="Century Gothic" w:eastAsia="Lucida Sans Unicode" w:hAnsi="Century Gothic" w:cs="Arial"/>
      <w:sz w:val="22"/>
      <w:szCs w:val="56"/>
      <w:lang w:eastAsia="zh-CN"/>
    </w:rPr>
  </w:style>
  <w:style w:type="character" w:styleId="IntensiveHervorhebung">
    <w:name w:val="Intense Emphasis"/>
    <w:basedOn w:val="Absatz-Standardschriftart"/>
    <w:uiPriority w:val="21"/>
    <w:rsid w:val="00B02093"/>
    <w:rPr>
      <w:i/>
      <w:iCs/>
      <w:color w:val="5B9BD5" w:themeColor="accent1"/>
    </w:rPr>
  </w:style>
  <w:style w:type="paragraph" w:customStyle="1" w:styleId="TBnormal">
    <w:name w:val="TB normal"/>
    <w:basedOn w:val="TEnormal"/>
    <w:qFormat/>
    <w:rsid w:val="00B07A9E"/>
  </w:style>
  <w:style w:type="paragraph" w:customStyle="1" w:styleId="TBtop">
    <w:name w:val="TB top"/>
    <w:basedOn w:val="TEnormal"/>
    <w:next w:val="TBnormal"/>
    <w:qFormat/>
    <w:rsid w:val="00B07A9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xFo-QM-System\1.5-Formbl&#228;tter%20und%20Nachweise\FB%20105-600%20Vorstand_ExF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5527F-F79E-4FD3-96E5-B39220BD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 105-600 Vorstand_ExFo</Template>
  <TotalTime>0</TotalTime>
  <Pages>2</Pages>
  <Words>129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Vorstand_ExFo_JJJJ.MM.TT</vt:lpstr>
      <vt:lpstr>Vorstand_ExFo_JJJJ.MM.TT</vt:lpstr>
    </vt:vector>
  </TitlesOfParts>
  <Company>successful doing - Gesellschaft für nachhaltige Bildung und Entwicklung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Vorstand_ExFo_JJJJ.MM.TT</dc:title>
  <dc:subject/>
  <dc:creator>erich</dc:creator>
  <cp:keywords/>
  <cp:lastModifiedBy>erich</cp:lastModifiedBy>
  <cp:revision>1</cp:revision>
  <cp:lastPrinted>2017-06-07T12:12:00Z</cp:lastPrinted>
  <dcterms:created xsi:type="dcterms:W3CDTF">2017-07-20T09:33:00Z</dcterms:created>
  <dcterms:modified xsi:type="dcterms:W3CDTF">2017-07-20T09:33:00Z</dcterms:modified>
  <cp:category>Dokument</cp:category>
</cp:coreProperties>
</file>