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E69" w:rsidRPr="00B252B8" w:rsidRDefault="00C62127" w:rsidP="00BB6B84">
      <w:pPr>
        <w:pStyle w:val="Titel"/>
        <w:rPr>
          <w:sz w:val="36"/>
        </w:rPr>
      </w:pPr>
      <w:r>
        <w:rPr>
          <w:sz w:val="52"/>
        </w:rPr>
        <w:t>ExFo Praxisseminar</w:t>
      </w:r>
      <w:r w:rsidR="00B252B8" w:rsidRPr="00B252B8">
        <w:rPr>
          <w:sz w:val="52"/>
        </w:rPr>
        <w:t xml:space="preserve"> „Profi</w:t>
      </w:r>
      <w:r>
        <w:rPr>
          <w:sz w:val="52"/>
        </w:rPr>
        <w:t xml:space="preserve"> </w:t>
      </w:r>
      <w:r w:rsidR="00364D28">
        <w:rPr>
          <w:sz w:val="52"/>
        </w:rPr>
        <w:t>advanced</w:t>
      </w:r>
      <w:r w:rsidR="00B252B8" w:rsidRPr="00B252B8">
        <w:rPr>
          <w:sz w:val="52"/>
        </w:rPr>
        <w:t>“</w:t>
      </w:r>
    </w:p>
    <w:tbl>
      <w:tblPr>
        <w:tblW w:w="10206" w:type="dxa"/>
        <w:tblInd w:w="108" w:type="dxa"/>
        <w:tblLayout w:type="fixed"/>
        <w:tblCellMar>
          <w:left w:w="113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1838"/>
        <w:gridCol w:w="2669"/>
        <w:gridCol w:w="2581"/>
        <w:gridCol w:w="40"/>
        <w:gridCol w:w="94"/>
        <w:gridCol w:w="7"/>
        <w:gridCol w:w="540"/>
        <w:gridCol w:w="1020"/>
        <w:gridCol w:w="141"/>
      </w:tblGrid>
      <w:tr w:rsidR="00C62127" w:rsidTr="00364D28">
        <w:tc>
          <w:tcPr>
            <w:tcW w:w="5783" w:type="dxa"/>
            <w:gridSpan w:val="3"/>
            <w:tcBorders>
              <w:top w:val="single" w:sz="8" w:space="0" w:color="808080"/>
              <w:lef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Default="00C62127" w:rsidP="00BB0D3A">
            <w:pPr>
              <w:pStyle w:val="Beschriftung"/>
            </w:pPr>
            <w:r w:rsidRPr="00C62127">
              <w:t>Thema</w:t>
            </w:r>
            <w:r>
              <w:rPr>
                <w:rFonts w:eastAsia="Arial"/>
              </w:rPr>
              <w:t>:</w:t>
            </w:r>
          </w:p>
        </w:tc>
        <w:tc>
          <w:tcPr>
            <w:tcW w:w="2581" w:type="dxa"/>
            <w:tcBorders>
              <w:top w:val="single" w:sz="8" w:space="0" w:color="808080"/>
              <w:lef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Default="00C62127" w:rsidP="00BB0D3A">
            <w:pPr>
              <w:pStyle w:val="Beschriftung"/>
            </w:pPr>
            <w:r>
              <w:t>Bearbeitungsdatum</w:t>
            </w:r>
            <w:r>
              <w:rPr>
                <w:rFonts w:eastAsia="Arial"/>
              </w:rPr>
              <w:t>:</w:t>
            </w:r>
          </w:p>
        </w:tc>
        <w:tc>
          <w:tcPr>
            <w:tcW w:w="1842" w:type="dxa"/>
            <w:gridSpan w:val="6"/>
            <w:tcBorders>
              <w:top w:val="single" w:sz="8" w:space="0" w:color="808080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127" w:rsidRDefault="00C62127" w:rsidP="00BB0D3A">
            <w:pPr>
              <w:pStyle w:val="Beschriftung"/>
            </w:pPr>
            <w:r>
              <w:t>Freigabedatum</w:t>
            </w:r>
            <w:r>
              <w:rPr>
                <w:rFonts w:eastAsia="Arial"/>
              </w:rPr>
              <w:t>:</w:t>
            </w:r>
          </w:p>
        </w:tc>
      </w:tr>
      <w:tr w:rsidR="00C62127" w:rsidTr="00364D28">
        <w:trPr>
          <w:trHeight w:val="411"/>
        </w:trPr>
        <w:tc>
          <w:tcPr>
            <w:tcW w:w="5783" w:type="dxa"/>
            <w:gridSpan w:val="3"/>
            <w:vMerge w:val="restart"/>
            <w:tcBorders>
              <w:lef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Default="00C62127" w:rsidP="0076347A">
            <w:pPr>
              <w:pStyle w:val="Text-Name"/>
            </w:pPr>
            <w:r>
              <w:rPr>
                <w:rStyle w:val="Hervorhebung"/>
                <w:rFonts w:eastAsia="Arial"/>
                <w:sz w:val="28"/>
                <w:szCs w:val="28"/>
              </w:rPr>
              <w:t xml:space="preserve"> „Bauherrn </w:t>
            </w:r>
            <w:r w:rsidRPr="007B597F">
              <w:rPr>
                <w:rStyle w:val="Hervorhebung"/>
                <w:rFonts w:eastAsia="Arial"/>
                <w:sz w:val="28"/>
                <w:szCs w:val="28"/>
              </w:rPr>
              <w:t>Praxisseminar</w:t>
            </w:r>
            <w:r>
              <w:rPr>
                <w:rStyle w:val="Hervorhebung"/>
                <w:rFonts w:eastAsia="Arial"/>
                <w:sz w:val="28"/>
                <w:szCs w:val="28"/>
              </w:rPr>
              <w:t>“</w:t>
            </w:r>
            <w:r>
              <w:rPr>
                <w:rStyle w:val="Hervorhebung"/>
                <w:rFonts w:eastAsia="Arial"/>
                <w:sz w:val="28"/>
                <w:szCs w:val="28"/>
              </w:rPr>
              <w:br/>
            </w:r>
            <w:r>
              <w:t>Thermische Sanierung von Gebäuden“</w:t>
            </w:r>
          </w:p>
          <w:p w:rsidR="00364D28" w:rsidRPr="00E2714D" w:rsidRDefault="00360AC9" w:rsidP="0076347A">
            <w:pPr>
              <w:pStyle w:val="Text-Name"/>
              <w:rPr>
                <w:rFonts w:eastAsia="Arial"/>
              </w:rPr>
            </w:pPr>
            <w:r>
              <w:rPr>
                <w:b/>
              </w:rPr>
              <w:t>Praxismuster für Typenblatt</w:t>
            </w:r>
          </w:p>
        </w:tc>
        <w:tc>
          <w:tcPr>
            <w:tcW w:w="2581" w:type="dxa"/>
            <w:tcBorders>
              <w:left w:val="single" w:sz="4" w:space="0" w:color="808080"/>
              <w:bottom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Default="0009726D" w:rsidP="0009726D">
            <w:pPr>
              <w:pStyle w:val="TextTabelle"/>
              <w:rPr>
                <w:rFonts w:eastAsia="Arial"/>
              </w:rPr>
            </w:pPr>
            <w:r>
              <w:rPr>
                <w:rFonts w:eastAsia="Arial"/>
              </w:rPr>
              <w:t>17.8.</w:t>
            </w:r>
            <w:r w:rsidR="00C62127">
              <w:rPr>
                <w:rFonts w:eastAsia="Arial"/>
              </w:rPr>
              <w:t>2013</w:t>
            </w:r>
          </w:p>
        </w:tc>
        <w:tc>
          <w:tcPr>
            <w:tcW w:w="1842" w:type="dxa"/>
            <w:gridSpan w:val="6"/>
            <w:tcBorders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09726D" w:rsidRDefault="00C62127" w:rsidP="005E2CCE">
            <w:pPr>
              <w:pStyle w:val="TabelleInhalt"/>
              <w:rPr>
                <w:lang w:val="de-AT"/>
              </w:rPr>
            </w:pPr>
          </w:p>
        </w:tc>
      </w:tr>
      <w:tr w:rsidR="00C62127" w:rsidTr="00364D28">
        <w:tc>
          <w:tcPr>
            <w:tcW w:w="5783" w:type="dxa"/>
            <w:gridSpan w:val="3"/>
            <w:vMerge/>
            <w:tcBorders>
              <w:lef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Default="00C62127" w:rsidP="005E2CCE">
            <w:pPr>
              <w:pStyle w:val="Textaufzhlungnumerisch"/>
              <w:widowControl w:val="0"/>
              <w:autoSpaceDN w:val="0"/>
              <w:ind w:left="0"/>
              <w:textAlignment w:val="baseline"/>
              <w:rPr>
                <w:rFonts w:ascii="Liberation Serif" w:eastAsia="Nimbus Sans L" w:hAnsi="Liberation Serif" w:cs="Lohit Hindi"/>
                <w:szCs w:val="24"/>
                <w:lang w:bidi="hi-IN"/>
              </w:rPr>
            </w:pPr>
          </w:p>
        </w:tc>
        <w:tc>
          <w:tcPr>
            <w:tcW w:w="2581" w:type="dxa"/>
            <w:tcBorders>
              <w:top w:val="single" w:sz="4" w:space="0" w:color="808080"/>
              <w:lef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127" w:rsidRDefault="00C62127" w:rsidP="005E2CCE">
            <w:pPr>
              <w:pStyle w:val="Typbezeichenlinks"/>
            </w:pPr>
            <w:r>
              <w:t>Bearbeiter</w:t>
            </w:r>
            <w:r>
              <w:rPr>
                <w:rFonts w:eastAsia="Arial"/>
              </w:rPr>
              <w:t>:</w:t>
            </w:r>
          </w:p>
        </w:tc>
        <w:tc>
          <w:tcPr>
            <w:tcW w:w="1842" w:type="dxa"/>
            <w:gridSpan w:val="6"/>
            <w:tcBorders>
              <w:top w:val="single" w:sz="4" w:space="0" w:color="808080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127" w:rsidRDefault="00C62127" w:rsidP="005E2CCE">
            <w:pPr>
              <w:pStyle w:val="Typbezeichenlinks"/>
            </w:pPr>
            <w:r>
              <w:t>Kundenauftrag</w:t>
            </w:r>
            <w:r>
              <w:rPr>
                <w:rFonts w:eastAsia="Arial"/>
              </w:rPr>
              <w:t>:</w:t>
            </w:r>
          </w:p>
        </w:tc>
      </w:tr>
      <w:tr w:rsidR="00C62127" w:rsidTr="00364D28">
        <w:trPr>
          <w:trHeight w:val="449"/>
        </w:trPr>
        <w:tc>
          <w:tcPr>
            <w:tcW w:w="5783" w:type="dxa"/>
            <w:gridSpan w:val="3"/>
            <w:vMerge/>
            <w:tcBorders>
              <w:left w:val="single" w:sz="8" w:space="0" w:color="80808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Default="00C62127" w:rsidP="005E2CCE">
            <w:pPr>
              <w:pStyle w:val="Textaufzhlungnumerisch"/>
              <w:widowControl w:val="0"/>
              <w:autoSpaceDN w:val="0"/>
              <w:ind w:left="0"/>
              <w:textAlignment w:val="baseline"/>
              <w:rPr>
                <w:rFonts w:ascii="Liberation Serif" w:eastAsia="Nimbus Sans L" w:hAnsi="Liberation Serif" w:cs="Lohit Hindi"/>
                <w:szCs w:val="24"/>
                <w:lang w:bidi="hi-IN"/>
              </w:rPr>
            </w:pPr>
          </w:p>
        </w:tc>
        <w:tc>
          <w:tcPr>
            <w:tcW w:w="2581" w:type="dxa"/>
            <w:tcBorders>
              <w:left w:val="single" w:sz="4" w:space="0" w:color="80808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Default="00C62127" w:rsidP="00C62127">
            <w:pPr>
              <w:pStyle w:val="TextTabelle"/>
            </w:pPr>
            <w:r>
              <w:t>DI Christian Wolbring</w:t>
            </w:r>
          </w:p>
          <w:p w:rsidR="00C62127" w:rsidRDefault="00C62127" w:rsidP="00C62127">
            <w:pPr>
              <w:pStyle w:val="TextTabelle"/>
            </w:pPr>
            <w:r>
              <w:t>DI Heinz Platzer</w:t>
            </w:r>
          </w:p>
        </w:tc>
        <w:tc>
          <w:tcPr>
            <w:tcW w:w="1842" w:type="dxa"/>
            <w:gridSpan w:val="6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Default="00C62127" w:rsidP="00C62127">
            <w:pPr>
              <w:pStyle w:val="TextTabelle"/>
            </w:pPr>
            <w:r w:rsidRPr="007B597F">
              <w:t>Energiemodellregion</w:t>
            </w:r>
          </w:p>
        </w:tc>
      </w:tr>
      <w:tr w:rsidR="00C62127" w:rsidTr="00364D28">
        <w:trPr>
          <w:trHeight w:val="211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80808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0218C7" w:rsidRDefault="00C62127" w:rsidP="00BB0D3A">
            <w:pPr>
              <w:pStyle w:val="Beschriftung"/>
              <w:rPr>
                <w:rFonts w:cs="Times New Roman"/>
                <w:szCs w:val="21"/>
              </w:rPr>
            </w:pPr>
            <w:r w:rsidRPr="000218C7">
              <w:t>Hauptziel:</w:t>
            </w:r>
          </w:p>
        </w:tc>
        <w:tc>
          <w:tcPr>
            <w:tcW w:w="45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127" w:rsidRPr="00400826" w:rsidRDefault="00C62127" w:rsidP="00C62127">
            <w:pPr>
              <w:pStyle w:val="TextTabelle"/>
            </w:pPr>
            <w:r w:rsidRPr="00400826">
              <w:t>Bauherrnwissen für Sanierungswillige</w:t>
            </w:r>
            <w:r w:rsidRPr="00400826">
              <w:br/>
              <w:t>Sicherheit für den Auftraggeber / Investierenden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Default="00C62127" w:rsidP="005E2CCE">
            <w:pPr>
              <w:pStyle w:val="Typbezeichenlinks"/>
            </w:pPr>
            <w:r>
              <w:t>Geprüft</w:t>
            </w:r>
            <w:r>
              <w:rPr>
                <w:rFonts w:eastAsia="Arial"/>
              </w:rPr>
              <w:t xml:space="preserve"> </w:t>
            </w:r>
            <w:r>
              <w:t>von</w:t>
            </w:r>
            <w:r>
              <w:rPr>
                <w:rFonts w:eastAsia="Arial"/>
              </w:rPr>
              <w:t>: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Default="00C62127" w:rsidP="005E2CCE">
            <w:pPr>
              <w:pStyle w:val="TabelleInhalt"/>
            </w:pPr>
          </w:p>
        </w:tc>
      </w:tr>
      <w:tr w:rsidR="00C62127" w:rsidTr="00364D28">
        <w:trPr>
          <w:trHeight w:val="480"/>
        </w:trPr>
        <w:tc>
          <w:tcPr>
            <w:tcW w:w="1276" w:type="dxa"/>
            <w:vMerge/>
            <w:tcBorders>
              <w:left w:val="single" w:sz="8" w:space="0" w:color="80808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0218C7" w:rsidRDefault="00C62127" w:rsidP="00BB0D3A">
            <w:pPr>
              <w:pStyle w:val="Beschriftung"/>
            </w:pPr>
          </w:p>
        </w:tc>
        <w:tc>
          <w:tcPr>
            <w:tcW w:w="45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127" w:rsidRDefault="00C62127" w:rsidP="005E2CCE">
            <w:pPr>
              <w:pStyle w:val="TabelleInhalt"/>
            </w:pPr>
          </w:p>
        </w:tc>
        <w:tc>
          <w:tcPr>
            <w:tcW w:w="442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Default="00C62127" w:rsidP="00C62127">
            <w:pPr>
              <w:pStyle w:val="TextTabelle"/>
            </w:pPr>
            <w:r>
              <w:t>Erich Sturmair</w:t>
            </w:r>
          </w:p>
        </w:tc>
      </w:tr>
      <w:tr w:rsidR="00C62127" w:rsidTr="00364D28">
        <w:trPr>
          <w:trHeight w:val="300"/>
        </w:trPr>
        <w:tc>
          <w:tcPr>
            <w:tcW w:w="1276" w:type="dxa"/>
            <w:vMerge/>
            <w:tcBorders>
              <w:left w:val="single" w:sz="8" w:space="0" w:color="80808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0218C7" w:rsidRDefault="00C62127" w:rsidP="00BB0D3A">
            <w:pPr>
              <w:pStyle w:val="Beschriftung"/>
            </w:pPr>
          </w:p>
        </w:tc>
        <w:tc>
          <w:tcPr>
            <w:tcW w:w="45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127" w:rsidRDefault="00C62127" w:rsidP="005E2CCE">
            <w:pPr>
              <w:pStyle w:val="TabelleInhalt"/>
            </w:pPr>
          </w:p>
        </w:tc>
        <w:tc>
          <w:tcPr>
            <w:tcW w:w="2715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Default="00C62127" w:rsidP="00BB0D3A">
            <w:pPr>
              <w:pStyle w:val="FormatvorlageBeschriftung"/>
            </w:pPr>
            <w:r w:rsidRPr="00400826">
              <w:t>Teilnehmerzahl</w:t>
            </w:r>
            <w:r>
              <w:t xml:space="preserve">  MIN </w:t>
            </w:r>
          </w:p>
        </w:tc>
        <w:tc>
          <w:tcPr>
            <w:tcW w:w="1708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C62127" w:rsidRPr="00400826" w:rsidRDefault="00C62127" w:rsidP="00BB0D3A">
            <w:pPr>
              <w:pStyle w:val="TextTabelle"/>
            </w:pPr>
            <w:r>
              <w:t>15</w:t>
            </w:r>
          </w:p>
        </w:tc>
      </w:tr>
      <w:tr w:rsidR="00C62127" w:rsidTr="00364D28">
        <w:trPr>
          <w:trHeight w:val="149"/>
        </w:trPr>
        <w:tc>
          <w:tcPr>
            <w:tcW w:w="1276" w:type="dxa"/>
            <w:vMerge/>
            <w:tcBorders>
              <w:left w:val="single" w:sz="8" w:space="0" w:color="808080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0218C7" w:rsidRDefault="00C62127" w:rsidP="00BB0D3A">
            <w:pPr>
              <w:pStyle w:val="Beschriftung"/>
            </w:pPr>
          </w:p>
        </w:tc>
        <w:tc>
          <w:tcPr>
            <w:tcW w:w="4507" w:type="dxa"/>
            <w:gridSpan w:val="2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C62127" w:rsidRDefault="00C62127" w:rsidP="005E2CCE">
            <w:pPr>
              <w:pStyle w:val="TabelleInhalt"/>
            </w:pPr>
          </w:p>
        </w:tc>
        <w:tc>
          <w:tcPr>
            <w:tcW w:w="2715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400826" w:rsidRDefault="00C62127" w:rsidP="00BB0D3A">
            <w:pPr>
              <w:pStyle w:val="FormatvorlageBeschriftung"/>
            </w:pPr>
            <w:r w:rsidRPr="00400826">
              <w:t>Teilnehmerzahl</w:t>
            </w:r>
            <w:r>
              <w:t xml:space="preserve">  NORMAL</w:t>
            </w:r>
          </w:p>
        </w:tc>
        <w:tc>
          <w:tcPr>
            <w:tcW w:w="170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C62127" w:rsidRPr="00400826" w:rsidRDefault="00C62127" w:rsidP="00BB0D3A">
            <w:pPr>
              <w:pStyle w:val="TextTabelle"/>
            </w:pPr>
            <w:r>
              <w:t>21</w:t>
            </w:r>
          </w:p>
        </w:tc>
      </w:tr>
      <w:tr w:rsidR="00C62127" w:rsidTr="00364D28">
        <w:trPr>
          <w:trHeight w:val="333"/>
        </w:trPr>
        <w:tc>
          <w:tcPr>
            <w:tcW w:w="1276" w:type="dxa"/>
            <w:vMerge w:val="restart"/>
            <w:tcBorders>
              <w:top w:val="dotted" w:sz="4" w:space="0" w:color="auto"/>
              <w:left w:val="single" w:sz="8" w:space="0" w:color="80808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0218C7" w:rsidRDefault="00C62127" w:rsidP="00BB0D3A">
            <w:pPr>
              <w:pStyle w:val="Beschriftung"/>
            </w:pPr>
            <w:r w:rsidRPr="000218C7">
              <w:t>Zielgruppe:</w:t>
            </w:r>
          </w:p>
        </w:tc>
        <w:tc>
          <w:tcPr>
            <w:tcW w:w="4507" w:type="dxa"/>
            <w:gridSpan w:val="2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127" w:rsidRDefault="00C62127" w:rsidP="00C62127">
            <w:pPr>
              <w:pStyle w:val="TextTabelle"/>
            </w:pPr>
            <w:r w:rsidRPr="00400826">
              <w:t>Hausbesitzer, sanierungswillige Bau</w:t>
            </w:r>
            <w:r>
              <w:t>herrn</w:t>
            </w:r>
          </w:p>
          <w:p w:rsidR="00C62127" w:rsidRDefault="00C62127" w:rsidP="00C62127">
            <w:pPr>
              <w:pStyle w:val="TextTabelle"/>
            </w:pPr>
            <w:r w:rsidRPr="00400826">
              <w:t>Professionisten (Energieberater, Finanzierungsberater)</w:t>
            </w:r>
          </w:p>
          <w:p w:rsidR="00C62127" w:rsidRPr="00400826" w:rsidRDefault="00C62127" w:rsidP="00C62127">
            <w:pPr>
              <w:pStyle w:val="TextTabelle"/>
            </w:pPr>
            <w:r w:rsidRPr="00B252B8">
              <w:t xml:space="preserve">Mitarbeiter </w:t>
            </w:r>
            <w:r>
              <w:t xml:space="preserve">von </w:t>
            </w:r>
            <w:r w:rsidRPr="00B252B8">
              <w:t>Bauämter</w:t>
            </w:r>
          </w:p>
        </w:tc>
        <w:tc>
          <w:tcPr>
            <w:tcW w:w="2715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Default="00C62127" w:rsidP="00BB0D3A">
            <w:pPr>
              <w:pStyle w:val="FormatvorlageBeschriftung"/>
            </w:pPr>
            <w:r w:rsidRPr="00400826">
              <w:t>Teilnehmerzahl</w:t>
            </w:r>
            <w:r>
              <w:t xml:space="preserve">  MAX</w:t>
            </w:r>
          </w:p>
        </w:tc>
        <w:tc>
          <w:tcPr>
            <w:tcW w:w="1708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127" w:rsidRPr="00400826" w:rsidRDefault="00C62127" w:rsidP="00BB0D3A">
            <w:pPr>
              <w:pStyle w:val="TextTabelle"/>
            </w:pPr>
            <w:r>
              <w:t>30</w:t>
            </w:r>
          </w:p>
        </w:tc>
      </w:tr>
      <w:tr w:rsidR="00C62127" w:rsidTr="00364D28">
        <w:trPr>
          <w:trHeight w:val="645"/>
        </w:trPr>
        <w:tc>
          <w:tcPr>
            <w:tcW w:w="1276" w:type="dxa"/>
            <w:vMerge/>
            <w:tcBorders>
              <w:left w:val="single" w:sz="8" w:space="0" w:color="808080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0218C7" w:rsidRDefault="00C62127" w:rsidP="00C62127">
            <w:pPr>
              <w:pStyle w:val="Beschriftung"/>
            </w:pPr>
          </w:p>
        </w:tc>
        <w:tc>
          <w:tcPr>
            <w:tcW w:w="4507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2127" w:rsidRPr="00400826" w:rsidRDefault="00C62127" w:rsidP="005E2CCE">
            <w:pPr>
              <w:pStyle w:val="TabelleInhalt"/>
              <w:rPr>
                <w:lang w:val="de-AT"/>
              </w:rPr>
            </w:pPr>
          </w:p>
        </w:tc>
        <w:tc>
          <w:tcPr>
            <w:tcW w:w="271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Default="00BB0D3A" w:rsidP="00BB0D3A">
            <w:pPr>
              <w:pStyle w:val="FormatvorlageBeschriftung"/>
            </w:pPr>
            <w:r>
              <w:t>Dauer:</w:t>
            </w:r>
          </w:p>
        </w:tc>
        <w:tc>
          <w:tcPr>
            <w:tcW w:w="17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2127" w:rsidRDefault="00BB0D3A" w:rsidP="00BB0D3A">
            <w:pPr>
              <w:pStyle w:val="TextTabelle"/>
            </w:pPr>
            <w:r>
              <w:t>4 bis 5 Stunden</w:t>
            </w:r>
          </w:p>
        </w:tc>
      </w:tr>
      <w:tr w:rsidR="00C62127" w:rsidTr="00364D28">
        <w:trPr>
          <w:trHeight w:val="214"/>
        </w:trPr>
        <w:tc>
          <w:tcPr>
            <w:tcW w:w="1276" w:type="dxa"/>
            <w:tcBorders>
              <w:top w:val="single" w:sz="4" w:space="0" w:color="auto"/>
              <w:left w:val="single" w:sz="8" w:space="0" w:color="808080"/>
              <w:bottom w:val="dotted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Default="00C62127" w:rsidP="005E2CCE">
            <w:pPr>
              <w:pStyle w:val="Typbezeichenlinks"/>
              <w:rPr>
                <w:rFonts w:ascii="Liberation Serif" w:eastAsia="Nimbus Sans L" w:hAnsi="Liberation Serif" w:cs="Lohit Hindi"/>
                <w:szCs w:val="24"/>
                <w:lang w:bidi="hi-IN"/>
              </w:rPr>
            </w:pPr>
            <w:r>
              <w:t>Referenten:</w:t>
            </w:r>
          </w:p>
        </w:tc>
        <w:tc>
          <w:tcPr>
            <w:tcW w:w="4507" w:type="dxa"/>
            <w:gridSpan w:val="2"/>
            <w:tcBorders>
              <w:top w:val="single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:rsidR="00C62127" w:rsidRDefault="00C62127" w:rsidP="005E2CCE">
            <w:pPr>
              <w:suppressAutoHyphens/>
              <w:rPr>
                <w:rFonts w:ascii="Liberation Serif" w:eastAsia="Nimbus Sans L" w:hAnsi="Liberation Serif" w:cs="Lohit Hindi"/>
                <w:szCs w:val="24"/>
                <w:lang w:bidi="hi-IN"/>
              </w:rPr>
            </w:pPr>
          </w:p>
        </w:tc>
        <w:tc>
          <w:tcPr>
            <w:tcW w:w="2722" w:type="dxa"/>
            <w:gridSpan w:val="4"/>
            <w:tcBorders>
              <w:top w:val="single" w:sz="4" w:space="0" w:color="auto"/>
              <w:left w:val="single" w:sz="4" w:space="0" w:color="808080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127" w:rsidRDefault="00C62127" w:rsidP="005E2CCE">
            <w:pPr>
              <w:pStyle w:val="Typbezeichenlinks"/>
            </w:pPr>
            <w:r>
              <w:t>Version</w:t>
            </w:r>
          </w:p>
        </w:tc>
        <w:tc>
          <w:tcPr>
            <w:tcW w:w="540" w:type="dxa"/>
            <w:tcBorders>
              <w:top w:val="single" w:sz="8" w:space="0" w:color="808080"/>
              <w:left w:val="single" w:sz="4" w:space="0" w:color="808080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127" w:rsidRDefault="00C62127" w:rsidP="005E2CCE">
            <w:pPr>
              <w:pStyle w:val="Typbezeichenlinks"/>
            </w:pPr>
            <w:r>
              <w:t>Kzz.</w:t>
            </w:r>
          </w:p>
        </w:tc>
        <w:tc>
          <w:tcPr>
            <w:tcW w:w="1161" w:type="dxa"/>
            <w:gridSpan w:val="2"/>
            <w:tcBorders>
              <w:top w:val="single" w:sz="8" w:space="0" w:color="808080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127" w:rsidRDefault="00C62127" w:rsidP="005E2CCE">
            <w:pPr>
              <w:pStyle w:val="Typbezeichenlinks"/>
            </w:pPr>
            <w:r>
              <w:t>Datum</w:t>
            </w:r>
          </w:p>
        </w:tc>
      </w:tr>
      <w:tr w:rsidR="00C62127" w:rsidTr="00364D28">
        <w:trPr>
          <w:trHeight w:val="340"/>
        </w:trPr>
        <w:tc>
          <w:tcPr>
            <w:tcW w:w="578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Default="00C62127" w:rsidP="00C62127">
            <w:pPr>
              <w:pStyle w:val="TextTabelle"/>
            </w:pPr>
            <w:r w:rsidRPr="00E476E6">
              <w:t>DI Christian Wolbring</w:t>
            </w:r>
          </w:p>
        </w:tc>
        <w:tc>
          <w:tcPr>
            <w:tcW w:w="272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2127" w:rsidRDefault="00C62127" w:rsidP="00C62127">
            <w:pPr>
              <w:pStyle w:val="TextTabelle"/>
            </w:pPr>
            <w:r w:rsidRPr="001256A7">
              <w:t>Erste Erstellung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2127" w:rsidRDefault="00C62127" w:rsidP="00C62127">
            <w:pPr>
              <w:pStyle w:val="TextTabelle"/>
            </w:pPr>
          </w:p>
        </w:tc>
        <w:tc>
          <w:tcPr>
            <w:tcW w:w="116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C62127" w:rsidRDefault="00C62127" w:rsidP="005E2CCE">
            <w:pPr>
              <w:pStyle w:val="TabelleInhalt"/>
            </w:pPr>
          </w:p>
        </w:tc>
      </w:tr>
      <w:tr w:rsidR="00C62127" w:rsidTr="00364D28">
        <w:trPr>
          <w:trHeight w:val="340"/>
        </w:trPr>
        <w:tc>
          <w:tcPr>
            <w:tcW w:w="578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Default="00C62127" w:rsidP="00C62127">
            <w:pPr>
              <w:pStyle w:val="TextTabelle"/>
            </w:pPr>
            <w:r>
              <w:t>DI Heinz Platzer</w:t>
            </w:r>
          </w:p>
        </w:tc>
        <w:tc>
          <w:tcPr>
            <w:tcW w:w="272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2127" w:rsidRDefault="00C62127" w:rsidP="005E2CCE">
            <w:pPr>
              <w:pStyle w:val="TabelleInhalt"/>
            </w:pPr>
          </w:p>
        </w:tc>
        <w:tc>
          <w:tcPr>
            <w:tcW w:w="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2127" w:rsidRDefault="007533AC" w:rsidP="005E2CCE">
            <w:pPr>
              <w:pStyle w:val="TabelleInhalt"/>
            </w:pPr>
            <w:r>
              <w:t>HP</w:t>
            </w:r>
            <w:bookmarkStart w:id="0" w:name="_GoBack"/>
            <w:bookmarkEnd w:id="0"/>
          </w:p>
        </w:tc>
        <w:tc>
          <w:tcPr>
            <w:tcW w:w="116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C62127" w:rsidRDefault="00C62127" w:rsidP="005E2CCE">
            <w:pPr>
              <w:pStyle w:val="TabelleInhalt"/>
            </w:pPr>
          </w:p>
        </w:tc>
      </w:tr>
      <w:tr w:rsidR="00C62127" w:rsidTr="00364D28">
        <w:trPr>
          <w:trHeight w:val="340"/>
        </w:trPr>
        <w:tc>
          <w:tcPr>
            <w:tcW w:w="578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364D28" w:rsidRDefault="00364D28" w:rsidP="00364D28">
            <w:pPr>
              <w:pStyle w:val="TextTabelle"/>
            </w:pPr>
            <w:r w:rsidRPr="00364D28">
              <w:t>Ene</w:t>
            </w:r>
            <w:r>
              <w:t>rgisausweisprofi (zB Chef ETU)</w:t>
            </w:r>
          </w:p>
        </w:tc>
        <w:tc>
          <w:tcPr>
            <w:tcW w:w="272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2127" w:rsidRPr="00364D28" w:rsidRDefault="00C62127" w:rsidP="005E2CCE">
            <w:pPr>
              <w:pStyle w:val="TabelleInhalt"/>
              <w:rPr>
                <w:lang w:val="de-AT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2127" w:rsidRPr="00364D28" w:rsidRDefault="00C62127" w:rsidP="005E2CCE">
            <w:pPr>
              <w:pStyle w:val="TabelleInhalt"/>
              <w:rPr>
                <w:lang w:val="de-AT"/>
              </w:rPr>
            </w:pPr>
          </w:p>
        </w:tc>
        <w:tc>
          <w:tcPr>
            <w:tcW w:w="116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C62127" w:rsidRPr="00364D28" w:rsidRDefault="00C62127" w:rsidP="005E2CCE">
            <w:pPr>
              <w:pStyle w:val="TabelleInhalt"/>
              <w:rPr>
                <w:lang w:val="de-AT"/>
              </w:rPr>
            </w:pPr>
          </w:p>
        </w:tc>
      </w:tr>
      <w:tr w:rsidR="00C62127" w:rsidTr="00364D28">
        <w:trPr>
          <w:trHeight w:val="340"/>
        </w:trPr>
        <w:tc>
          <w:tcPr>
            <w:tcW w:w="578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127" w:rsidRPr="00364D28" w:rsidRDefault="00364D28" w:rsidP="00364D28">
            <w:pPr>
              <w:pStyle w:val="TextTabelle"/>
            </w:pPr>
            <w:r w:rsidRPr="00364D28">
              <w:t>Rechtsanwalt (zB Janda)</w:t>
            </w:r>
          </w:p>
        </w:tc>
        <w:tc>
          <w:tcPr>
            <w:tcW w:w="272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2127" w:rsidRPr="00364D28" w:rsidRDefault="00C62127" w:rsidP="005E2CCE">
            <w:pPr>
              <w:pStyle w:val="TabelleInhalt"/>
              <w:rPr>
                <w:lang w:val="de-AT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2127" w:rsidRPr="00364D28" w:rsidRDefault="00C62127" w:rsidP="005E2CCE">
            <w:pPr>
              <w:pStyle w:val="TabelleInhalt"/>
              <w:rPr>
                <w:lang w:val="de-AT"/>
              </w:rPr>
            </w:pPr>
          </w:p>
        </w:tc>
        <w:tc>
          <w:tcPr>
            <w:tcW w:w="116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C62127" w:rsidRPr="00364D28" w:rsidRDefault="00C62127" w:rsidP="005E2CCE">
            <w:pPr>
              <w:pStyle w:val="TabelleInhalt"/>
              <w:rPr>
                <w:lang w:val="de-AT"/>
              </w:rPr>
            </w:pPr>
          </w:p>
        </w:tc>
      </w:tr>
      <w:tr w:rsidR="00BB0D3A" w:rsidTr="00E45304">
        <w:trPr>
          <w:trHeight w:val="340"/>
        </w:trPr>
        <w:tc>
          <w:tcPr>
            <w:tcW w:w="10206" w:type="dxa"/>
            <w:gridSpan w:val="10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D3A" w:rsidRPr="0076347A" w:rsidRDefault="00BB0D3A" w:rsidP="00E45304">
            <w:pPr>
              <w:pStyle w:val="TextTabelle"/>
            </w:pPr>
            <w:r w:rsidRPr="0076347A">
              <w:t>Checkliste zur Beschreibung (</w:t>
            </w:r>
            <w:r w:rsidR="0076347A" w:rsidRPr="0076347A">
              <w:t>Link auf Dokumente</w:t>
            </w:r>
            <w:r w:rsidRPr="0076347A">
              <w:t>):</w:t>
            </w:r>
          </w:p>
        </w:tc>
      </w:tr>
      <w:tr w:rsidR="00BB0D3A" w:rsidTr="00364D28">
        <w:trPr>
          <w:trHeight w:val="340"/>
        </w:trPr>
        <w:tc>
          <w:tcPr>
            <w:tcW w:w="31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D3A" w:rsidRPr="00427EC3" w:rsidRDefault="00BB0D3A" w:rsidP="00C76984">
            <w:pPr>
              <w:pStyle w:val="FormatvorlageBeschriftung"/>
            </w:pPr>
            <w:r>
              <w:t>Einladungsflugblatt (Flyer)</w:t>
            </w:r>
          </w:p>
        </w:tc>
        <w:tc>
          <w:tcPr>
            <w:tcW w:w="7092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BB0D3A" w:rsidRDefault="00BB0D3A" w:rsidP="005E2CCE">
            <w:pPr>
              <w:pStyle w:val="TabelleInhalt"/>
            </w:pPr>
          </w:p>
        </w:tc>
      </w:tr>
      <w:tr w:rsidR="00BB0D3A" w:rsidTr="00364D28">
        <w:trPr>
          <w:trHeight w:val="340"/>
        </w:trPr>
        <w:tc>
          <w:tcPr>
            <w:tcW w:w="31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D3A" w:rsidRPr="00427EC3" w:rsidRDefault="00BB0D3A" w:rsidP="00C76984">
            <w:pPr>
              <w:pStyle w:val="FormatvorlageBeschriftung"/>
              <w:rPr>
                <w:b/>
              </w:rPr>
            </w:pPr>
            <w:r w:rsidRPr="00427EC3">
              <w:t>Inhaltliche Detaildefinition</w:t>
            </w:r>
          </w:p>
        </w:tc>
        <w:tc>
          <w:tcPr>
            <w:tcW w:w="7092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BB0D3A" w:rsidRDefault="00BB0D3A" w:rsidP="005E2CCE">
            <w:pPr>
              <w:pStyle w:val="TabelleInhalt"/>
            </w:pPr>
          </w:p>
        </w:tc>
      </w:tr>
      <w:tr w:rsidR="00BB0D3A" w:rsidTr="00364D28">
        <w:trPr>
          <w:trHeight w:val="340"/>
        </w:trPr>
        <w:tc>
          <w:tcPr>
            <w:tcW w:w="31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D3A" w:rsidRDefault="00BB0D3A" w:rsidP="00C76984">
            <w:pPr>
              <w:pStyle w:val="FormatvorlageBeschriftung"/>
            </w:pPr>
            <w:r>
              <w:t>Zielgruppenspezifische Angaben</w:t>
            </w:r>
          </w:p>
        </w:tc>
        <w:tc>
          <w:tcPr>
            <w:tcW w:w="7092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BB0D3A" w:rsidRDefault="00BB0D3A" w:rsidP="005E2CCE">
            <w:pPr>
              <w:pStyle w:val="TabelleInhalt"/>
            </w:pPr>
          </w:p>
        </w:tc>
      </w:tr>
      <w:tr w:rsidR="00BB0D3A" w:rsidTr="00364D28">
        <w:trPr>
          <w:trHeight w:val="340"/>
        </w:trPr>
        <w:tc>
          <w:tcPr>
            <w:tcW w:w="31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D3A" w:rsidRDefault="00BB0D3A" w:rsidP="00C76984">
            <w:pPr>
              <w:pStyle w:val="FormatvorlageBeschriftung"/>
            </w:pPr>
            <w:r>
              <w:t>Anforderungsprofil an Referenten</w:t>
            </w:r>
          </w:p>
        </w:tc>
        <w:tc>
          <w:tcPr>
            <w:tcW w:w="7092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BB0D3A" w:rsidRDefault="00BB0D3A" w:rsidP="005E2CCE">
            <w:pPr>
              <w:pStyle w:val="TabelleInhalt"/>
            </w:pPr>
          </w:p>
        </w:tc>
      </w:tr>
      <w:tr w:rsidR="00BB0D3A" w:rsidRPr="00D71C82" w:rsidTr="00364D28">
        <w:trPr>
          <w:trHeight w:val="340"/>
        </w:trPr>
        <w:tc>
          <w:tcPr>
            <w:tcW w:w="31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D3A" w:rsidRPr="00D71C82" w:rsidRDefault="00BB0D3A" w:rsidP="00C76984">
            <w:pPr>
              <w:pStyle w:val="FormatvorlageBeschriftung"/>
            </w:pPr>
            <w:r w:rsidRPr="00D71C82">
              <w:t>Angaben zum Design und Setting</w:t>
            </w:r>
          </w:p>
        </w:tc>
        <w:tc>
          <w:tcPr>
            <w:tcW w:w="7092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BB0D3A" w:rsidRPr="00400826" w:rsidRDefault="00BB0D3A" w:rsidP="005E2CCE">
            <w:pPr>
              <w:pStyle w:val="TabelleInhalt"/>
              <w:rPr>
                <w:lang w:val="de-AT"/>
              </w:rPr>
            </w:pPr>
          </w:p>
        </w:tc>
      </w:tr>
      <w:tr w:rsidR="00BB6B84" w:rsidRPr="00BB6B84" w:rsidTr="0076347A">
        <w:tblPrEx>
          <w:tblCellMar>
            <w:left w:w="108" w:type="dxa"/>
            <w:right w:w="108" w:type="dxa"/>
          </w:tblCellMar>
        </w:tblPrEx>
        <w:trPr>
          <w:gridAfter w:val="1"/>
          <w:wAfter w:w="141" w:type="dxa"/>
          <w:trHeight w:val="786"/>
        </w:trPr>
        <w:tc>
          <w:tcPr>
            <w:tcW w:w="8404" w:type="dxa"/>
            <w:gridSpan w:val="5"/>
            <w:shd w:val="clear" w:color="auto" w:fill="E6E6E6"/>
            <w:vAlign w:val="center"/>
          </w:tcPr>
          <w:p w:rsidR="00BB6B84" w:rsidRPr="00A01481" w:rsidRDefault="000B6A1E" w:rsidP="00A01481">
            <w:pPr>
              <w:pStyle w:val="berschrift1"/>
            </w:pPr>
            <w:r>
              <w:lastRenderedPageBreak/>
              <w:t>ExFo Praxisseminar „Profi advenced</w:t>
            </w:r>
            <w:r w:rsidR="00A01481" w:rsidRPr="00A01481">
              <w:t>“</w:t>
            </w:r>
          </w:p>
        </w:tc>
        <w:tc>
          <w:tcPr>
            <w:tcW w:w="1661" w:type="dxa"/>
            <w:gridSpan w:val="4"/>
            <w:shd w:val="clear" w:color="auto" w:fill="E6E6E6"/>
            <w:vAlign w:val="center"/>
          </w:tcPr>
          <w:p w:rsidR="00BB6B84" w:rsidRPr="00BB6B84" w:rsidRDefault="00A01481" w:rsidP="00A01481">
            <w:pPr>
              <w:pStyle w:val="berschrift1"/>
            </w:pPr>
            <w:r>
              <w:t>Profi</w:t>
            </w:r>
            <w:r w:rsidR="000B6A1E">
              <w:t xml:space="preserve"> </w:t>
            </w:r>
            <w:r w:rsidR="00590F4A">
              <w:t>2</w:t>
            </w:r>
          </w:p>
        </w:tc>
      </w:tr>
      <w:tr w:rsidR="00BB6B84" w:rsidRPr="00BB6B84" w:rsidTr="0076347A">
        <w:tblPrEx>
          <w:tblCellMar>
            <w:left w:w="108" w:type="dxa"/>
            <w:right w:w="108" w:type="dxa"/>
          </w:tblCellMar>
        </w:tblPrEx>
        <w:trPr>
          <w:gridAfter w:val="1"/>
          <w:wAfter w:w="141" w:type="dxa"/>
          <w:trHeight w:val="130"/>
        </w:trPr>
        <w:tc>
          <w:tcPr>
            <w:tcW w:w="10065" w:type="dxa"/>
            <w:gridSpan w:val="9"/>
            <w:shd w:val="clear" w:color="auto" w:fill="auto"/>
          </w:tcPr>
          <w:p w:rsidR="00BB6B84" w:rsidRPr="00BB6B84" w:rsidRDefault="00BB6B84" w:rsidP="00BB6B84">
            <w:pPr>
              <w:snapToGrid w:val="0"/>
              <w:spacing w:line="240" w:lineRule="auto"/>
              <w:rPr>
                <w:rFonts w:ascii="Arial" w:eastAsia="Times New Roman" w:hAnsi="Arial"/>
                <w:b/>
                <w:color w:val="333333"/>
                <w:kern w:val="1"/>
                <w:sz w:val="16"/>
                <w:szCs w:val="16"/>
                <w:lang w:eastAsia="ar-SA"/>
              </w:rPr>
            </w:pPr>
          </w:p>
        </w:tc>
      </w:tr>
      <w:tr w:rsidR="00BB6B84" w:rsidRPr="00BB6B84" w:rsidTr="0076347A">
        <w:tblPrEx>
          <w:tblCellMar>
            <w:left w:w="108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1276" w:type="dxa"/>
            <w:shd w:val="clear" w:color="auto" w:fill="auto"/>
          </w:tcPr>
          <w:p w:rsidR="00BB6B84" w:rsidRPr="00BB6B84" w:rsidRDefault="00BB6B84" w:rsidP="00C62127">
            <w:pPr>
              <w:pStyle w:val="Beschriftung"/>
            </w:pPr>
            <w:r w:rsidRPr="00BB6B84">
              <w:t>Ziel:</w:t>
            </w:r>
          </w:p>
        </w:tc>
        <w:tc>
          <w:tcPr>
            <w:tcW w:w="8789" w:type="dxa"/>
            <w:gridSpan w:val="8"/>
            <w:shd w:val="clear" w:color="auto" w:fill="auto"/>
          </w:tcPr>
          <w:p w:rsidR="00F57A39" w:rsidRDefault="00A01481" w:rsidP="00B252B8">
            <w:pPr>
              <w:pStyle w:val="TextTabelle"/>
            </w:pPr>
            <w:r>
              <w:t>Die Teilnehmer sollen vertiefendes Wissen als Auftraggeber von Sanierungsprojekten erhalten</w:t>
            </w:r>
            <w:r w:rsidR="00F57A39">
              <w:t>. Sie erhalten Kenntnisse zu:</w:t>
            </w:r>
          </w:p>
          <w:p w:rsidR="00364D28" w:rsidRDefault="00364D28" w:rsidP="00364D28">
            <w:pPr>
              <w:pStyle w:val="Textaufzhlung1"/>
            </w:pPr>
            <w:r>
              <w:t>Unterschied korrekt/inkorrekt (zB E</w:t>
            </w:r>
            <w:r w:rsidR="00590F4A">
              <w:t>nergieausweis, Statischer Schluss</w:t>
            </w:r>
            <w:r>
              <w:t>bericht…)</w:t>
            </w:r>
          </w:p>
          <w:p w:rsidR="00364D28" w:rsidRDefault="00364D28" w:rsidP="00364D28">
            <w:pPr>
              <w:pStyle w:val="Textaufzhlung1"/>
            </w:pPr>
            <w:r>
              <w:t>Potential für eigene Gebäude einschätzen</w:t>
            </w:r>
          </w:p>
          <w:p w:rsidR="00364D28" w:rsidRDefault="00364D28" w:rsidP="00364D28">
            <w:pPr>
              <w:pStyle w:val="Textaufzhlung1"/>
            </w:pPr>
            <w:r>
              <w:t>Erkennen wann externe Hilfe sinnvoll  ist</w:t>
            </w:r>
          </w:p>
          <w:p w:rsidR="00364D28" w:rsidRDefault="00364D28" w:rsidP="00364D28">
            <w:pPr>
              <w:pStyle w:val="Textaufzhlung1"/>
            </w:pPr>
            <w:r>
              <w:t>Weitblick statt „Beamtendenken“ = Kompetenzerweiterung</w:t>
            </w:r>
          </w:p>
          <w:p w:rsidR="00BB6B84" w:rsidRPr="00A01481" w:rsidRDefault="00364D28" w:rsidP="00364D28">
            <w:pPr>
              <w:pStyle w:val="Textaufzhlung1"/>
            </w:pPr>
            <w:r>
              <w:t>Positives Verhältnis zum Energiesparen</w:t>
            </w:r>
          </w:p>
        </w:tc>
      </w:tr>
      <w:tr w:rsidR="008D4ACE" w:rsidRPr="00BB6B84" w:rsidTr="0076347A">
        <w:tblPrEx>
          <w:tblCellMar>
            <w:left w:w="108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1276" w:type="dxa"/>
            <w:shd w:val="clear" w:color="auto" w:fill="auto"/>
          </w:tcPr>
          <w:p w:rsidR="008D4ACE" w:rsidRPr="00BB6B84" w:rsidRDefault="008D4ACE" w:rsidP="00C62127">
            <w:pPr>
              <w:pStyle w:val="Beschriftung"/>
            </w:pPr>
            <w:r>
              <w:t>Nutzen</w:t>
            </w:r>
            <w:r w:rsidRPr="00BB6B84">
              <w:t>:</w:t>
            </w:r>
          </w:p>
        </w:tc>
        <w:tc>
          <w:tcPr>
            <w:tcW w:w="8789" w:type="dxa"/>
            <w:gridSpan w:val="8"/>
            <w:shd w:val="clear" w:color="auto" w:fill="auto"/>
            <w:vAlign w:val="center"/>
          </w:tcPr>
          <w:p w:rsidR="00364D28" w:rsidRDefault="00364D28" w:rsidP="00364D28">
            <w:r>
              <w:t xml:space="preserve">Liste der Normen, Vorschriften, Richtlinien zum Mitgeben </w:t>
            </w:r>
          </w:p>
          <w:p w:rsidR="00364D28" w:rsidRDefault="00364D28" w:rsidP="00364D28">
            <w:r>
              <w:t>Netzwerk zur Produkt und Firmenauswahl (ExFo)</w:t>
            </w:r>
          </w:p>
          <w:p w:rsidR="00364D28" w:rsidRDefault="00364D28" w:rsidP="00364D28">
            <w:r w:rsidRPr="0083776E">
              <w:t>Problem: Gemeinden haben Normen etc</w:t>
            </w:r>
            <w:r>
              <w:t xml:space="preserve">.  nicht, benötigen die Informationen aber um Entscheidungen zu treffen / Bescheide auszustellen, und Anträge zu prüfen, </w:t>
            </w:r>
          </w:p>
          <w:p w:rsidR="008D4ACE" w:rsidRPr="00BB6B84" w:rsidRDefault="00364D28" w:rsidP="00364D28">
            <w:r w:rsidRPr="0083776E">
              <w:t>Zusätzliches Geschäftsfeld ExFo: Know-How-Service für Gemeinden</w:t>
            </w:r>
          </w:p>
        </w:tc>
      </w:tr>
      <w:tr w:rsidR="00BB6B84" w:rsidRPr="00BB6B84" w:rsidTr="0076347A">
        <w:tblPrEx>
          <w:tblCellMar>
            <w:left w:w="108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1276" w:type="dxa"/>
            <w:shd w:val="clear" w:color="auto" w:fill="auto"/>
          </w:tcPr>
          <w:p w:rsidR="00BB6B84" w:rsidRPr="00BB6B84" w:rsidRDefault="00BB6B84" w:rsidP="00C62127">
            <w:pPr>
              <w:pStyle w:val="Beschriftung"/>
            </w:pPr>
            <w:r w:rsidRPr="00BB6B84">
              <w:t>Inhalt:</w:t>
            </w:r>
          </w:p>
        </w:tc>
        <w:tc>
          <w:tcPr>
            <w:tcW w:w="8789" w:type="dxa"/>
            <w:gridSpan w:val="8"/>
            <w:shd w:val="clear" w:color="auto" w:fill="auto"/>
            <w:vAlign w:val="center"/>
          </w:tcPr>
          <w:p w:rsidR="00364D28" w:rsidRDefault="00364D28" w:rsidP="00364D28">
            <w:pPr>
              <w:pStyle w:val="Textaufzhlung1"/>
            </w:pPr>
            <w:r>
              <w:t>Energieausweis verstehen – Wandaufbauten zB mit ETU selbst berechnen</w:t>
            </w:r>
          </w:p>
          <w:p w:rsidR="00364D28" w:rsidRDefault="00364D28" w:rsidP="00364D28">
            <w:pPr>
              <w:pStyle w:val="Textaufzhlung1"/>
            </w:pPr>
            <w:r>
              <w:t>dann mit OIB Richtlinie 6 vergleichen</w:t>
            </w:r>
          </w:p>
          <w:p w:rsidR="00BB6B84" w:rsidRPr="00BB6B84" w:rsidRDefault="00364D28" w:rsidP="00364D28">
            <w:pPr>
              <w:pStyle w:val="Textaufzhlung1"/>
              <w:rPr>
                <w:rFonts w:ascii="Arial" w:hAnsi="Arial"/>
                <w:color w:val="333333"/>
                <w:kern w:val="1"/>
                <w:sz w:val="18"/>
                <w:szCs w:val="24"/>
                <w:lang w:val="de-AT" w:eastAsia="ar-SA"/>
              </w:rPr>
            </w:pPr>
            <w:r w:rsidRPr="0083776E">
              <w:t>Workshop mit Anwalt (ev. Janda) zum Thema Baurecht</w:t>
            </w:r>
          </w:p>
        </w:tc>
      </w:tr>
      <w:tr w:rsidR="00BB6B84" w:rsidRPr="00BB6B84" w:rsidTr="0076347A">
        <w:tblPrEx>
          <w:tblCellMar>
            <w:left w:w="108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1276" w:type="dxa"/>
            <w:shd w:val="clear" w:color="auto" w:fill="auto"/>
          </w:tcPr>
          <w:p w:rsidR="00BB6B84" w:rsidRPr="00BB6B84" w:rsidRDefault="008D4ACE" w:rsidP="00C62127">
            <w:pPr>
              <w:pStyle w:val="Beschriftung"/>
            </w:pPr>
            <w:r>
              <w:t>Methoden</w:t>
            </w:r>
            <w:r w:rsidR="00BB6B84" w:rsidRPr="00BB6B84">
              <w:t>:</w:t>
            </w:r>
          </w:p>
        </w:tc>
        <w:tc>
          <w:tcPr>
            <w:tcW w:w="8789" w:type="dxa"/>
            <w:gridSpan w:val="8"/>
            <w:shd w:val="clear" w:color="auto" w:fill="auto"/>
            <w:vAlign w:val="center"/>
          </w:tcPr>
          <w:p w:rsidR="00BB6B84" w:rsidRDefault="0054245A" w:rsidP="0054245A">
            <w:pPr>
              <w:pStyle w:val="TextTabelle"/>
            </w:pPr>
            <w:r>
              <w:rPr>
                <w:b/>
              </w:rPr>
              <w:t xml:space="preserve">Lösungsorientierte </w:t>
            </w:r>
            <w:r w:rsidRPr="0054245A">
              <w:rPr>
                <w:b/>
              </w:rPr>
              <w:t>Fallarbeit</w:t>
            </w:r>
            <w:r>
              <w:t xml:space="preserve"> an mitgebrac</w:t>
            </w:r>
            <w:r w:rsidR="003B0413">
              <w:t>hter</w:t>
            </w:r>
            <w:r>
              <w:t xml:space="preserve"> Beispiele</w:t>
            </w:r>
          </w:p>
          <w:p w:rsidR="00364D28" w:rsidRPr="00364D28" w:rsidRDefault="00364D28" w:rsidP="0054245A">
            <w:pPr>
              <w:pStyle w:val="TextTabelle"/>
              <w:rPr>
                <w:b/>
              </w:rPr>
            </w:pPr>
            <w:r w:rsidRPr="00364D28">
              <w:rPr>
                <w:b/>
              </w:rPr>
              <w:t>Paradoxe Intervention</w:t>
            </w:r>
          </w:p>
          <w:p w:rsidR="0054245A" w:rsidRDefault="0054245A" w:rsidP="0054245A">
            <w:pPr>
              <w:pStyle w:val="TextTabelle"/>
            </w:pPr>
            <w:r w:rsidRPr="0054245A">
              <w:rPr>
                <w:b/>
              </w:rPr>
              <w:t>Praxisarbeit</w:t>
            </w:r>
            <w:r>
              <w:t xml:space="preserve"> an Versuche und Versuchsaufbauten</w:t>
            </w:r>
          </w:p>
          <w:p w:rsidR="0054245A" w:rsidRDefault="0054245A" w:rsidP="0054245A">
            <w:pPr>
              <w:pStyle w:val="TextTabelle"/>
            </w:pPr>
            <w:r w:rsidRPr="00364D28">
              <w:rPr>
                <w:b/>
              </w:rPr>
              <w:t>Handlungsorientiertes Lernen</w:t>
            </w:r>
            <w:r>
              <w:t xml:space="preserve"> nach tell – show –do – review</w:t>
            </w:r>
          </w:p>
          <w:p w:rsidR="0054245A" w:rsidRPr="00BB6B84" w:rsidRDefault="0054245A" w:rsidP="0054245A">
            <w:pPr>
              <w:pStyle w:val="TextTabelle"/>
            </w:pPr>
            <w:r>
              <w:t>Kurzvorträge, Diskussion, Gruppenarbeit mit Leittexte</w:t>
            </w:r>
          </w:p>
        </w:tc>
      </w:tr>
      <w:tr w:rsidR="00BB6B84" w:rsidRPr="00BB6B84" w:rsidTr="0076347A">
        <w:tblPrEx>
          <w:tblCellMar>
            <w:left w:w="108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1276" w:type="dxa"/>
            <w:shd w:val="clear" w:color="auto" w:fill="auto"/>
          </w:tcPr>
          <w:p w:rsidR="00BB6B84" w:rsidRPr="00BB6B84" w:rsidRDefault="008D4ACE" w:rsidP="00C62127">
            <w:pPr>
              <w:pStyle w:val="Beschriftung"/>
            </w:pPr>
            <w:r>
              <w:t>Praxis</w:t>
            </w:r>
            <w:r w:rsidR="00BB6B84" w:rsidRPr="00BB6B84">
              <w:t>:</w:t>
            </w:r>
          </w:p>
        </w:tc>
        <w:tc>
          <w:tcPr>
            <w:tcW w:w="8789" w:type="dxa"/>
            <w:gridSpan w:val="8"/>
            <w:shd w:val="clear" w:color="auto" w:fill="auto"/>
            <w:vAlign w:val="center"/>
          </w:tcPr>
          <w:p w:rsidR="00364D28" w:rsidRDefault="00364D28" w:rsidP="00364D28">
            <w:r>
              <w:t>„Wie kann ich meinem Auftr</w:t>
            </w:r>
            <w:r w:rsidR="00150425">
              <w:t>aggeber/Chef am meisten schaden</w:t>
            </w:r>
            <w:r>
              <w:t>?“</w:t>
            </w:r>
          </w:p>
          <w:p w:rsidR="00364D28" w:rsidRPr="00E52A50" w:rsidRDefault="00364D28" w:rsidP="00364D28">
            <w:r>
              <w:t>Jeweils Spezialvortrag eines Experten zum Thema als Impuls</w:t>
            </w:r>
          </w:p>
          <w:p w:rsidR="00364D28" w:rsidRDefault="00364D28" w:rsidP="00364D28">
            <w:r>
              <w:t>Aufgabenstellung -&gt; Gruppenarbeiten zu einzelnen Themengebieten (moderiert durch Profi)</w:t>
            </w:r>
          </w:p>
          <w:p w:rsidR="003B0413" w:rsidRPr="003B0413" w:rsidRDefault="00590F4A" w:rsidP="00364D28">
            <w:pPr>
              <w:pStyle w:val="TextTabelle"/>
              <w:rPr>
                <w:lang w:eastAsia="en-US"/>
              </w:rPr>
            </w:pPr>
            <w:r>
              <w:t>Mitgebrachte Beispiele be</w:t>
            </w:r>
            <w:r w:rsidR="00364D28" w:rsidRPr="00E52A50">
              <w:t>arbeiten</w:t>
            </w:r>
          </w:p>
        </w:tc>
      </w:tr>
      <w:tr w:rsidR="00BB6B84" w:rsidRPr="00BB6B84" w:rsidTr="0076347A">
        <w:tblPrEx>
          <w:tblCellMar>
            <w:left w:w="108" w:type="dxa"/>
            <w:right w:w="108" w:type="dxa"/>
          </w:tblCellMar>
        </w:tblPrEx>
        <w:trPr>
          <w:gridAfter w:val="1"/>
          <w:wAfter w:w="141" w:type="dxa"/>
        </w:trPr>
        <w:tc>
          <w:tcPr>
            <w:tcW w:w="1276" w:type="dxa"/>
            <w:shd w:val="clear" w:color="auto" w:fill="auto"/>
          </w:tcPr>
          <w:p w:rsidR="00BB6B84" w:rsidRPr="00BB6B84" w:rsidRDefault="008D4ACE" w:rsidP="00C62127">
            <w:pPr>
              <w:pStyle w:val="Beschriftung"/>
            </w:pPr>
            <w:r>
              <w:t>Beschreibungen</w:t>
            </w:r>
            <w:r w:rsidR="00BB6B84" w:rsidRPr="00BB6B84">
              <w:t>:</w:t>
            </w:r>
          </w:p>
        </w:tc>
        <w:tc>
          <w:tcPr>
            <w:tcW w:w="8789" w:type="dxa"/>
            <w:gridSpan w:val="8"/>
            <w:shd w:val="clear" w:color="auto" w:fill="auto"/>
            <w:vAlign w:val="center"/>
          </w:tcPr>
          <w:p w:rsidR="00BB6B84" w:rsidRPr="003B0413" w:rsidRDefault="00BB6B84" w:rsidP="00364D28">
            <w:pPr>
              <w:pStyle w:val="TextTabelle"/>
            </w:pPr>
          </w:p>
        </w:tc>
      </w:tr>
    </w:tbl>
    <w:p w:rsidR="00BB6B84" w:rsidRPr="00A01481" w:rsidRDefault="00BB6B84" w:rsidP="003B0413">
      <w:pPr>
        <w:pStyle w:val="Bezeichner"/>
      </w:pPr>
    </w:p>
    <w:sectPr w:rsidR="00BB6B84" w:rsidRPr="00A01481" w:rsidSect="00A265F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C56" w:rsidRDefault="00955C56" w:rsidP="00067742">
      <w:r>
        <w:separator/>
      </w:r>
    </w:p>
    <w:p w:rsidR="00955C56" w:rsidRDefault="00955C56"/>
    <w:p w:rsidR="00955C56" w:rsidRDefault="00955C56"/>
  </w:endnote>
  <w:endnote w:type="continuationSeparator" w:id="0">
    <w:p w:rsidR="00955C56" w:rsidRDefault="00955C56" w:rsidP="00067742">
      <w:r>
        <w:continuationSeparator/>
      </w:r>
    </w:p>
    <w:p w:rsidR="00955C56" w:rsidRDefault="00955C56"/>
    <w:p w:rsidR="00955C56" w:rsidRDefault="00955C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Nimbus Sans L">
    <w:charset w:val="00"/>
    <w:family w:val="auto"/>
    <w:pitch w:val="variable"/>
  </w:font>
  <w:font w:name="Lohit Hindi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2B3736" w:rsidP="007533AC">
    <w:pPr>
      <w:pStyle w:val="Fuzeile"/>
      <w:tabs>
        <w:tab w:val="center" w:pos="2268"/>
        <w:tab w:val="right" w:pos="5110"/>
        <w:tab w:val="left" w:pos="8314"/>
      </w:tabs>
      <w:spacing w:beforeAutospacing="0"/>
      <w:jc w:val="left"/>
      <w:rPr>
        <w:color w:val="auto"/>
      </w:rPr>
    </w:pPr>
    <w:r>
      <w:rPr>
        <w:color w:val="auto"/>
      </w:rPr>
      <w:t>Revision 0</w:t>
    </w:r>
    <w:r w:rsidR="00E67CF6">
      <w:rPr>
        <w:color w:val="auto"/>
      </w:rPr>
      <w:t>2</w:t>
    </w:r>
    <w:r w:rsidR="00BB6B84">
      <w:rPr>
        <w:color w:val="auto"/>
      </w:rPr>
      <w:tab/>
      <w:t>FB 107-730</w:t>
    </w:r>
    <w:r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E67CF6">
      <w:rPr>
        <w:color w:val="auto"/>
      </w:rPr>
      <w:t>15.05.2013</w:t>
    </w:r>
    <w:r w:rsidR="007533AC">
      <w:rPr>
        <w:color w:val="auto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C56" w:rsidRDefault="00955C56" w:rsidP="00067742">
      <w:r>
        <w:separator/>
      </w:r>
    </w:p>
    <w:p w:rsidR="00955C56" w:rsidRDefault="00955C56"/>
    <w:p w:rsidR="00955C56" w:rsidRDefault="00955C56"/>
  </w:footnote>
  <w:footnote w:type="continuationSeparator" w:id="0">
    <w:p w:rsidR="00955C56" w:rsidRDefault="00955C56" w:rsidP="00067742">
      <w:r>
        <w:continuationSeparator/>
      </w:r>
    </w:p>
    <w:p w:rsidR="00955C56" w:rsidRDefault="00955C56"/>
    <w:p w:rsidR="00955C56" w:rsidRDefault="00955C5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812" w:type="dxa"/>
      <w:tblInd w:w="-601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3543"/>
    </w:tblGrid>
    <w:tr w:rsidR="00FE2238" w:rsidTr="002045DC">
      <w:trPr>
        <w:trHeight w:val="720"/>
      </w:trPr>
      <w:tc>
        <w:tcPr>
          <w:tcW w:w="2269" w:type="dxa"/>
          <w:tcBorders>
            <w:bottom w:val="nil"/>
          </w:tcBorders>
          <w:shd w:val="clear" w:color="auto" w:fill="auto"/>
          <w:vAlign w:val="center"/>
        </w:tcPr>
        <w:p w:rsidR="00FE2238" w:rsidRDefault="00955C56" w:rsidP="002045DC">
          <w:pPr>
            <w:pStyle w:val="Headereintragklein"/>
          </w:pPr>
          <w:r>
            <w:drawing>
              <wp:anchor distT="0" distB="0" distL="114300" distR="114300" simplePos="0" relativeHeight="251658240" behindDoc="1" locked="0" layoutInCell="1" allowOverlap="1" wp14:anchorId="585DF349" wp14:editId="274B2298">
                <wp:simplePos x="0" y="0"/>
                <wp:positionH relativeFrom="column">
                  <wp:posOffset>-358140</wp:posOffset>
                </wp:positionH>
                <wp:positionV relativeFrom="paragraph">
                  <wp:posOffset>-317500</wp:posOffset>
                </wp:positionV>
                <wp:extent cx="7646035" cy="10908030"/>
                <wp:effectExtent l="0" t="0" r="0" b="7620"/>
                <wp:wrapNone/>
                <wp:docPr id="6" name="Bild 6" descr="ExpertForce-Briefpapier-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ExpertForce-Briefpapier-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46035" cy="10908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E2238" w:rsidRPr="002045DC">
            <w:rPr>
              <w:lang w:val="de-DE"/>
            </w:rPr>
            <w:t>Q-Management der Erwachsenenbildung</w:t>
          </w:r>
        </w:p>
      </w:tc>
      <w:tc>
        <w:tcPr>
          <w:tcW w:w="3543" w:type="dxa"/>
          <w:vMerge w:val="restart"/>
          <w:shd w:val="clear" w:color="auto" w:fill="auto"/>
          <w:vAlign w:val="center"/>
        </w:tcPr>
        <w:p w:rsidR="00FE2238" w:rsidRPr="00EF3C3F" w:rsidRDefault="00F57A39" w:rsidP="00FE2238">
          <w:pPr>
            <w:pStyle w:val="Headereintrag"/>
            <w:rPr>
              <w:sz w:val="24"/>
              <w:szCs w:val="24"/>
            </w:rPr>
          </w:pPr>
          <w:r>
            <w:rPr>
              <w:szCs w:val="24"/>
            </w:rPr>
            <w:t>Typenblatt</w:t>
          </w:r>
          <w:r w:rsidR="00150425">
            <w:rPr>
              <w:szCs w:val="24"/>
            </w:rPr>
            <w:t xml:space="preserve"> für Veranstaltungen</w:t>
          </w:r>
        </w:p>
      </w:tc>
    </w:tr>
    <w:tr w:rsidR="00FE2238" w:rsidTr="002045DC">
      <w:trPr>
        <w:trHeight w:val="395"/>
      </w:trPr>
      <w:tc>
        <w:tcPr>
          <w:tcW w:w="2269" w:type="dxa"/>
          <w:tcBorders>
            <w:top w:val="nil"/>
          </w:tcBorders>
          <w:shd w:val="clear" w:color="auto" w:fill="auto"/>
          <w:vAlign w:val="center"/>
        </w:tcPr>
        <w:p w:rsidR="00FE2238" w:rsidRPr="002045DC" w:rsidRDefault="00955C56" w:rsidP="00F225AE">
          <w:pPr>
            <w:pStyle w:val="HeadereintragNummer"/>
          </w:pPr>
          <w:r>
            <w:t>FB 107-730</w:t>
          </w:r>
        </w:p>
      </w:tc>
      <w:tc>
        <w:tcPr>
          <w:tcW w:w="3543" w:type="dxa"/>
          <w:vMerge/>
          <w:shd w:val="clear" w:color="auto" w:fill="auto"/>
          <w:vAlign w:val="center"/>
        </w:tcPr>
        <w:p w:rsidR="00FE2238" w:rsidRDefault="00FE2238" w:rsidP="00FE2238">
          <w:pPr>
            <w:pStyle w:val="Headereintrag"/>
          </w:pPr>
        </w:p>
      </w:tc>
    </w:tr>
  </w:tbl>
  <w:p w:rsidR="00C21C1C" w:rsidRPr="00C24752" w:rsidRDefault="00C24752" w:rsidP="00A265F4">
    <w:pPr>
      <w:pStyle w:val="Kopfzeile"/>
      <w:ind w:right="4874"/>
    </w:pPr>
    <w:r w:rsidRPr="00C24752">
      <w:t xml:space="preserve">Seite </w:t>
    </w:r>
    <w:r w:rsidRPr="00C24752">
      <w:fldChar w:fldCharType="begin"/>
    </w:r>
    <w:r w:rsidRPr="00C24752">
      <w:instrText xml:space="preserve"> PAGE   \* MERGEFORMAT </w:instrText>
    </w:r>
    <w:r w:rsidRPr="00C24752">
      <w:fldChar w:fldCharType="separate"/>
    </w:r>
    <w:r w:rsidR="007533AC">
      <w:rPr>
        <w:noProof/>
      </w:rPr>
      <w:t>1</w:t>
    </w:r>
    <w:r w:rsidRPr="00C24752">
      <w:fldChar w:fldCharType="end"/>
    </w:r>
    <w:r w:rsidR="00080399">
      <w:t>/</w:t>
    </w:r>
    <w:fldSimple w:instr=" NUMPAGES   \* MERGEFORMAT ">
      <w:r w:rsidR="007533AC">
        <w:rPr>
          <w:noProof/>
        </w:rPr>
        <w:t>2</w:t>
      </w:r>
    </w:fldSimple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955C56" w:rsidP="00C24752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6" type="#_x0000_t75" style="width:1162.85pt;height:1162.85pt" o:bullet="t">
        <v:imagedata r:id="rId1" o:title="Logo_ExpertForce_icon"/>
      </v:shape>
    </w:pict>
  </w:numPicBullet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">
    <w:nsid w:val="00F32502"/>
    <w:multiLevelType w:val="hybridMultilevel"/>
    <w:tmpl w:val="ADE8424E"/>
    <w:lvl w:ilvl="0" w:tplc="0F4C5000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B4A0DD4"/>
    <w:multiLevelType w:val="hybridMultilevel"/>
    <w:tmpl w:val="888A9A7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4">
    <w:nsid w:val="29706A44"/>
    <w:multiLevelType w:val="hybridMultilevel"/>
    <w:tmpl w:val="FCEED276"/>
    <w:lvl w:ilvl="0" w:tplc="37A2AAC2">
      <w:start w:val="1"/>
      <w:numFmt w:val="bullet"/>
      <w:pStyle w:val="FormatvorlageTextaufzhlungFett"/>
      <w:lvlText w:val=""/>
      <w:lvlPicBulletId w:val="0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5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5191542"/>
    <w:multiLevelType w:val="multilevel"/>
    <w:tmpl w:val="9D36C364"/>
    <w:lvl w:ilvl="0">
      <w:start w:val="4"/>
      <w:numFmt w:val="decimal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6D0953B3"/>
    <w:multiLevelType w:val="hybridMultilevel"/>
    <w:tmpl w:val="D0D060AA"/>
    <w:lvl w:ilvl="0" w:tplc="B0D6A582">
      <w:start w:val="1"/>
      <w:numFmt w:val="decimal"/>
      <w:pStyle w:val="Textaufzhlungnumerisch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6"/>
  </w:num>
  <w:num w:numId="6">
    <w:abstractNumId w:val="1"/>
  </w:num>
  <w:num w:numId="7">
    <w:abstractNumId w:val="3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C56"/>
    <w:rsid w:val="00002FFF"/>
    <w:rsid w:val="000033B5"/>
    <w:rsid w:val="0000721C"/>
    <w:rsid w:val="0001005F"/>
    <w:rsid w:val="00045B41"/>
    <w:rsid w:val="000463CA"/>
    <w:rsid w:val="00051672"/>
    <w:rsid w:val="000527A4"/>
    <w:rsid w:val="000675F8"/>
    <w:rsid w:val="00067742"/>
    <w:rsid w:val="0006789E"/>
    <w:rsid w:val="000701A9"/>
    <w:rsid w:val="00072278"/>
    <w:rsid w:val="00075D3D"/>
    <w:rsid w:val="00076DC2"/>
    <w:rsid w:val="00080399"/>
    <w:rsid w:val="00084C59"/>
    <w:rsid w:val="0008738B"/>
    <w:rsid w:val="000944E4"/>
    <w:rsid w:val="0009726D"/>
    <w:rsid w:val="000A0171"/>
    <w:rsid w:val="000B0E7F"/>
    <w:rsid w:val="000B173C"/>
    <w:rsid w:val="000B4642"/>
    <w:rsid w:val="000B6A1E"/>
    <w:rsid w:val="000C1CDF"/>
    <w:rsid w:val="000C61CD"/>
    <w:rsid w:val="000D418B"/>
    <w:rsid w:val="000E31B2"/>
    <w:rsid w:val="000F0906"/>
    <w:rsid w:val="000F1E21"/>
    <w:rsid w:val="000F34FA"/>
    <w:rsid w:val="000F4A80"/>
    <w:rsid w:val="00101DE7"/>
    <w:rsid w:val="00101E2A"/>
    <w:rsid w:val="0010217C"/>
    <w:rsid w:val="0010240F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50425"/>
    <w:rsid w:val="00160B81"/>
    <w:rsid w:val="001625B1"/>
    <w:rsid w:val="001630EA"/>
    <w:rsid w:val="00164592"/>
    <w:rsid w:val="00174528"/>
    <w:rsid w:val="00184EB4"/>
    <w:rsid w:val="001949F1"/>
    <w:rsid w:val="001962C3"/>
    <w:rsid w:val="001A46EC"/>
    <w:rsid w:val="001A7444"/>
    <w:rsid w:val="001A7555"/>
    <w:rsid w:val="001B1A61"/>
    <w:rsid w:val="001B65D4"/>
    <w:rsid w:val="001B6E74"/>
    <w:rsid w:val="001C16F5"/>
    <w:rsid w:val="001C6CC5"/>
    <w:rsid w:val="001D0B15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7FE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A71FB"/>
    <w:rsid w:val="002A76AB"/>
    <w:rsid w:val="002B11EF"/>
    <w:rsid w:val="002B3736"/>
    <w:rsid w:val="002C7328"/>
    <w:rsid w:val="002D0AFB"/>
    <w:rsid w:val="002D47E2"/>
    <w:rsid w:val="002D55E7"/>
    <w:rsid w:val="002E6099"/>
    <w:rsid w:val="002F08CD"/>
    <w:rsid w:val="002F3073"/>
    <w:rsid w:val="002F4A0F"/>
    <w:rsid w:val="002F6DFB"/>
    <w:rsid w:val="0030472C"/>
    <w:rsid w:val="0030692E"/>
    <w:rsid w:val="00311567"/>
    <w:rsid w:val="00320398"/>
    <w:rsid w:val="00323620"/>
    <w:rsid w:val="0032646D"/>
    <w:rsid w:val="003264B7"/>
    <w:rsid w:val="003268C8"/>
    <w:rsid w:val="00327434"/>
    <w:rsid w:val="00333FD3"/>
    <w:rsid w:val="00336D7B"/>
    <w:rsid w:val="00341051"/>
    <w:rsid w:val="0034349F"/>
    <w:rsid w:val="00343DAE"/>
    <w:rsid w:val="00352A97"/>
    <w:rsid w:val="00352AE7"/>
    <w:rsid w:val="003578E4"/>
    <w:rsid w:val="00360AC9"/>
    <w:rsid w:val="00363249"/>
    <w:rsid w:val="0036347E"/>
    <w:rsid w:val="00364D28"/>
    <w:rsid w:val="00365255"/>
    <w:rsid w:val="00366A51"/>
    <w:rsid w:val="00372724"/>
    <w:rsid w:val="00376C6B"/>
    <w:rsid w:val="00380C03"/>
    <w:rsid w:val="00380D2F"/>
    <w:rsid w:val="00385398"/>
    <w:rsid w:val="003A5345"/>
    <w:rsid w:val="003B0413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2933"/>
    <w:rsid w:val="00464200"/>
    <w:rsid w:val="004647E9"/>
    <w:rsid w:val="00465F7F"/>
    <w:rsid w:val="00467D71"/>
    <w:rsid w:val="00470A42"/>
    <w:rsid w:val="004934DD"/>
    <w:rsid w:val="004A2696"/>
    <w:rsid w:val="004B5665"/>
    <w:rsid w:val="004B58B1"/>
    <w:rsid w:val="004C0E7E"/>
    <w:rsid w:val="004D4501"/>
    <w:rsid w:val="004E21FD"/>
    <w:rsid w:val="004E2BE5"/>
    <w:rsid w:val="004E31B7"/>
    <w:rsid w:val="004E51EF"/>
    <w:rsid w:val="004F51E3"/>
    <w:rsid w:val="00501632"/>
    <w:rsid w:val="00502299"/>
    <w:rsid w:val="00510F03"/>
    <w:rsid w:val="0051508D"/>
    <w:rsid w:val="00527D06"/>
    <w:rsid w:val="0054245A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2F5F"/>
    <w:rsid w:val="00575446"/>
    <w:rsid w:val="00576991"/>
    <w:rsid w:val="00590F4A"/>
    <w:rsid w:val="00593EB9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2BD"/>
    <w:rsid w:val="0062334A"/>
    <w:rsid w:val="00623F90"/>
    <w:rsid w:val="00625975"/>
    <w:rsid w:val="006278F1"/>
    <w:rsid w:val="00632B1C"/>
    <w:rsid w:val="00634032"/>
    <w:rsid w:val="00644B0E"/>
    <w:rsid w:val="0064592B"/>
    <w:rsid w:val="006473F5"/>
    <w:rsid w:val="0065464F"/>
    <w:rsid w:val="00667282"/>
    <w:rsid w:val="006708DF"/>
    <w:rsid w:val="00674596"/>
    <w:rsid w:val="0068173F"/>
    <w:rsid w:val="00684EE6"/>
    <w:rsid w:val="006951D7"/>
    <w:rsid w:val="00696A3B"/>
    <w:rsid w:val="00697953"/>
    <w:rsid w:val="006A23CD"/>
    <w:rsid w:val="006A2565"/>
    <w:rsid w:val="006A31E0"/>
    <w:rsid w:val="006A4857"/>
    <w:rsid w:val="006A4972"/>
    <w:rsid w:val="006B67D3"/>
    <w:rsid w:val="006E0878"/>
    <w:rsid w:val="006E301B"/>
    <w:rsid w:val="006F7BBB"/>
    <w:rsid w:val="0070005E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533AC"/>
    <w:rsid w:val="0076347A"/>
    <w:rsid w:val="007663DD"/>
    <w:rsid w:val="007664BA"/>
    <w:rsid w:val="0076673D"/>
    <w:rsid w:val="00771952"/>
    <w:rsid w:val="007737B8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28B0"/>
    <w:rsid w:val="0083414A"/>
    <w:rsid w:val="0083724F"/>
    <w:rsid w:val="008429B5"/>
    <w:rsid w:val="00850A9A"/>
    <w:rsid w:val="008539AB"/>
    <w:rsid w:val="00854CEA"/>
    <w:rsid w:val="0086354E"/>
    <w:rsid w:val="0086417E"/>
    <w:rsid w:val="0087095A"/>
    <w:rsid w:val="00873A38"/>
    <w:rsid w:val="00877DA4"/>
    <w:rsid w:val="008840C9"/>
    <w:rsid w:val="0089379E"/>
    <w:rsid w:val="008B12F3"/>
    <w:rsid w:val="008B3052"/>
    <w:rsid w:val="008B4F3A"/>
    <w:rsid w:val="008B57D6"/>
    <w:rsid w:val="008C3119"/>
    <w:rsid w:val="008D399A"/>
    <w:rsid w:val="008D4ACE"/>
    <w:rsid w:val="008E01A4"/>
    <w:rsid w:val="008E3AE4"/>
    <w:rsid w:val="009009B8"/>
    <w:rsid w:val="00901327"/>
    <w:rsid w:val="009111A4"/>
    <w:rsid w:val="00914850"/>
    <w:rsid w:val="00921047"/>
    <w:rsid w:val="009241AB"/>
    <w:rsid w:val="009249CF"/>
    <w:rsid w:val="00924B20"/>
    <w:rsid w:val="009257A6"/>
    <w:rsid w:val="00931B4B"/>
    <w:rsid w:val="009320CE"/>
    <w:rsid w:val="00932753"/>
    <w:rsid w:val="009344AE"/>
    <w:rsid w:val="00951BE3"/>
    <w:rsid w:val="00955C56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85150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D5ED2"/>
    <w:rsid w:val="009E1467"/>
    <w:rsid w:val="009E3C16"/>
    <w:rsid w:val="009E4A74"/>
    <w:rsid w:val="009F24AC"/>
    <w:rsid w:val="009F7BC5"/>
    <w:rsid w:val="00A01481"/>
    <w:rsid w:val="00A01D38"/>
    <w:rsid w:val="00A038B4"/>
    <w:rsid w:val="00A038B9"/>
    <w:rsid w:val="00A0584D"/>
    <w:rsid w:val="00A1618B"/>
    <w:rsid w:val="00A172DC"/>
    <w:rsid w:val="00A265F4"/>
    <w:rsid w:val="00A277A2"/>
    <w:rsid w:val="00A3340C"/>
    <w:rsid w:val="00A34D24"/>
    <w:rsid w:val="00A34E61"/>
    <w:rsid w:val="00A37F08"/>
    <w:rsid w:val="00A42A4D"/>
    <w:rsid w:val="00A52E08"/>
    <w:rsid w:val="00A55015"/>
    <w:rsid w:val="00A60889"/>
    <w:rsid w:val="00A664B2"/>
    <w:rsid w:val="00A814E6"/>
    <w:rsid w:val="00A85C78"/>
    <w:rsid w:val="00A86B86"/>
    <w:rsid w:val="00A87060"/>
    <w:rsid w:val="00A90BA0"/>
    <w:rsid w:val="00AA1422"/>
    <w:rsid w:val="00AA3B50"/>
    <w:rsid w:val="00AA516D"/>
    <w:rsid w:val="00AB0E57"/>
    <w:rsid w:val="00AC0A5C"/>
    <w:rsid w:val="00AC4FD5"/>
    <w:rsid w:val="00AC58AB"/>
    <w:rsid w:val="00AC63F3"/>
    <w:rsid w:val="00AD0A45"/>
    <w:rsid w:val="00AD150D"/>
    <w:rsid w:val="00AD49D7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252B8"/>
    <w:rsid w:val="00B311F8"/>
    <w:rsid w:val="00B31A83"/>
    <w:rsid w:val="00B339BD"/>
    <w:rsid w:val="00B420B2"/>
    <w:rsid w:val="00B54672"/>
    <w:rsid w:val="00B5584B"/>
    <w:rsid w:val="00B81613"/>
    <w:rsid w:val="00B84339"/>
    <w:rsid w:val="00B85738"/>
    <w:rsid w:val="00B85740"/>
    <w:rsid w:val="00B9128A"/>
    <w:rsid w:val="00B95D3A"/>
    <w:rsid w:val="00BA723C"/>
    <w:rsid w:val="00BB0D3A"/>
    <w:rsid w:val="00BB6B84"/>
    <w:rsid w:val="00BC049E"/>
    <w:rsid w:val="00BC08A2"/>
    <w:rsid w:val="00BC11FD"/>
    <w:rsid w:val="00BC1CD0"/>
    <w:rsid w:val="00BC379B"/>
    <w:rsid w:val="00BC3AA9"/>
    <w:rsid w:val="00BC7409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2127"/>
    <w:rsid w:val="00C642AB"/>
    <w:rsid w:val="00C670BD"/>
    <w:rsid w:val="00C70BF1"/>
    <w:rsid w:val="00C71334"/>
    <w:rsid w:val="00C7167B"/>
    <w:rsid w:val="00C72785"/>
    <w:rsid w:val="00C74307"/>
    <w:rsid w:val="00C76984"/>
    <w:rsid w:val="00C80AAB"/>
    <w:rsid w:val="00C81CA5"/>
    <w:rsid w:val="00C848A0"/>
    <w:rsid w:val="00C87601"/>
    <w:rsid w:val="00C92E69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CF35C6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6D73"/>
    <w:rsid w:val="00D77960"/>
    <w:rsid w:val="00D82AF3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0A8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5304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2FD8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F51"/>
    <w:rsid w:val="00F461CE"/>
    <w:rsid w:val="00F57A39"/>
    <w:rsid w:val="00F61193"/>
    <w:rsid w:val="00F61E46"/>
    <w:rsid w:val="00F64B73"/>
    <w:rsid w:val="00F67480"/>
    <w:rsid w:val="00F7539F"/>
    <w:rsid w:val="00F76472"/>
    <w:rsid w:val="00F817D1"/>
    <w:rsid w:val="00F836C3"/>
    <w:rsid w:val="00F8648E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C5CF9"/>
    <w:rsid w:val="00FD5A61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8246CC3-5B23-4718-891C-BF9A29F9E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A01481"/>
    <w:pPr>
      <w:spacing w:before="120" w:after="200" w:line="240" w:lineRule="auto"/>
      <w:outlineLvl w:val="0"/>
    </w:pPr>
    <w:rPr>
      <w:rFonts w:eastAsia="Times New Roman"/>
      <w:b/>
      <w:color w:val="000000"/>
      <w:sz w:val="28"/>
      <w:szCs w:val="28"/>
      <w:lang w:val="de-DE"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365255"/>
    <w:pPr>
      <w:numPr>
        <w:ilvl w:val="1"/>
        <w:numId w:val="5"/>
      </w:numPr>
      <w:spacing w:line="276" w:lineRule="auto"/>
      <w:ind w:left="578" w:hanging="578"/>
      <w:outlineLvl w:val="1"/>
    </w:pPr>
    <w:rPr>
      <w:rFonts w:eastAsia="Calibri"/>
      <w:bCs/>
      <w:iCs/>
      <w:color w:val="auto"/>
      <w:sz w:val="24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697953"/>
    <w:pPr>
      <w:numPr>
        <w:ilvl w:val="2"/>
        <w:numId w:val="4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autoRedefine/>
    <w:qFormat/>
    <w:rsid w:val="00A01481"/>
    <w:pPr>
      <w:spacing w:before="220" w:line="288" w:lineRule="auto"/>
    </w:pPr>
    <w:rPr>
      <w:rFonts w:eastAsia="Times New Roman"/>
      <w:szCs w:val="20"/>
      <w:lang w:eastAsia="de-DE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aliases w:val="BeschriftungLinks"/>
    <w:basedOn w:val="Standard"/>
    <w:qFormat/>
    <w:rsid w:val="00C62127"/>
    <w:pPr>
      <w:suppressLineNumbers/>
      <w:spacing w:after="120"/>
      <w:contextualSpacing/>
    </w:pPr>
    <w:rPr>
      <w:rFonts w:ascii="Times New Roman" w:eastAsiaTheme="minorHAnsi" w:hAnsi="Times New Roman" w:cs="Arial"/>
      <w:i/>
      <w:kern w:val="3"/>
      <w:sz w:val="18"/>
      <w:szCs w:val="20"/>
      <w:lang w:val="de-DE" w:eastAsia="zh-CN"/>
    </w:rPr>
  </w:style>
  <w:style w:type="paragraph" w:styleId="Verzeichnis1">
    <w:name w:val="toc 1"/>
    <w:basedOn w:val="Standard"/>
    <w:next w:val="Standard"/>
    <w:uiPriority w:val="39"/>
    <w:rsid w:val="008328B0"/>
    <w:rPr>
      <w:sz w:val="24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uiPriority w:val="39"/>
    <w:rsid w:val="0032646D"/>
    <w:pPr>
      <w:tabs>
        <w:tab w:val="left" w:pos="1440"/>
        <w:tab w:val="right" w:leader="dot" w:pos="9967"/>
      </w:tabs>
      <w:ind w:left="1418" w:hanging="938"/>
    </w:pPr>
    <w:rPr>
      <w:noProof/>
      <w:sz w:val="20"/>
      <w:szCs w:val="24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A01481"/>
    <w:rPr>
      <w:rFonts w:ascii="Century Gothic" w:hAnsi="Century Gothic"/>
      <w:b/>
      <w:color w:val="000000"/>
      <w:sz w:val="28"/>
      <w:szCs w:val="28"/>
      <w:lang w:val="de-DE"/>
    </w:rPr>
  </w:style>
  <w:style w:type="character" w:customStyle="1" w:styleId="berschrift2Zchn">
    <w:name w:val="Überschrift 2 Zchn"/>
    <w:link w:val="berschrift2"/>
    <w:rsid w:val="00365255"/>
    <w:rPr>
      <w:rFonts w:ascii="Century Gothic" w:eastAsia="Calibri" w:hAnsi="Century Gothic"/>
      <w:b/>
      <w:bCs/>
      <w:iCs/>
      <w:sz w:val="24"/>
      <w:szCs w:val="28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aufzhlung2">
    <w:name w:val="Textaufzählung 2"/>
    <w:basedOn w:val="Textaufzhlung"/>
    <w:autoRedefine/>
    <w:qFormat/>
    <w:rsid w:val="00BC049E"/>
    <w:pPr>
      <w:numPr>
        <w:numId w:val="7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697953"/>
    <w:rPr>
      <w:rFonts w:ascii="Century Gothic" w:eastAsia="Calibri" w:hAnsi="Century Gothic"/>
      <w:b/>
      <w:i/>
      <w:iCs/>
      <w:sz w:val="22"/>
      <w:szCs w:val="24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Text"/>
    <w:rsid w:val="00A01481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szCs w:val="22"/>
    </w:rPr>
  </w:style>
  <w:style w:type="character" w:customStyle="1" w:styleId="TextZchn">
    <w:name w:val="Text Zchn"/>
    <w:link w:val="Text"/>
    <w:rsid w:val="00A01481"/>
    <w:rPr>
      <w:rFonts w:ascii="Century Gothic" w:hAnsi="Century Gothic"/>
      <w:sz w:val="22"/>
      <w:lang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AD49D7"/>
    <w:pPr>
      <w:numPr>
        <w:numId w:val="3"/>
      </w:numPr>
      <w:tabs>
        <w:tab w:val="left" w:leader="underscore" w:pos="5103"/>
      </w:tabs>
      <w:spacing w:before="240" w:after="240"/>
      <w:ind w:left="1134" w:hanging="567"/>
      <w:contextualSpacing/>
    </w:pPr>
    <w:rPr>
      <w:b/>
      <w:bCs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AD49D7"/>
    <w:rPr>
      <w:rFonts w:ascii="Century Gothic" w:hAnsi="Century Gothic"/>
      <w:b/>
      <w:bCs/>
      <w:sz w:val="22"/>
      <w:lang w:val="de-DE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696A3B"/>
    <w:pPr>
      <w:spacing w:after="200"/>
      <w:jc w:val="both"/>
    </w:pPr>
    <w:rPr>
      <w:rFonts w:eastAsia="Lucida Sans Unicode" w:cs="Arial"/>
      <w:szCs w:val="56"/>
      <w:lang w:eastAsia="zh-CN"/>
    </w:rPr>
  </w:style>
  <w:style w:type="character" w:customStyle="1" w:styleId="TextblockZchn">
    <w:name w:val="Textblock Zchn"/>
    <w:link w:val="Textblock"/>
    <w:rsid w:val="00696A3B"/>
    <w:rPr>
      <w:rFonts w:ascii="Century Gothic" w:eastAsia="Lucida Sans Unicode" w:hAnsi="Century Gothic" w:cs="Arial"/>
      <w:sz w:val="22"/>
      <w:szCs w:val="56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54245A"/>
    <w:pPr>
      <w:numPr>
        <w:numId w:val="6"/>
      </w:numPr>
      <w:ind w:left="459"/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spacing w:before="480" w:after="0"/>
      <w:outlineLvl w:val="9"/>
    </w:pPr>
    <w:rPr>
      <w:b w:val="0"/>
      <w:bCs/>
      <w:lang w:eastAsia="de-DE"/>
    </w:rPr>
  </w:style>
  <w:style w:type="paragraph" w:styleId="Titel">
    <w:name w:val="Title"/>
    <w:basedOn w:val="Standard"/>
    <w:next w:val="Standard"/>
    <w:link w:val="TitelZchn"/>
    <w:qFormat/>
    <w:rsid w:val="002F08CD"/>
    <w:pPr>
      <w:pBdr>
        <w:bottom w:val="single" w:sz="12" w:space="4" w:color="auto"/>
      </w:pBdr>
      <w:spacing w:before="240" w:after="240" w:line="240" w:lineRule="auto"/>
      <w:contextualSpacing/>
    </w:pPr>
    <w:rPr>
      <w:rFonts w:eastAsia="Times New Roman"/>
      <w:b/>
      <w:spacing w:val="5"/>
      <w:kern w:val="28"/>
      <w:sz w:val="72"/>
      <w:szCs w:val="52"/>
    </w:rPr>
  </w:style>
  <w:style w:type="character" w:customStyle="1" w:styleId="TitelZchn">
    <w:name w:val="Titel Zchn"/>
    <w:link w:val="Titel"/>
    <w:rsid w:val="002F08CD"/>
    <w:rPr>
      <w:rFonts w:ascii="Century Gothic" w:hAnsi="Century Gothic"/>
      <w:b/>
      <w:spacing w:val="5"/>
      <w:kern w:val="28"/>
      <w:sz w:val="72"/>
      <w:szCs w:val="52"/>
      <w:lang w:eastAsia="en-US"/>
    </w:rPr>
  </w:style>
  <w:style w:type="paragraph" w:customStyle="1" w:styleId="TextTabelle">
    <w:name w:val="TextTabelle"/>
    <w:basedOn w:val="Text"/>
    <w:qFormat/>
    <w:rsid w:val="00B252B8"/>
    <w:pPr>
      <w:spacing w:before="0" w:after="120"/>
    </w:pPr>
    <w:rPr>
      <w:sz w:val="24"/>
    </w:rPr>
  </w:style>
  <w:style w:type="paragraph" w:styleId="Listenabsatz">
    <w:name w:val="List Paragraph"/>
    <w:basedOn w:val="Standard"/>
    <w:uiPriority w:val="34"/>
    <w:qFormat/>
    <w:rsid w:val="0054245A"/>
    <w:pPr>
      <w:spacing w:after="200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Textaufzhlungnumerisch">
    <w:name w:val="Textaufzählung_numerisch"/>
    <w:basedOn w:val="Standard"/>
    <w:qFormat/>
    <w:rsid w:val="00C62127"/>
    <w:pPr>
      <w:numPr>
        <w:numId w:val="8"/>
      </w:numPr>
      <w:spacing w:before="120" w:line="312" w:lineRule="auto"/>
    </w:pPr>
    <w:rPr>
      <w:rFonts w:ascii="Times New Roman" w:eastAsiaTheme="minorHAnsi" w:hAnsi="Times New Roman"/>
      <w:sz w:val="20"/>
      <w:szCs w:val="20"/>
      <w:lang w:val="de-DE"/>
    </w:rPr>
  </w:style>
  <w:style w:type="paragraph" w:customStyle="1" w:styleId="Typtbezeichnerrechts">
    <w:name w:val="Typtbezeichner rechts"/>
    <w:basedOn w:val="Standard"/>
    <w:rsid w:val="00C62127"/>
    <w:pPr>
      <w:spacing w:line="264" w:lineRule="auto"/>
      <w:jc w:val="right"/>
    </w:pPr>
    <w:rPr>
      <w:rFonts w:ascii="Times New Roman" w:eastAsiaTheme="minorHAnsi" w:hAnsi="Times New Roman"/>
      <w:i/>
      <w:color w:val="333333"/>
      <w:kern w:val="1"/>
      <w:sz w:val="18"/>
      <w:szCs w:val="20"/>
      <w:lang w:val="de-DE" w:eastAsia="ar-SA"/>
    </w:rPr>
  </w:style>
  <w:style w:type="paragraph" w:customStyle="1" w:styleId="Typbezeichenlinks">
    <w:name w:val="Typbezeichen links"/>
    <w:basedOn w:val="Typtbezeichnerrechts"/>
    <w:qFormat/>
    <w:rsid w:val="00C62127"/>
    <w:pPr>
      <w:widowControl w:val="0"/>
      <w:autoSpaceDN w:val="0"/>
      <w:snapToGrid w:val="0"/>
      <w:spacing w:before="40"/>
      <w:jc w:val="left"/>
      <w:textAlignment w:val="baseline"/>
    </w:pPr>
    <w:rPr>
      <w:rFonts w:cs="Arial"/>
      <w:kern w:val="3"/>
      <w:lang w:eastAsia="zh-CN"/>
    </w:rPr>
  </w:style>
  <w:style w:type="paragraph" w:customStyle="1" w:styleId="TabelleInhalt">
    <w:name w:val="TabelleInhalt"/>
    <w:basedOn w:val="NurText"/>
    <w:autoRedefine/>
    <w:qFormat/>
    <w:rsid w:val="00C62127"/>
    <w:pPr>
      <w:spacing w:line="240" w:lineRule="auto"/>
    </w:pPr>
    <w:rPr>
      <w:rFonts w:ascii="Century Gothic" w:eastAsiaTheme="minorHAnsi" w:hAnsi="Century Gothic" w:cs="Times New Roman"/>
      <w:sz w:val="22"/>
      <w:szCs w:val="21"/>
      <w:lang w:val="en-GB"/>
    </w:rPr>
  </w:style>
  <w:style w:type="paragraph" w:customStyle="1" w:styleId="FormatvorlageBeschriftung">
    <w:name w:val="Formatvorlage Beschriftung"/>
    <w:aliases w:val="BeschriftungLinks + Links"/>
    <w:basedOn w:val="Beschriftung"/>
    <w:qFormat/>
    <w:rsid w:val="00BB0D3A"/>
    <w:pPr>
      <w:spacing w:before="120"/>
      <w:jc w:val="right"/>
    </w:pPr>
    <w:rPr>
      <w:rFonts w:eastAsia="Times New Roman" w:cs="Times New Roman"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Qm-System%20LDL\QM-Vorlage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B3023-47FF-4F3E-86DD-C9566B915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QM-Vorlage.dot</Template>
  <TotalTime>0</TotalTime>
  <Pages>2</Pages>
  <Words>337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Erich Sturmair</dc:creator>
  <cp:keywords>QM ExperForce</cp:keywords>
  <cp:lastModifiedBy>Teresa Weiermair</cp:lastModifiedBy>
  <cp:revision>5</cp:revision>
  <cp:lastPrinted>2013-09-26T09:09:00Z</cp:lastPrinted>
  <dcterms:created xsi:type="dcterms:W3CDTF">2013-08-19T15:15:00Z</dcterms:created>
  <dcterms:modified xsi:type="dcterms:W3CDTF">2013-09-26T09:09:00Z</dcterms:modified>
  <cp:category>Schriftverkehr</cp:category>
</cp:coreProperties>
</file>