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2836"/>
        <w:tblW w:w="98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701"/>
        <w:gridCol w:w="1701"/>
        <w:gridCol w:w="1917"/>
      </w:tblGrid>
      <w:tr w:rsidR="0080676D" w:rsidRPr="00DD4A7A" w14:paraId="3A4FD66B" w14:textId="77777777" w:rsidTr="00104599">
        <w:trPr>
          <w:cantSplit/>
          <w:trHeight w:val="413"/>
        </w:trPr>
        <w:tc>
          <w:tcPr>
            <w:tcW w:w="4536" w:type="dxa"/>
          </w:tcPr>
          <w:p w14:paraId="4070D813" w14:textId="77777777" w:rsidR="0080676D" w:rsidRPr="00AB6678" w:rsidRDefault="0080676D" w:rsidP="005D017A">
            <w:pPr>
              <w:pStyle w:val="AbsenderFenster"/>
              <w:rPr>
                <w:b/>
                <w:bCs/>
                <w:color w:val="8EBF21"/>
              </w:rPr>
            </w:pPr>
            <w:r w:rsidRPr="00AB6678">
              <w:rPr>
                <w:b/>
                <w:bCs/>
                <w:color w:val="8EBF21"/>
              </w:rPr>
              <w:t xml:space="preserve">MC </w:t>
            </w:r>
            <w:proofErr w:type="spellStart"/>
            <w:r w:rsidRPr="00AB6678">
              <w:rPr>
                <w:b/>
                <w:bCs/>
                <w:color w:val="8EBF21"/>
              </w:rPr>
              <w:t>Experts.e.Gen</w:t>
            </w:r>
            <w:proofErr w:type="spellEnd"/>
            <w:r w:rsidRPr="00AB6678">
              <w:rPr>
                <w:b/>
                <w:bCs/>
                <w:color w:val="8EBF21"/>
              </w:rPr>
              <w:t>.</w:t>
            </w:r>
            <w:r w:rsidRPr="00AB6678">
              <w:rPr>
                <w:b/>
                <w:bCs/>
                <w:color w:val="8EBF21"/>
              </w:rPr>
              <w:tab/>
              <w:t>Rathausplatz 1, 4550 Kremsmünster</w:t>
            </w:r>
          </w:p>
        </w:tc>
        <w:tc>
          <w:tcPr>
            <w:tcW w:w="1701" w:type="dxa"/>
          </w:tcPr>
          <w:p w14:paraId="441E3874" w14:textId="77777777" w:rsidR="0080676D" w:rsidRPr="007A3FEE" w:rsidRDefault="0080676D" w:rsidP="0080676D">
            <w:pPr>
              <w:pStyle w:val="AbsenderFenster"/>
              <w:tabs>
                <w:tab w:val="right" w:pos="4395"/>
              </w:tabs>
            </w:pPr>
          </w:p>
        </w:tc>
        <w:tc>
          <w:tcPr>
            <w:tcW w:w="1701" w:type="dxa"/>
          </w:tcPr>
          <w:p w14:paraId="56689507" w14:textId="77777777" w:rsidR="0080676D" w:rsidRPr="00AB6678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  <w:rPr>
                <w:color w:val="8EBF21"/>
              </w:rPr>
            </w:pPr>
          </w:p>
        </w:tc>
        <w:tc>
          <w:tcPr>
            <w:tcW w:w="1917" w:type="dxa"/>
          </w:tcPr>
          <w:p w14:paraId="052A140C" w14:textId="77777777" w:rsidR="0080676D" w:rsidRPr="00AB6678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  <w:rPr>
                <w:color w:val="8EBF21"/>
              </w:rPr>
            </w:pPr>
          </w:p>
        </w:tc>
      </w:tr>
      <w:tr w:rsidR="0080676D" w:rsidRPr="00D62DDD" w14:paraId="7B3ED802" w14:textId="77777777" w:rsidTr="00104599">
        <w:trPr>
          <w:cantSplit/>
          <w:trHeight w:hRule="exact" w:val="2551"/>
        </w:trPr>
        <w:tc>
          <w:tcPr>
            <w:tcW w:w="4536" w:type="dxa"/>
          </w:tcPr>
          <w:p w14:paraId="23E19A58" w14:textId="77777777" w:rsidR="0080676D" w:rsidRPr="00886555" w:rsidRDefault="0080676D" w:rsidP="0080676D">
            <w:r w:rsidRPr="00886555">
              <w:t>Unternehmen</w:t>
            </w:r>
          </w:p>
          <w:p w14:paraId="20EAE2C9" w14:textId="77777777" w:rsidR="0080676D" w:rsidRPr="00886555" w:rsidRDefault="0080676D" w:rsidP="0080676D">
            <w:r w:rsidRPr="00886555">
              <w:t>Abteilung</w:t>
            </w:r>
          </w:p>
          <w:p w14:paraId="6E0AF110" w14:textId="77777777" w:rsidR="0080676D" w:rsidRPr="00886555" w:rsidRDefault="0080676D" w:rsidP="0080676D">
            <w:r w:rsidRPr="00886555">
              <w:t>Ansprechpartner</w:t>
            </w:r>
          </w:p>
          <w:p w14:paraId="34CEEDEC" w14:textId="77777777" w:rsidR="0080676D" w:rsidRPr="00886555" w:rsidRDefault="0080676D" w:rsidP="0080676D">
            <w:r w:rsidRPr="00886555">
              <w:t>Adresse</w:t>
            </w:r>
          </w:p>
          <w:p w14:paraId="018A3B00" w14:textId="77777777" w:rsidR="0080676D" w:rsidRPr="00886555" w:rsidRDefault="0080676D" w:rsidP="0080676D">
            <w:r w:rsidRPr="00886555">
              <w:t>PLZ Ort</w:t>
            </w:r>
          </w:p>
          <w:p w14:paraId="2F060E52" w14:textId="77777777" w:rsidR="0080676D" w:rsidRPr="00F06E30" w:rsidRDefault="0080676D" w:rsidP="0080676D">
            <w:pPr>
              <w:rPr>
                <w:szCs w:val="24"/>
              </w:rPr>
            </w:pPr>
            <w:r w:rsidRPr="00886555">
              <w:t>ÖSTERREICH</w:t>
            </w:r>
            <w:r w:rsidRPr="00F06E30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166036C9" w14:textId="77777777" w:rsidR="0080676D" w:rsidRPr="00D62DDD" w:rsidRDefault="0080676D" w:rsidP="0080676D"/>
        </w:tc>
        <w:tc>
          <w:tcPr>
            <w:tcW w:w="1701" w:type="dxa"/>
          </w:tcPr>
          <w:p w14:paraId="04227794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Datum:</w:t>
            </w:r>
          </w:p>
          <w:p w14:paraId="39522D97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Zeichen:</w:t>
            </w:r>
            <w:r w:rsidR="005D017A" w:rsidRPr="00AB6678">
              <w:rPr>
                <w:rStyle w:val="FormatvorlageInformationstext-bezeichner"/>
                <w:color w:val="8EBF21"/>
              </w:rPr>
              <w:t xml:space="preserve"> </w:t>
            </w:r>
          </w:p>
          <w:p w14:paraId="20ABBA42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Bearbeiter:</w:t>
            </w:r>
          </w:p>
          <w:p w14:paraId="77154134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Telefon:</w:t>
            </w:r>
          </w:p>
          <w:p w14:paraId="05734FD2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Firmenbuch:</w:t>
            </w:r>
          </w:p>
          <w:p w14:paraId="33C9DC5E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UID-Nummer:</w:t>
            </w:r>
          </w:p>
          <w:p w14:paraId="6217DB03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</w:p>
          <w:p w14:paraId="4839EC43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Ihr Zeichen:</w:t>
            </w:r>
          </w:p>
          <w:p w14:paraId="7129AEF0" w14:textId="77777777" w:rsidR="0080676D" w:rsidRPr="00AB6678" w:rsidRDefault="0080676D" w:rsidP="00104599">
            <w:pPr>
              <w:jc w:val="right"/>
              <w:rPr>
                <w:rStyle w:val="FormatvorlageInformationstext-bezeichner"/>
                <w:color w:val="8EBF21"/>
              </w:rPr>
            </w:pPr>
            <w:r w:rsidRPr="00AB6678">
              <w:rPr>
                <w:rStyle w:val="FormatvorlageInformationstext-bezeichner"/>
                <w:color w:val="8EBF21"/>
              </w:rPr>
              <w:t>Ihre Nachricht vom:</w:t>
            </w:r>
          </w:p>
        </w:tc>
        <w:tc>
          <w:tcPr>
            <w:tcW w:w="1917" w:type="dxa"/>
          </w:tcPr>
          <w:p w14:paraId="67291CE7" w14:textId="77777777" w:rsidR="0045093E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12. Juli 2022</w:t>
            </w:r>
          </w:p>
          <w:p w14:paraId="2F46C387" w14:textId="77777777" w:rsidR="0045093E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Dokumentzeichen</w:t>
            </w:r>
          </w:p>
          <w:p w14:paraId="48C7E450" w14:textId="77777777" w:rsidR="005D017A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Absendername</w:t>
            </w:r>
          </w:p>
          <w:p w14:paraId="378EBBD6" w14:textId="77777777" w:rsidR="005D017A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Absender Telefon</w:t>
            </w:r>
          </w:p>
          <w:p w14:paraId="79C8D45C" w14:textId="77777777" w:rsidR="005D017A" w:rsidRPr="00AB6678" w:rsidRDefault="005D017A" w:rsidP="0045093E">
            <w:pPr>
              <w:pStyle w:val="Inotext"/>
              <w:rPr>
                <w:color w:val="8EBF21"/>
                <w:lang w:val="de-AT"/>
              </w:rPr>
            </w:pPr>
            <w:r w:rsidRPr="00AB6678">
              <w:rPr>
                <w:color w:val="8EBF21"/>
                <w:lang w:val="de-AT"/>
              </w:rPr>
              <w:t>FN 343998f LG Steyr</w:t>
            </w:r>
          </w:p>
          <w:p w14:paraId="2887C289" w14:textId="77777777" w:rsidR="005D017A" w:rsidRPr="00AB6678" w:rsidRDefault="005D017A" w:rsidP="0045093E">
            <w:pPr>
              <w:pStyle w:val="Inotext"/>
              <w:rPr>
                <w:color w:val="8EBF21"/>
              </w:rPr>
            </w:pPr>
            <w:r w:rsidRPr="00AB6678">
              <w:rPr>
                <w:color w:val="8EBF21"/>
                <w:lang w:val="de-AT"/>
              </w:rPr>
              <w:t>ATU65685877</w:t>
            </w:r>
          </w:p>
        </w:tc>
      </w:tr>
    </w:tbl>
    <w:p w14:paraId="34F1C78D" w14:textId="77777777" w:rsidR="00002FFF" w:rsidRPr="00104599" w:rsidRDefault="00002FFF" w:rsidP="00DD4A7A"/>
    <w:p w14:paraId="3A814BC2" w14:textId="77777777" w:rsidR="00260020" w:rsidRPr="00104599" w:rsidRDefault="00260020" w:rsidP="00DD4A7A"/>
    <w:p w14:paraId="0D441BA9" w14:textId="77777777" w:rsidR="00260020" w:rsidRPr="00104599" w:rsidRDefault="00260020" w:rsidP="00DD4A7A"/>
    <w:p w14:paraId="08E5CF21" w14:textId="77777777" w:rsidR="00260020" w:rsidRPr="00104599" w:rsidRDefault="00260020" w:rsidP="00DD4A7A"/>
    <w:p w14:paraId="7347E952" w14:textId="77777777" w:rsidR="00E45B0E" w:rsidRPr="00EB2DC2" w:rsidRDefault="00002FFF" w:rsidP="0045093E">
      <w:pPr>
        <w:pStyle w:val="Inotext"/>
        <w:rPr>
          <w:rStyle w:val="Betrifft"/>
          <w:color w:val="auto"/>
          <w:lang w:val="de-AT"/>
        </w:rPr>
      </w:pPr>
      <w:r w:rsidRPr="00307ED9">
        <w:rPr>
          <w:color w:val="8EBF21"/>
          <w:lang w:val="de-AT"/>
        </w:rPr>
        <w:t>Betrifft</w:t>
      </w:r>
      <w:r w:rsidRPr="00EB2DC2">
        <w:rPr>
          <w:color w:val="auto"/>
          <w:lang w:val="de-AT"/>
        </w:rPr>
        <w:t>:</w:t>
      </w:r>
      <w:r w:rsidR="00E45B0E" w:rsidRPr="00EB2DC2">
        <w:rPr>
          <w:color w:val="auto"/>
          <w:lang w:val="de-AT"/>
        </w:rPr>
        <w:t xml:space="preserve"> </w:t>
      </w:r>
      <w:bookmarkStart w:id="0" w:name="BETREFF"/>
      <w:r w:rsidR="001E639E" w:rsidRPr="00EB2DC2">
        <w:rPr>
          <w:rStyle w:val="Fett"/>
          <w:lang w:val="de-AT"/>
        </w:rPr>
        <w:t>BETREFF</w:t>
      </w:r>
      <w:bookmarkEnd w:id="0"/>
    </w:p>
    <w:p w14:paraId="28CEE1CE" w14:textId="77777777" w:rsidR="00E45B0E" w:rsidRPr="00EB2DC2" w:rsidRDefault="001E639E" w:rsidP="00C44F75">
      <w:pPr>
        <w:pStyle w:val="Text"/>
        <w:rPr>
          <w:color w:val="auto"/>
          <w:lang w:val="de-AT"/>
        </w:rPr>
      </w:pPr>
      <w:bookmarkStart w:id="1" w:name="ÜBERSCHRIFT"/>
      <w:r w:rsidRPr="00EB2DC2">
        <w:rPr>
          <w:color w:val="auto"/>
          <w:lang w:val="de-AT"/>
        </w:rPr>
        <w:t>ÜBERSCHRIFT</w:t>
      </w:r>
      <w:bookmarkEnd w:id="1"/>
      <w:r w:rsidR="00E45B0E" w:rsidRPr="00EB2DC2">
        <w:rPr>
          <w:color w:val="auto"/>
          <w:lang w:val="de-AT"/>
        </w:rPr>
        <w:t>,</w:t>
      </w:r>
    </w:p>
    <w:p w14:paraId="23B96EC9" w14:textId="77777777" w:rsidR="00366A51" w:rsidRPr="00EB2DC2" w:rsidRDefault="00072278" w:rsidP="0077516C">
      <w:pPr>
        <w:pStyle w:val="Textblock"/>
        <w:rPr>
          <w:color w:val="auto"/>
          <w:lang w:val="de-AT"/>
        </w:rPr>
      </w:pPr>
      <w:r w:rsidRPr="00EB2DC2">
        <w:rPr>
          <w:color w:val="auto"/>
          <w:lang w:val="de-AT"/>
        </w:rPr>
        <w:t>Einleitungstext ……</w:t>
      </w:r>
    </w:p>
    <w:p w14:paraId="1BDBCB6C" w14:textId="77777777" w:rsidR="00F61193" w:rsidRPr="00EB2DC2" w:rsidRDefault="00C44F75" w:rsidP="00C44F75">
      <w:pPr>
        <w:pStyle w:val="berschrift1"/>
        <w:rPr>
          <w:color w:val="auto"/>
        </w:rPr>
      </w:pPr>
      <w:r w:rsidRPr="00EB2DC2">
        <w:rPr>
          <w:color w:val="auto"/>
        </w:rPr>
        <w:t>Überschrift 1 = Hauptüberschriften</w:t>
      </w:r>
    </w:p>
    <w:p w14:paraId="5A179CC3" w14:textId="77777777" w:rsidR="00F61193" w:rsidRPr="00EB2DC2" w:rsidRDefault="00C44F75" w:rsidP="0077516C">
      <w:pPr>
        <w:pStyle w:val="Textblock"/>
        <w:rPr>
          <w:color w:val="auto"/>
          <w:lang w:val="en-US"/>
        </w:rPr>
      </w:pPr>
      <w:proofErr w:type="spellStart"/>
      <w:r w:rsidRPr="00EB2DC2">
        <w:rPr>
          <w:color w:val="auto"/>
          <w:lang w:val="en-US"/>
        </w:rPr>
        <w:t>Textblock</w:t>
      </w:r>
      <w:proofErr w:type="spellEnd"/>
      <w:r w:rsidRPr="00EB2DC2">
        <w:rPr>
          <w:color w:val="auto"/>
          <w:lang w:val="en-US"/>
        </w:rPr>
        <w:t xml:space="preserve"> - Lorem ipsum dolor </w:t>
      </w:r>
      <w:proofErr w:type="gramStart"/>
      <w:r w:rsidRPr="00EB2DC2">
        <w:rPr>
          <w:color w:val="auto"/>
          <w:lang w:val="en-US"/>
        </w:rPr>
        <w:t>sit</w:t>
      </w:r>
      <w:proofErr w:type="gram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amet</w:t>
      </w:r>
      <w:proofErr w:type="spellEnd"/>
      <w:r w:rsidRPr="00EB2DC2">
        <w:rPr>
          <w:color w:val="auto"/>
          <w:lang w:val="en-US"/>
        </w:rPr>
        <w:t xml:space="preserve">, </w:t>
      </w:r>
      <w:proofErr w:type="spellStart"/>
      <w:r w:rsidRPr="00EB2DC2">
        <w:rPr>
          <w:color w:val="auto"/>
          <w:lang w:val="en-US"/>
        </w:rPr>
        <w:t>consetetur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sadipscing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elitr</w:t>
      </w:r>
      <w:proofErr w:type="spellEnd"/>
      <w:r w:rsidRPr="00EB2DC2">
        <w:rPr>
          <w:color w:val="auto"/>
          <w:lang w:val="en-US"/>
        </w:rPr>
        <w:t xml:space="preserve">, sed diam </w:t>
      </w:r>
      <w:proofErr w:type="spellStart"/>
      <w:r w:rsidRPr="00EB2DC2">
        <w:rPr>
          <w:color w:val="auto"/>
          <w:lang w:val="en-US"/>
        </w:rPr>
        <w:t>nonumy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eirmod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tempor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invidunt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ut</w:t>
      </w:r>
      <w:proofErr w:type="spellEnd"/>
      <w:r w:rsidRPr="00EB2DC2">
        <w:rPr>
          <w:color w:val="auto"/>
          <w:lang w:val="en-US"/>
        </w:rPr>
        <w:t xml:space="preserve"> labore et dolore magna </w:t>
      </w:r>
      <w:proofErr w:type="spellStart"/>
      <w:r w:rsidRPr="00EB2DC2">
        <w:rPr>
          <w:color w:val="auto"/>
          <w:lang w:val="en-US"/>
        </w:rPr>
        <w:t>aliquyam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erat</w:t>
      </w:r>
      <w:proofErr w:type="spellEnd"/>
      <w:r w:rsidRPr="00EB2DC2">
        <w:rPr>
          <w:color w:val="auto"/>
          <w:lang w:val="en-US"/>
        </w:rPr>
        <w:t xml:space="preserve">, sed diam </w:t>
      </w:r>
      <w:proofErr w:type="spellStart"/>
      <w:r w:rsidRPr="00EB2DC2">
        <w:rPr>
          <w:color w:val="auto"/>
          <w:lang w:val="en-US"/>
        </w:rPr>
        <w:t>voluptua</w:t>
      </w:r>
      <w:proofErr w:type="spellEnd"/>
      <w:r w:rsidRPr="00EB2DC2">
        <w:rPr>
          <w:color w:val="auto"/>
          <w:lang w:val="en-US"/>
        </w:rPr>
        <w:t xml:space="preserve">. At </w:t>
      </w:r>
      <w:proofErr w:type="spellStart"/>
      <w:r w:rsidRPr="00EB2DC2">
        <w:rPr>
          <w:color w:val="auto"/>
          <w:lang w:val="en-US"/>
        </w:rPr>
        <w:t>vero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eos</w:t>
      </w:r>
      <w:proofErr w:type="spellEnd"/>
      <w:r w:rsidRPr="00EB2DC2">
        <w:rPr>
          <w:color w:val="auto"/>
          <w:lang w:val="en-US"/>
        </w:rPr>
        <w:t xml:space="preserve"> et </w:t>
      </w:r>
    </w:p>
    <w:p w14:paraId="56E5DD53" w14:textId="77777777" w:rsidR="005B1061" w:rsidRPr="00EB2DC2" w:rsidRDefault="00C44F75" w:rsidP="001121B4">
      <w:pPr>
        <w:pStyle w:val="berschrift2"/>
        <w:rPr>
          <w:color w:val="auto"/>
          <w:lang w:val="en-US"/>
        </w:rPr>
      </w:pPr>
      <w:proofErr w:type="spellStart"/>
      <w:r w:rsidRPr="00EB2DC2">
        <w:rPr>
          <w:color w:val="auto"/>
          <w:lang w:val="en-US"/>
        </w:rPr>
        <w:t>Überschrift</w:t>
      </w:r>
      <w:proofErr w:type="spellEnd"/>
      <w:r w:rsidRPr="00EB2DC2">
        <w:rPr>
          <w:color w:val="auto"/>
          <w:lang w:val="en-US"/>
        </w:rPr>
        <w:t xml:space="preserve"> 2 = </w:t>
      </w:r>
      <w:proofErr w:type="spellStart"/>
      <w:r w:rsidRPr="00EB2DC2">
        <w:rPr>
          <w:color w:val="auto"/>
          <w:lang w:val="en-US"/>
        </w:rPr>
        <w:t>Subüberschrift</w:t>
      </w:r>
      <w:proofErr w:type="spellEnd"/>
    </w:p>
    <w:p w14:paraId="4B6895FD" w14:textId="77777777" w:rsidR="005B1061" w:rsidRPr="00EB2DC2" w:rsidRDefault="00C44F75" w:rsidP="0077516C">
      <w:pPr>
        <w:pStyle w:val="Text"/>
        <w:rPr>
          <w:color w:val="auto"/>
          <w:lang w:val="de-AT"/>
        </w:rPr>
      </w:pPr>
      <w:r w:rsidRPr="00EB2DC2">
        <w:rPr>
          <w:color w:val="auto"/>
          <w:lang w:val="en-US"/>
        </w:rPr>
        <w:t xml:space="preserve">Text </w:t>
      </w:r>
      <w:proofErr w:type="spellStart"/>
      <w:r w:rsidRPr="00EB2DC2">
        <w:rPr>
          <w:color w:val="auto"/>
          <w:lang w:val="en-US"/>
        </w:rPr>
        <w:t>mit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Flattersatz</w:t>
      </w:r>
      <w:proofErr w:type="spellEnd"/>
      <w:r w:rsidRPr="00EB2DC2">
        <w:rPr>
          <w:color w:val="auto"/>
          <w:lang w:val="en-US"/>
        </w:rPr>
        <w:t xml:space="preserve"> - Lorem ipsum dolor </w:t>
      </w:r>
      <w:proofErr w:type="gramStart"/>
      <w:r w:rsidRPr="00EB2DC2">
        <w:rPr>
          <w:color w:val="auto"/>
          <w:lang w:val="en-US"/>
        </w:rPr>
        <w:t>sit</w:t>
      </w:r>
      <w:proofErr w:type="gram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amet</w:t>
      </w:r>
      <w:proofErr w:type="spellEnd"/>
      <w:r w:rsidRPr="00EB2DC2">
        <w:rPr>
          <w:color w:val="auto"/>
          <w:lang w:val="en-US"/>
        </w:rPr>
        <w:t xml:space="preserve">, </w:t>
      </w:r>
      <w:proofErr w:type="spellStart"/>
      <w:r w:rsidRPr="00EB2DC2">
        <w:rPr>
          <w:color w:val="auto"/>
          <w:lang w:val="en-US"/>
        </w:rPr>
        <w:t>consetetur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sadipscing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elitr</w:t>
      </w:r>
      <w:proofErr w:type="spellEnd"/>
      <w:r w:rsidRPr="00EB2DC2">
        <w:rPr>
          <w:color w:val="auto"/>
          <w:lang w:val="en-US"/>
        </w:rPr>
        <w:t xml:space="preserve">, sed diam </w:t>
      </w:r>
      <w:proofErr w:type="spellStart"/>
      <w:r w:rsidRPr="00EB2DC2">
        <w:rPr>
          <w:color w:val="auto"/>
          <w:lang w:val="en-US"/>
        </w:rPr>
        <w:t>nonumy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eirmod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tempor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invidunt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ut</w:t>
      </w:r>
      <w:proofErr w:type="spellEnd"/>
      <w:r w:rsidRPr="00EB2DC2">
        <w:rPr>
          <w:color w:val="auto"/>
          <w:lang w:val="en-US"/>
        </w:rPr>
        <w:t xml:space="preserve"> labore et dolore magna </w:t>
      </w:r>
      <w:proofErr w:type="spellStart"/>
      <w:r w:rsidRPr="00EB2DC2">
        <w:rPr>
          <w:color w:val="auto"/>
          <w:lang w:val="en-US"/>
        </w:rPr>
        <w:t>aliquyam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erat</w:t>
      </w:r>
      <w:proofErr w:type="spellEnd"/>
      <w:r w:rsidRPr="00EB2DC2">
        <w:rPr>
          <w:color w:val="auto"/>
          <w:lang w:val="en-US"/>
        </w:rPr>
        <w:t xml:space="preserve">, sed diam </w:t>
      </w:r>
      <w:proofErr w:type="spellStart"/>
      <w:r w:rsidRPr="00EB2DC2">
        <w:rPr>
          <w:color w:val="auto"/>
          <w:lang w:val="en-US"/>
        </w:rPr>
        <w:t>voluptua</w:t>
      </w:r>
      <w:proofErr w:type="spellEnd"/>
      <w:r w:rsidRPr="00EB2DC2">
        <w:rPr>
          <w:color w:val="auto"/>
          <w:lang w:val="en-US"/>
        </w:rPr>
        <w:t xml:space="preserve">. At </w:t>
      </w:r>
      <w:proofErr w:type="spellStart"/>
      <w:r w:rsidRPr="00EB2DC2">
        <w:rPr>
          <w:color w:val="auto"/>
          <w:lang w:val="en-US"/>
        </w:rPr>
        <w:t>vero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eos</w:t>
      </w:r>
      <w:proofErr w:type="spellEnd"/>
      <w:r w:rsidRPr="00EB2DC2">
        <w:rPr>
          <w:color w:val="auto"/>
          <w:lang w:val="en-US"/>
        </w:rPr>
        <w:t xml:space="preserve"> et </w:t>
      </w:r>
      <w:proofErr w:type="spellStart"/>
      <w:r w:rsidRPr="00EB2DC2">
        <w:rPr>
          <w:color w:val="auto"/>
          <w:lang w:val="en-US"/>
        </w:rPr>
        <w:t>accusam</w:t>
      </w:r>
      <w:proofErr w:type="spellEnd"/>
      <w:r w:rsidRPr="00EB2DC2">
        <w:rPr>
          <w:color w:val="auto"/>
          <w:lang w:val="en-US"/>
        </w:rPr>
        <w:t xml:space="preserve"> et </w:t>
      </w:r>
      <w:proofErr w:type="spellStart"/>
      <w:r w:rsidRPr="00EB2DC2">
        <w:rPr>
          <w:color w:val="auto"/>
          <w:lang w:val="en-US"/>
        </w:rPr>
        <w:t>justo</w:t>
      </w:r>
      <w:proofErr w:type="spellEnd"/>
      <w:r w:rsidRPr="00EB2DC2">
        <w:rPr>
          <w:color w:val="auto"/>
          <w:lang w:val="en-US"/>
        </w:rPr>
        <w:t xml:space="preserve"> duo </w:t>
      </w:r>
      <w:proofErr w:type="spellStart"/>
      <w:r w:rsidRPr="00EB2DC2">
        <w:rPr>
          <w:color w:val="auto"/>
          <w:lang w:val="en-US"/>
        </w:rPr>
        <w:t>dolores</w:t>
      </w:r>
      <w:proofErr w:type="spellEnd"/>
      <w:r w:rsidRPr="00EB2DC2">
        <w:rPr>
          <w:color w:val="auto"/>
          <w:lang w:val="en-US"/>
        </w:rPr>
        <w:t xml:space="preserve"> et </w:t>
      </w:r>
      <w:proofErr w:type="spellStart"/>
      <w:r w:rsidRPr="00EB2DC2">
        <w:rPr>
          <w:color w:val="auto"/>
          <w:lang w:val="en-US"/>
        </w:rPr>
        <w:t>ea</w:t>
      </w:r>
      <w:proofErr w:type="spellEnd"/>
      <w:r w:rsidRPr="00EB2DC2">
        <w:rPr>
          <w:color w:val="auto"/>
          <w:lang w:val="en-US"/>
        </w:rPr>
        <w:t xml:space="preserve"> </w:t>
      </w:r>
      <w:proofErr w:type="spellStart"/>
      <w:r w:rsidRPr="00EB2DC2">
        <w:rPr>
          <w:color w:val="auto"/>
          <w:lang w:val="en-US"/>
        </w:rPr>
        <w:t>rebum</w:t>
      </w:r>
      <w:proofErr w:type="spellEnd"/>
      <w:r w:rsidRPr="00EB2DC2">
        <w:rPr>
          <w:color w:val="auto"/>
          <w:lang w:val="en-US"/>
        </w:rPr>
        <w:t xml:space="preserve">. </w:t>
      </w:r>
      <w:r w:rsidRPr="00EB2DC2">
        <w:rPr>
          <w:color w:val="auto"/>
          <w:lang w:val="de-AT"/>
        </w:rPr>
        <w:t xml:space="preserve">Stet </w:t>
      </w:r>
      <w:proofErr w:type="spellStart"/>
      <w:r w:rsidRPr="00EB2DC2">
        <w:rPr>
          <w:color w:val="auto"/>
          <w:lang w:val="de-AT"/>
        </w:rPr>
        <w:t>clita</w:t>
      </w:r>
      <w:proofErr w:type="spellEnd"/>
      <w:r w:rsidRPr="00EB2DC2">
        <w:rPr>
          <w:color w:val="auto"/>
          <w:lang w:val="de-AT"/>
        </w:rPr>
        <w:t xml:space="preserve"> </w:t>
      </w:r>
      <w:proofErr w:type="spellStart"/>
      <w:r w:rsidRPr="00EB2DC2">
        <w:rPr>
          <w:color w:val="auto"/>
          <w:lang w:val="de-AT"/>
        </w:rPr>
        <w:t>kasd</w:t>
      </w:r>
      <w:proofErr w:type="spellEnd"/>
      <w:r w:rsidRPr="00EB2DC2">
        <w:rPr>
          <w:color w:val="auto"/>
          <w:lang w:val="de-AT"/>
        </w:rPr>
        <w:t xml:space="preserve"> </w:t>
      </w:r>
      <w:proofErr w:type="spellStart"/>
      <w:r w:rsidRPr="00EB2DC2">
        <w:rPr>
          <w:color w:val="auto"/>
          <w:lang w:val="de-AT"/>
        </w:rPr>
        <w:t>gubergren</w:t>
      </w:r>
      <w:proofErr w:type="spellEnd"/>
      <w:r w:rsidRPr="00EB2DC2">
        <w:rPr>
          <w:color w:val="auto"/>
          <w:lang w:val="de-AT"/>
        </w:rPr>
        <w:t xml:space="preserve">, </w:t>
      </w:r>
      <w:proofErr w:type="spellStart"/>
      <w:r w:rsidRPr="00EB2DC2">
        <w:rPr>
          <w:color w:val="auto"/>
          <w:lang w:val="de-AT"/>
        </w:rPr>
        <w:t>no</w:t>
      </w:r>
      <w:proofErr w:type="spellEnd"/>
      <w:r w:rsidRPr="00EB2DC2">
        <w:rPr>
          <w:color w:val="auto"/>
          <w:lang w:val="de-AT"/>
        </w:rPr>
        <w:t xml:space="preserve"> </w:t>
      </w:r>
      <w:proofErr w:type="spellStart"/>
      <w:r w:rsidRPr="00EB2DC2">
        <w:rPr>
          <w:color w:val="auto"/>
          <w:lang w:val="de-AT"/>
        </w:rPr>
        <w:t>sea</w:t>
      </w:r>
      <w:proofErr w:type="spellEnd"/>
      <w:r w:rsidRPr="00EB2DC2">
        <w:rPr>
          <w:color w:val="auto"/>
          <w:lang w:val="de-AT"/>
        </w:rPr>
        <w:t xml:space="preserve"> </w:t>
      </w:r>
      <w:proofErr w:type="spellStart"/>
      <w:r w:rsidRPr="00EB2DC2">
        <w:rPr>
          <w:color w:val="auto"/>
          <w:lang w:val="de-AT"/>
        </w:rPr>
        <w:t>takimata</w:t>
      </w:r>
      <w:proofErr w:type="spellEnd"/>
      <w:r w:rsidRPr="00EB2DC2">
        <w:rPr>
          <w:color w:val="auto"/>
          <w:lang w:val="de-AT"/>
        </w:rPr>
        <w:t xml:space="preserve"> </w:t>
      </w:r>
    </w:p>
    <w:p w14:paraId="064EE6C7" w14:textId="77777777" w:rsidR="00C81CA5" w:rsidRPr="00EB2DC2" w:rsidRDefault="00C81CA5" w:rsidP="002F46B3">
      <w:pPr>
        <w:pStyle w:val="Textaufzhlung-1"/>
        <w:rPr>
          <w:color w:val="auto"/>
          <w:lang w:val="de-AT"/>
        </w:rPr>
      </w:pPr>
      <w:r w:rsidRPr="00EB2DC2">
        <w:rPr>
          <w:color w:val="auto"/>
          <w:lang w:val="de-AT"/>
        </w:rPr>
        <w:t>Absatz mit Aufzählzeichen</w:t>
      </w:r>
      <w:r w:rsidR="000144A3" w:rsidRPr="00EB2DC2">
        <w:rPr>
          <w:color w:val="auto"/>
          <w:lang w:val="de-AT"/>
        </w:rPr>
        <w:t>-1</w:t>
      </w:r>
    </w:p>
    <w:p w14:paraId="1BF807EF" w14:textId="7F259FB3" w:rsidR="00C81CA5" w:rsidRPr="00EB2DC2" w:rsidRDefault="00C81CA5" w:rsidP="00AB6678">
      <w:pPr>
        <w:pStyle w:val="Textaufzhlung-2"/>
        <w:rPr>
          <w:color w:val="auto"/>
        </w:rPr>
      </w:pPr>
      <w:proofErr w:type="spellStart"/>
      <w:r w:rsidRPr="00EB2DC2">
        <w:rPr>
          <w:color w:val="auto"/>
        </w:rPr>
        <w:t>Absatz</w:t>
      </w:r>
      <w:proofErr w:type="spellEnd"/>
      <w:r w:rsidRPr="00EB2DC2">
        <w:rPr>
          <w:color w:val="auto"/>
        </w:rPr>
        <w:t xml:space="preserve"> </w:t>
      </w:r>
      <w:proofErr w:type="spellStart"/>
      <w:r w:rsidRPr="00EB2DC2">
        <w:rPr>
          <w:color w:val="auto"/>
        </w:rPr>
        <w:t>mit</w:t>
      </w:r>
      <w:proofErr w:type="spellEnd"/>
      <w:r w:rsidRPr="00EB2DC2">
        <w:rPr>
          <w:color w:val="auto"/>
        </w:rPr>
        <w:t xml:space="preserve"> Aufzählzeichen</w:t>
      </w:r>
      <w:r w:rsidR="000144A3" w:rsidRPr="00EB2DC2">
        <w:rPr>
          <w:color w:val="auto"/>
        </w:rPr>
        <w:t>-2</w:t>
      </w:r>
    </w:p>
    <w:p w14:paraId="155512AD" w14:textId="77777777" w:rsidR="0076673D" w:rsidRPr="00EB2DC2" w:rsidRDefault="00C81CA5" w:rsidP="00C44F75">
      <w:pPr>
        <w:pStyle w:val="Preisliste"/>
        <w:rPr>
          <w:color w:val="auto"/>
          <w:lang w:val="de-AT"/>
        </w:rPr>
      </w:pPr>
      <w:r w:rsidRPr="00EB2DC2">
        <w:rPr>
          <w:color w:val="auto"/>
          <w:lang w:val="de-AT"/>
        </w:rPr>
        <w:t>Text mit Preisspalte</w:t>
      </w:r>
      <w:r w:rsidR="0076673D" w:rsidRPr="00EB2DC2">
        <w:rPr>
          <w:color w:val="auto"/>
          <w:lang w:val="de-AT"/>
        </w:rPr>
        <w:tab/>
        <w:t>€</w:t>
      </w:r>
      <w:r w:rsidR="004462B9" w:rsidRPr="00EB2DC2">
        <w:rPr>
          <w:color w:val="auto"/>
          <w:lang w:val="de-AT"/>
        </w:rPr>
        <w:t xml:space="preserve">     </w:t>
      </w:r>
      <w:r w:rsidR="0076673D" w:rsidRPr="00EB2DC2">
        <w:rPr>
          <w:color w:val="auto"/>
          <w:lang w:val="de-AT"/>
        </w:rPr>
        <w:t xml:space="preserve"> </w:t>
      </w:r>
      <w:r w:rsidR="00785011" w:rsidRPr="00EB2DC2">
        <w:rPr>
          <w:color w:val="auto"/>
          <w:lang w:val="de-AT"/>
        </w:rPr>
        <w:t>27</w:t>
      </w:r>
      <w:r w:rsidR="0076673D" w:rsidRPr="00EB2DC2">
        <w:rPr>
          <w:color w:val="auto"/>
          <w:lang w:val="de-AT"/>
        </w:rPr>
        <w:t xml:space="preserve">0,- </w:t>
      </w:r>
    </w:p>
    <w:p w14:paraId="7BBA28D2" w14:textId="77777777" w:rsidR="00214AF7" w:rsidRPr="00EB2DC2" w:rsidRDefault="00214AF7" w:rsidP="0077516C">
      <w:pPr>
        <w:pStyle w:val="Text"/>
        <w:rPr>
          <w:color w:val="auto"/>
          <w:lang w:val="de-AT"/>
        </w:rPr>
      </w:pPr>
    </w:p>
    <w:p w14:paraId="2FBD0669" w14:textId="77777777" w:rsidR="00632B1C" w:rsidRPr="00EB2DC2" w:rsidRDefault="00632B1C" w:rsidP="001121B4">
      <w:pPr>
        <w:pStyle w:val="Text"/>
        <w:rPr>
          <w:color w:val="auto"/>
          <w:lang w:val="de-AT"/>
        </w:rPr>
      </w:pPr>
      <w:r w:rsidRPr="00EB2DC2">
        <w:rPr>
          <w:color w:val="auto"/>
          <w:lang w:val="de-AT"/>
        </w:rPr>
        <w:t xml:space="preserve">Mit freundlichen Grüßen </w:t>
      </w:r>
    </w:p>
    <w:p w14:paraId="01ABC962" w14:textId="77777777" w:rsidR="00854CEA" w:rsidRPr="00EB2DC2" w:rsidRDefault="00854CEA" w:rsidP="001121B4"/>
    <w:p w14:paraId="365962E8" w14:textId="77777777" w:rsidR="001121B4" w:rsidRPr="00EB2DC2" w:rsidRDefault="00DE600E" w:rsidP="001121B4">
      <w:pPr>
        <w:pStyle w:val="Text-Name"/>
        <w:rPr>
          <w:color w:val="auto"/>
        </w:rPr>
      </w:pPr>
      <w:bookmarkStart w:id="2" w:name="ABSUNTERSCHRIFT"/>
      <w:r w:rsidRPr="00EB2DC2">
        <w:rPr>
          <w:color w:val="auto"/>
        </w:rPr>
        <w:t>Vorname Name</w:t>
      </w:r>
      <w:bookmarkEnd w:id="2"/>
      <w:r w:rsidR="001121B4" w:rsidRPr="00EB2DC2">
        <w:rPr>
          <w:color w:val="auto"/>
        </w:rPr>
        <w:tab/>
        <w:t>Vorname Name</w:t>
      </w:r>
      <w:r w:rsidR="001121B4" w:rsidRPr="00EB2DC2">
        <w:rPr>
          <w:color w:val="auto"/>
        </w:rPr>
        <w:tab/>
        <w:t>Vorname Name</w:t>
      </w:r>
    </w:p>
    <w:p w14:paraId="1E3441DE" w14:textId="77777777" w:rsidR="004147C1" w:rsidRPr="00EB2DC2" w:rsidRDefault="00A42A4D" w:rsidP="001121B4">
      <w:pPr>
        <w:pStyle w:val="Preisliste"/>
        <w:tabs>
          <w:tab w:val="clear" w:pos="9356"/>
          <w:tab w:val="center" w:pos="5103"/>
          <w:tab w:val="right" w:pos="10065"/>
        </w:tabs>
        <w:rPr>
          <w:color w:val="auto"/>
          <w:lang w:val="de-AT"/>
        </w:rPr>
      </w:pPr>
      <w:r w:rsidRPr="00EB2DC2">
        <w:rPr>
          <w:color w:val="auto"/>
          <w:lang w:val="de-AT"/>
        </w:rPr>
        <w:t>Fun</w:t>
      </w:r>
      <w:r w:rsidR="00DE600E" w:rsidRPr="00EB2DC2">
        <w:rPr>
          <w:color w:val="auto"/>
          <w:lang w:val="de-AT"/>
        </w:rPr>
        <w:t>ktion</w:t>
      </w:r>
      <w:r w:rsidR="001121B4" w:rsidRPr="00EB2DC2">
        <w:rPr>
          <w:color w:val="auto"/>
          <w:lang w:val="de-AT"/>
        </w:rPr>
        <w:tab/>
      </w:r>
      <w:proofErr w:type="spellStart"/>
      <w:r w:rsidR="001121B4" w:rsidRPr="00EB2DC2">
        <w:rPr>
          <w:color w:val="auto"/>
          <w:lang w:val="de-AT"/>
        </w:rPr>
        <w:t>Funktion</w:t>
      </w:r>
      <w:proofErr w:type="spellEnd"/>
      <w:r w:rsidR="001121B4" w:rsidRPr="00EB2DC2">
        <w:rPr>
          <w:color w:val="auto"/>
          <w:lang w:val="de-AT"/>
        </w:rPr>
        <w:tab/>
      </w:r>
      <w:proofErr w:type="spellStart"/>
      <w:r w:rsidR="001121B4" w:rsidRPr="00EB2DC2">
        <w:rPr>
          <w:color w:val="auto"/>
          <w:lang w:val="de-AT"/>
        </w:rPr>
        <w:t>Funktion</w:t>
      </w:r>
      <w:proofErr w:type="spellEnd"/>
      <w:r w:rsidR="004147C1" w:rsidRPr="00EB2DC2">
        <w:rPr>
          <w:color w:val="auto"/>
          <w:lang w:val="de-AT"/>
        </w:rPr>
        <w:br w:type="page"/>
      </w:r>
    </w:p>
    <w:p w14:paraId="55CF9520" w14:textId="77777777" w:rsidR="004147C1" w:rsidRPr="00104599" w:rsidRDefault="004147C1" w:rsidP="001121B4">
      <w:pPr>
        <w:pStyle w:val="Preisliste"/>
        <w:tabs>
          <w:tab w:val="clear" w:pos="9356"/>
          <w:tab w:val="center" w:pos="5103"/>
          <w:tab w:val="right" w:pos="10065"/>
        </w:tabs>
        <w:rPr>
          <w:lang w:val="de-AT"/>
        </w:rPr>
      </w:pPr>
    </w:p>
    <w:sectPr w:rsidR="004147C1" w:rsidRPr="00104599" w:rsidSect="00E24CAE">
      <w:headerReference w:type="even" r:id="rId8"/>
      <w:footerReference w:type="default" r:id="rId9"/>
      <w:headerReference w:type="first" r:id="rId10"/>
      <w:footerReference w:type="first" r:id="rId11"/>
      <w:pgSz w:w="11905" w:h="16837" w:code="9"/>
      <w:pgMar w:top="1452" w:right="794" w:bottom="1134" w:left="1134" w:header="425" w:footer="4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A07F9" w14:textId="77777777" w:rsidR="00307ED9" w:rsidRDefault="00307ED9" w:rsidP="00067742">
      <w:r>
        <w:separator/>
      </w:r>
    </w:p>
    <w:p w14:paraId="60208411" w14:textId="77777777" w:rsidR="00307ED9" w:rsidRDefault="00307ED9"/>
    <w:p w14:paraId="5A776B3F" w14:textId="77777777" w:rsidR="00307ED9" w:rsidRDefault="00307ED9"/>
  </w:endnote>
  <w:endnote w:type="continuationSeparator" w:id="0">
    <w:p w14:paraId="4B3E50DE" w14:textId="77777777" w:rsidR="00307ED9" w:rsidRDefault="00307ED9" w:rsidP="00067742">
      <w:r>
        <w:continuationSeparator/>
      </w:r>
    </w:p>
    <w:p w14:paraId="30B12C51" w14:textId="77777777" w:rsidR="00307ED9" w:rsidRDefault="00307ED9"/>
    <w:p w14:paraId="17FDE6D6" w14:textId="77777777" w:rsidR="00307ED9" w:rsidRDefault="00307E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7173" w14:textId="77777777" w:rsidR="0046201E" w:rsidRPr="007D7BDD" w:rsidRDefault="005A208F" w:rsidP="007D7BDD">
    <w:pPr>
      <w:pStyle w:val="Fuzeile"/>
      <w:tabs>
        <w:tab w:val="right" w:pos="6804"/>
      </w:tabs>
      <w:jc w:val="left"/>
    </w:pPr>
    <w:r w:rsidRPr="00307ED9">
      <w:rPr>
        <w:noProof/>
        <w:color w:val="8EBF21"/>
      </w:rPr>
      <w:drawing>
        <wp:anchor distT="0" distB="0" distL="114300" distR="114300" simplePos="0" relativeHeight="251681792" behindDoc="1" locked="0" layoutInCell="1" allowOverlap="1" wp14:anchorId="51D542A3" wp14:editId="7D6A5B0D">
          <wp:simplePos x="0" y="0"/>
          <wp:positionH relativeFrom="column">
            <wp:posOffset>4874260</wp:posOffset>
          </wp:positionH>
          <wp:positionV relativeFrom="paragraph">
            <wp:posOffset>-164465</wp:posOffset>
          </wp:positionV>
          <wp:extent cx="941829" cy="381000"/>
          <wp:effectExtent l="0" t="0" r="0" b="0"/>
          <wp:wrapNone/>
          <wp:docPr id="777" name="Grafik 77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4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829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7ED9">
      <w:rPr>
        <w:noProof/>
        <w:color w:val="8EBF21"/>
      </w:rPr>
      <w:drawing>
        <wp:anchor distT="0" distB="0" distL="114300" distR="114300" simplePos="0" relativeHeight="251680768" behindDoc="1" locked="0" layoutInCell="1" allowOverlap="1" wp14:anchorId="7433FAE1" wp14:editId="092C7F01">
          <wp:simplePos x="0" y="0"/>
          <wp:positionH relativeFrom="margin">
            <wp:align>right</wp:align>
          </wp:positionH>
          <wp:positionV relativeFrom="paragraph">
            <wp:posOffset>-123825</wp:posOffset>
          </wp:positionV>
          <wp:extent cx="425450" cy="374650"/>
          <wp:effectExtent l="0" t="0" r="0" b="6350"/>
          <wp:wrapNone/>
          <wp:docPr id="778" name="Grafik 7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fik 1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450" cy="374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D7BDD" w:rsidRPr="00307ED9">
      <w:rPr>
        <w:noProof/>
        <w:color w:val="8EBF21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B11072F" wp14:editId="274D43EF">
              <wp:simplePos x="0" y="0"/>
              <wp:positionH relativeFrom="column">
                <wp:posOffset>-518160</wp:posOffset>
              </wp:positionH>
              <wp:positionV relativeFrom="paragraph">
                <wp:posOffset>-2505075</wp:posOffset>
              </wp:positionV>
              <wp:extent cx="211015" cy="2873912"/>
              <wp:effectExtent l="0" t="0" r="0" b="0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F7A9A" w14:textId="77777777" w:rsidR="00D00919" w:rsidRPr="00307ED9" w:rsidRDefault="00D00919" w:rsidP="00104599">
                          <w:pPr>
                            <w:pStyle w:val="Fuzeile"/>
                            <w:rPr>
                              <w:color w:val="8EBF21"/>
                            </w:rPr>
                          </w:pPr>
                          <w:r w:rsidRPr="00307ED9">
                            <w:rPr>
                              <w:color w:val="8EBF21"/>
                            </w:rPr>
                            <w:t xml:space="preserve">Revision </w:t>
                          </w:r>
                          <w:r w:rsidR="00AC063F" w:rsidRPr="00307ED9">
                            <w:rPr>
                              <w:color w:val="8EBF21"/>
                            </w:rPr>
                            <w:t>3.0</w:t>
                          </w:r>
                          <w:r w:rsidRPr="00307ED9">
                            <w:rPr>
                              <w:color w:val="8EBF21"/>
                            </w:rPr>
                            <w:t xml:space="preserve">  FB 104-423      Stand  </w:t>
                          </w:r>
                          <w:r w:rsidR="00AC063F" w:rsidRPr="00307ED9">
                            <w:rPr>
                              <w:color w:val="8EBF21"/>
                            </w:rPr>
                            <w:t>12.07</w:t>
                          </w:r>
                          <w:r w:rsidRPr="00307ED9">
                            <w:rPr>
                              <w:color w:val="8EBF21"/>
                            </w:rPr>
                            <w:t>.202</w:t>
                          </w:r>
                          <w:r w:rsidR="00AC063F" w:rsidRPr="00307ED9">
                            <w:rPr>
                              <w:color w:val="8EBF21"/>
                            </w:rPr>
                            <w:t>2</w:t>
                          </w:r>
                          <w:r w:rsidRPr="00307ED9">
                            <w:rPr>
                              <w:color w:val="8EBF21"/>
                            </w:rPr>
                            <w:t xml:space="preserve">     </w:t>
                          </w:r>
                        </w:p>
                        <w:p w14:paraId="4EFF1466" w14:textId="77777777" w:rsidR="00104599" w:rsidRDefault="00104599"/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11072F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-40.8pt;margin-top:-197.25pt;width:16.6pt;height:226.3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" fillcolor="white [3201]" stroked="f" strokeweight=".5pt">
              <v:textbox style="layout-flow:vertical;mso-layout-flow-alt:bottom-to-top" inset="0,0,0,0">
                <w:txbxContent>
                  <w:p w14:paraId="08AF7A9A" w14:textId="77777777" w:rsidR="00D00919" w:rsidRPr="00307ED9" w:rsidRDefault="00D00919" w:rsidP="00104599">
                    <w:pPr>
                      <w:pStyle w:val="Fuzeile"/>
                      <w:rPr>
                        <w:color w:val="8EBF21"/>
                      </w:rPr>
                    </w:pPr>
                    <w:r w:rsidRPr="00307ED9">
                      <w:rPr>
                        <w:color w:val="8EBF21"/>
                      </w:rPr>
                      <w:t xml:space="preserve">Revision </w:t>
                    </w:r>
                    <w:r w:rsidR="00AC063F" w:rsidRPr="00307ED9">
                      <w:rPr>
                        <w:color w:val="8EBF21"/>
                      </w:rPr>
                      <w:t>3.0</w:t>
                    </w:r>
                    <w:r w:rsidRPr="00307ED9">
                      <w:rPr>
                        <w:color w:val="8EBF21"/>
                      </w:rPr>
                      <w:t xml:space="preserve">  FB 104-423      Stand  </w:t>
                    </w:r>
                    <w:r w:rsidR="00AC063F" w:rsidRPr="00307ED9">
                      <w:rPr>
                        <w:color w:val="8EBF21"/>
                      </w:rPr>
                      <w:t>12.07</w:t>
                    </w:r>
                    <w:r w:rsidRPr="00307ED9">
                      <w:rPr>
                        <w:color w:val="8EBF21"/>
                      </w:rPr>
                      <w:t>.202</w:t>
                    </w:r>
                    <w:r w:rsidR="00AC063F" w:rsidRPr="00307ED9">
                      <w:rPr>
                        <w:color w:val="8EBF21"/>
                      </w:rPr>
                      <w:t>2</w:t>
                    </w:r>
                    <w:r w:rsidRPr="00307ED9">
                      <w:rPr>
                        <w:color w:val="8EBF21"/>
                      </w:rPr>
                      <w:t xml:space="preserve">     </w:t>
                    </w:r>
                  </w:p>
                  <w:p w14:paraId="4EFF1466" w14:textId="77777777" w:rsidR="00104599" w:rsidRDefault="00104599"/>
                </w:txbxContent>
              </v:textbox>
            </v:shape>
          </w:pict>
        </mc:Fallback>
      </mc:AlternateContent>
    </w:r>
    <w:r w:rsidR="00104162" w:rsidRPr="00307ED9">
      <w:rPr>
        <w:color w:val="8EBF21"/>
      </w:rPr>
      <w:t>D</w:t>
    </w:r>
    <w:r w:rsidR="00A42A4D" w:rsidRPr="00307ED9">
      <w:rPr>
        <w:color w:val="8EBF21"/>
      </w:rPr>
      <w:t>atum: 14.04.2013</w:t>
    </w:r>
    <w:r w:rsidR="00A42A4D" w:rsidRPr="00307ED9">
      <w:rPr>
        <w:color w:val="8EBF21"/>
      </w:rPr>
      <w:tab/>
    </w:r>
    <w:r w:rsidR="00104162" w:rsidRPr="00307ED9">
      <w:rPr>
        <w:color w:val="8EBF21"/>
      </w:rPr>
      <w:t>Seite 2 von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46E1" w14:textId="77777777" w:rsidR="00A42A4D" w:rsidRPr="007D7BDD" w:rsidRDefault="005A208F" w:rsidP="007D7BDD">
    <w:pPr>
      <w:pStyle w:val="Fuzeile"/>
      <w:tabs>
        <w:tab w:val="right" w:pos="6804"/>
      </w:tabs>
      <w:jc w:val="left"/>
    </w:pPr>
    <w:r w:rsidRPr="007D7BDD">
      <w:rPr>
        <w:noProof/>
      </w:rPr>
      <w:drawing>
        <wp:anchor distT="0" distB="0" distL="114300" distR="114300" simplePos="0" relativeHeight="251684864" behindDoc="1" locked="0" layoutInCell="1" allowOverlap="1" wp14:anchorId="4AE20FBD" wp14:editId="5D82AB43">
          <wp:simplePos x="0" y="0"/>
          <wp:positionH relativeFrom="margin">
            <wp:align>right</wp:align>
          </wp:positionH>
          <wp:positionV relativeFrom="paragraph">
            <wp:posOffset>-330200</wp:posOffset>
          </wp:positionV>
          <wp:extent cx="628015" cy="553559"/>
          <wp:effectExtent l="0" t="0" r="635" b="0"/>
          <wp:wrapNone/>
          <wp:docPr id="781" name="Grafik 7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fik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5535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5888" behindDoc="1" locked="0" layoutInCell="1" allowOverlap="1" wp14:anchorId="78F10EDD" wp14:editId="52D43935">
          <wp:simplePos x="0" y="0"/>
          <wp:positionH relativeFrom="column">
            <wp:posOffset>4315460</wp:posOffset>
          </wp:positionH>
          <wp:positionV relativeFrom="paragraph">
            <wp:posOffset>-278765</wp:posOffset>
          </wp:positionV>
          <wp:extent cx="1304544" cy="377952"/>
          <wp:effectExtent l="0" t="0" r="0" b="317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544" cy="3779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D7BDD" w:rsidRPr="007D7BDD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2A38916" wp14:editId="46CEDADF">
              <wp:simplePos x="0" y="0"/>
              <wp:positionH relativeFrom="column">
                <wp:posOffset>-524510</wp:posOffset>
              </wp:positionH>
              <wp:positionV relativeFrom="paragraph">
                <wp:posOffset>-2365375</wp:posOffset>
              </wp:positionV>
              <wp:extent cx="211015" cy="2873912"/>
              <wp:effectExtent l="0" t="0" r="0" b="0"/>
              <wp:wrapNone/>
              <wp:docPr id="634" name="Textfeld 6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0A87FE" w14:textId="77777777" w:rsidR="007D7BDD" w:rsidRPr="00307ED9" w:rsidRDefault="007D7BDD" w:rsidP="00104599">
                          <w:pPr>
                            <w:pStyle w:val="Fuzeile"/>
                            <w:rPr>
                              <w:color w:val="8EBF21"/>
                            </w:rPr>
                          </w:pPr>
                          <w:r w:rsidRPr="00307ED9">
                            <w:rPr>
                              <w:color w:val="8EBF21"/>
                            </w:rPr>
                            <w:t xml:space="preserve">Revision 3.0  FB 104-423      Stand  12.07.2022     </w:t>
                          </w:r>
                        </w:p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38916" id="_x0000_t202" coordsize="21600,21600" o:spt="202" path="m,l,21600r21600,l21600,xe">
              <v:stroke joinstyle="miter"/>
              <v:path gradientshapeok="t" o:connecttype="rect"/>
            </v:shapetype>
            <v:shape id="Textfeld 634" o:spid="_x0000_s1027" type="#_x0000_t202" style="position:absolute;margin-left:-41.3pt;margin-top:-186.25pt;width:16.6pt;height:226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" fillcolor="white [3201]" stroked="f" strokeweight=".5pt">
              <v:textbox style="layout-flow:vertical;mso-layout-flow-alt:bottom-to-top" inset="0,0,0,0">
                <w:txbxContent>
                  <w:p w14:paraId="690A87FE" w14:textId="77777777" w:rsidR="007D7BDD" w:rsidRPr="00307ED9" w:rsidRDefault="007D7BDD" w:rsidP="00104599">
                    <w:pPr>
                      <w:pStyle w:val="Fuzeile"/>
                      <w:rPr>
                        <w:color w:val="8EBF21"/>
                      </w:rPr>
                    </w:pPr>
                    <w:r w:rsidRPr="00307ED9">
                      <w:rPr>
                        <w:color w:val="8EBF21"/>
                      </w:rPr>
                      <w:t xml:space="preserve">Revision 3.0  FB 104-423      Stand  12.07.2022     </w:t>
                    </w:r>
                  </w:p>
                </w:txbxContent>
              </v:textbox>
            </v:shape>
          </w:pict>
        </mc:Fallback>
      </mc:AlternateContent>
    </w:r>
    <w:r w:rsidR="007D7BDD" w:rsidRPr="007D7BD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CEDD2" w14:textId="77777777" w:rsidR="00307ED9" w:rsidRDefault="00307ED9" w:rsidP="00067742">
      <w:r>
        <w:separator/>
      </w:r>
    </w:p>
    <w:p w14:paraId="3BCC83A1" w14:textId="77777777" w:rsidR="00307ED9" w:rsidRDefault="00307ED9"/>
    <w:p w14:paraId="2FE2985F" w14:textId="77777777" w:rsidR="00307ED9" w:rsidRDefault="00307ED9"/>
  </w:footnote>
  <w:footnote w:type="continuationSeparator" w:id="0">
    <w:p w14:paraId="438A8D8D" w14:textId="77777777" w:rsidR="00307ED9" w:rsidRDefault="00307ED9" w:rsidP="00067742">
      <w:r>
        <w:continuationSeparator/>
      </w:r>
    </w:p>
    <w:p w14:paraId="3565254D" w14:textId="77777777" w:rsidR="00307ED9" w:rsidRDefault="00307ED9"/>
    <w:p w14:paraId="0454D4F7" w14:textId="77777777" w:rsidR="00307ED9" w:rsidRDefault="00307E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6B62A" w14:textId="77777777" w:rsidR="0046201E" w:rsidRDefault="0046201E">
    <w:pPr>
      <w:pStyle w:val="Kopfzeile"/>
    </w:pPr>
  </w:p>
  <w:p w14:paraId="3097280D" w14:textId="77777777" w:rsidR="0046201E" w:rsidRDefault="004620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01006" w14:textId="77777777" w:rsidR="00C21C1C" w:rsidRPr="00E2704F" w:rsidRDefault="00002E0D" w:rsidP="00E2704F">
    <w:pPr>
      <w:pStyle w:val="Kopfzeile"/>
    </w:pPr>
    <w:r>
      <w:rPr>
        <w:noProof/>
      </w:rPr>
      <w:drawing>
        <wp:anchor distT="0" distB="0" distL="114300" distR="114300" simplePos="0" relativeHeight="251689984" behindDoc="1" locked="0" layoutInCell="1" allowOverlap="1" wp14:anchorId="5A33E198" wp14:editId="13625FC9">
          <wp:simplePos x="0" y="0"/>
          <wp:positionH relativeFrom="margin">
            <wp:align>right</wp:align>
          </wp:positionH>
          <wp:positionV relativeFrom="paragraph">
            <wp:posOffset>332670</wp:posOffset>
          </wp:positionV>
          <wp:extent cx="2583462" cy="853440"/>
          <wp:effectExtent l="0" t="0" r="7620" b="0"/>
          <wp:wrapNone/>
          <wp:docPr id="7" name="Grafik 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afik 7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3462" cy="8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4220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40015426" wp14:editId="0E05FD24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7D714AF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6CCFE8F" wp14:editId="514E7B6E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8C4FC1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Logokugeln"/>
      </v:shape>
    </w:pict>
  </w:numPicBullet>
  <w:numPicBullet w:numPicBulletId="1">
    <w:pict>
      <v:shape id="_x0000_i1033" type="#_x0000_t75" style="width:24.5pt;height:23.5pt" o:bullet="t">
        <v:imagedata r:id="rId2" o:title="Logokugeln"/>
      </v:shape>
    </w:pict>
  </w:numPicBullet>
  <w:numPicBullet w:numPicBulletId="2">
    <w:pict>
      <v:shape id="_x0000_i1034" type="#_x0000_t75" style="width:10pt;height:10pt" o:bullet="t">
        <v:imagedata r:id="rId3" o:title="BD21298_"/>
      </v:shape>
    </w:pict>
  </w:numPicBullet>
  <w:numPicBullet w:numPicBulletId="3">
    <w:pict>
      <v:shape id="_x0000_i1035" type="#_x0000_t75" style="width:12.5pt;height:13.5pt" o:bullet="t">
        <v:imagedata r:id="rId4" o:title="BD21302_"/>
      </v:shape>
    </w:pict>
  </w:numPicBullet>
  <w:numPicBullet w:numPicBulletId="4">
    <w:pict>
      <v:shape id="_x0000_i1036" type="#_x0000_t75" style="width:1163pt;height:1163pt" o:bullet="t">
        <v:imagedata r:id="rId5" o:title="Logo_ExpertForce_icon"/>
      </v:shape>
    </w:pict>
  </w:numPicBullet>
  <w:numPicBullet w:numPicBulletId="5">
    <w:pict>
      <v:shape id="_x0000_i1037" type="#_x0000_t75" style="width:123.5pt;height:122.5pt" o:bullet="t">
        <v:imagedata r:id="rId6" o:title="EMC Experts Button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73C6085A"/>
    <w:lvl w:ilvl="0" w:tplc="2F7C2E18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EBF21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4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5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80327"/>
    <w:multiLevelType w:val="hybridMultilevel"/>
    <w:tmpl w:val="A1DC1AEC"/>
    <w:lvl w:ilvl="0" w:tplc="2048E076">
      <w:start w:val="1"/>
      <w:numFmt w:val="bullet"/>
      <w:pStyle w:val="Textaufzhlung-1"/>
      <w:lvlText w:val=""/>
      <w:lvlPicBulletId w:val="5"/>
      <w:lvlJc w:val="left"/>
      <w:pPr>
        <w:ind w:left="928" w:hanging="360"/>
      </w:pPr>
      <w:rPr>
        <w:rFonts w:ascii="Symbol" w:hAnsi="Symbol" w:hint="default"/>
        <w:color w:val="auto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40656960">
    <w:abstractNumId w:val="15"/>
  </w:num>
  <w:num w:numId="2" w16cid:durableId="222764851">
    <w:abstractNumId w:val="12"/>
  </w:num>
  <w:num w:numId="3" w16cid:durableId="270161280">
    <w:abstractNumId w:val="14"/>
  </w:num>
  <w:num w:numId="4" w16cid:durableId="322780637">
    <w:abstractNumId w:val="13"/>
  </w:num>
  <w:num w:numId="5" w16cid:durableId="1766727842">
    <w:abstractNumId w:val="9"/>
  </w:num>
  <w:num w:numId="6" w16cid:durableId="1312440110">
    <w:abstractNumId w:val="7"/>
  </w:num>
  <w:num w:numId="7" w16cid:durableId="220875154">
    <w:abstractNumId w:val="6"/>
  </w:num>
  <w:num w:numId="8" w16cid:durableId="1845046316">
    <w:abstractNumId w:val="5"/>
  </w:num>
  <w:num w:numId="9" w16cid:durableId="64303115">
    <w:abstractNumId w:val="4"/>
  </w:num>
  <w:num w:numId="10" w16cid:durableId="548687348">
    <w:abstractNumId w:val="8"/>
  </w:num>
  <w:num w:numId="11" w16cid:durableId="2144807655">
    <w:abstractNumId w:val="3"/>
  </w:num>
  <w:num w:numId="12" w16cid:durableId="1906136125">
    <w:abstractNumId w:val="2"/>
  </w:num>
  <w:num w:numId="13" w16cid:durableId="259408301">
    <w:abstractNumId w:val="1"/>
  </w:num>
  <w:num w:numId="14" w16cid:durableId="1413696744">
    <w:abstractNumId w:val="0"/>
  </w:num>
  <w:num w:numId="15" w16cid:durableId="863834115">
    <w:abstractNumId w:val="11"/>
  </w:num>
  <w:num w:numId="16" w16cid:durableId="1497108733">
    <w:abstractNumId w:val="17"/>
  </w:num>
  <w:num w:numId="17" w16cid:durableId="656225051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ED9"/>
    <w:rsid w:val="00002E0D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438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60B81"/>
    <w:rsid w:val="001630EA"/>
    <w:rsid w:val="00174528"/>
    <w:rsid w:val="00187B6F"/>
    <w:rsid w:val="001949F1"/>
    <w:rsid w:val="001962C3"/>
    <w:rsid w:val="001A46EC"/>
    <w:rsid w:val="001A7444"/>
    <w:rsid w:val="001B1A61"/>
    <w:rsid w:val="001B65D4"/>
    <w:rsid w:val="001B6E74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07ED9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6A51"/>
    <w:rsid w:val="00372724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21FD"/>
    <w:rsid w:val="004E2BE5"/>
    <w:rsid w:val="004E31B7"/>
    <w:rsid w:val="004F51E3"/>
    <w:rsid w:val="00501632"/>
    <w:rsid w:val="00502299"/>
    <w:rsid w:val="0051508D"/>
    <w:rsid w:val="00527D06"/>
    <w:rsid w:val="0054520B"/>
    <w:rsid w:val="005505D6"/>
    <w:rsid w:val="005526B1"/>
    <w:rsid w:val="005530BD"/>
    <w:rsid w:val="005542AB"/>
    <w:rsid w:val="005619DA"/>
    <w:rsid w:val="00565339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3F51"/>
    <w:rsid w:val="00714074"/>
    <w:rsid w:val="00716CCE"/>
    <w:rsid w:val="007235B8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5D19"/>
    <w:rsid w:val="007F6528"/>
    <w:rsid w:val="007F6630"/>
    <w:rsid w:val="007F765D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379E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972"/>
    <w:rsid w:val="00975122"/>
    <w:rsid w:val="009765AA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1422"/>
    <w:rsid w:val="00AA3B50"/>
    <w:rsid w:val="00AA516D"/>
    <w:rsid w:val="00AB039C"/>
    <w:rsid w:val="00AB6678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21861"/>
    <w:rsid w:val="00C21C1C"/>
    <w:rsid w:val="00C2571F"/>
    <w:rsid w:val="00C3561A"/>
    <w:rsid w:val="00C44F75"/>
    <w:rsid w:val="00C503DC"/>
    <w:rsid w:val="00C522BE"/>
    <w:rsid w:val="00C611C9"/>
    <w:rsid w:val="00C642AB"/>
    <w:rsid w:val="00C670BD"/>
    <w:rsid w:val="00C70BF1"/>
    <w:rsid w:val="00C7167B"/>
    <w:rsid w:val="00C72785"/>
    <w:rsid w:val="00C74307"/>
    <w:rsid w:val="00C80AAB"/>
    <w:rsid w:val="00C81CA5"/>
    <w:rsid w:val="00C848A0"/>
    <w:rsid w:val="00C92A5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925DB"/>
    <w:rsid w:val="00D9494E"/>
    <w:rsid w:val="00D976CA"/>
    <w:rsid w:val="00DA5C1E"/>
    <w:rsid w:val="00DB0786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A1C77"/>
    <w:rsid w:val="00EA2F56"/>
    <w:rsid w:val="00EA3141"/>
    <w:rsid w:val="00EA5B16"/>
    <w:rsid w:val="00EB1C66"/>
    <w:rsid w:val="00EB2DC2"/>
    <w:rsid w:val="00EB3383"/>
    <w:rsid w:val="00EE27DF"/>
    <w:rsid w:val="00EE5271"/>
    <w:rsid w:val="00EF6976"/>
    <w:rsid w:val="00EF6A05"/>
    <w:rsid w:val="00F05D03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1F9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D7BDD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qFormat/>
    <w:rsid w:val="000144A3"/>
    <w:pPr>
      <w:tabs>
        <w:tab w:val="decimal" w:leader="dot" w:pos="9356"/>
      </w:tabs>
      <w:spacing w:before="240" w:line="240" w:lineRule="auto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4147C1"/>
    <w:pPr>
      <w:spacing w:before="220" w:line="264" w:lineRule="auto"/>
    </w:pPr>
    <w:rPr>
      <w:color w:val="333333"/>
      <w:lang w:val="en-GB"/>
    </w:rPr>
  </w:style>
  <w:style w:type="paragraph" w:styleId="Kopfzeile">
    <w:name w:val="header"/>
    <w:basedOn w:val="Standard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 w:line="240" w:lineRule="auto"/>
    </w:pPr>
    <w:rPr>
      <w:sz w:val="20"/>
      <w:lang w:val="de-DE"/>
    </w:rPr>
  </w:style>
  <w:style w:type="paragraph" w:styleId="Fuzeile">
    <w:name w:val="footer"/>
    <w:basedOn w:val="StandardWeb"/>
    <w:link w:val="FuzeileZchn"/>
    <w:rsid w:val="00886555"/>
    <w:pPr>
      <w:spacing w:after="0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3D7679"/>
    <w:pPr>
      <w:spacing w:before="60"/>
    </w:p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qFormat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color w:val="auto"/>
      <w:szCs w:val="22"/>
    </w:rPr>
  </w:style>
  <w:style w:type="character" w:customStyle="1" w:styleId="TextZchn">
    <w:name w:val="Text Zchn"/>
    <w:link w:val="Text"/>
    <w:rsid w:val="004147C1"/>
    <w:rPr>
      <w:rFonts w:asciiTheme="minorHAnsi" w:hAnsiTheme="minorHAnsi"/>
      <w:color w:val="333333"/>
      <w:sz w:val="24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rsid w:val="00886555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qFormat/>
    <w:rsid w:val="0045093E"/>
    <w:pPr>
      <w:spacing w:before="0" w:line="240" w:lineRule="auto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0144A3"/>
    <w:pPr>
      <w:numPr>
        <w:numId w:val="17"/>
      </w:numPr>
      <w:spacing w:before="240"/>
      <w:ind w:left="851" w:hanging="709"/>
      <w:contextualSpacing/>
    </w:pPr>
    <w:rPr>
      <w:rFonts w:ascii="Arial" w:hAnsi="Arial"/>
      <w:color w:val="262626" w:themeColor="text1" w:themeTint="D9"/>
      <w:sz w:val="22"/>
    </w:rPr>
  </w:style>
  <w:style w:type="character" w:customStyle="1" w:styleId="Textaufzhlung-1Zchn">
    <w:name w:val="Textaufzählung-1 Zchn"/>
    <w:link w:val="Textaufzhlung-1"/>
    <w:rsid w:val="000144A3"/>
    <w:rPr>
      <w:rFonts w:ascii="Arial" w:hAnsi="Arial"/>
      <w:color w:val="262626" w:themeColor="text1" w:themeTint="D9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77516C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77516C"/>
    <w:rPr>
      <w:rFonts w:asciiTheme="minorHAnsi" w:hAnsiTheme="minorHAnsi"/>
      <w:color w:val="333333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77516C"/>
    <w:pPr>
      <w:numPr>
        <w:numId w:val="15"/>
      </w:numPr>
      <w:tabs>
        <w:tab w:val="left" w:pos="851"/>
      </w:tabs>
    </w:p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3D7679"/>
    <w:rPr>
      <w:rFonts w:ascii="Century Gothic" w:hAnsi="Century Gothic"/>
      <w:color w:val="333333"/>
      <w:sz w:val="18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qFormat/>
    <w:rsid w:val="0080676D"/>
    <w:rPr>
      <w:i/>
      <w:iCs/>
    </w:rPr>
  </w:style>
  <w:style w:type="paragraph" w:customStyle="1" w:styleId="Infotext-bezeichner">
    <w:name w:val="Infotext-bezeichner"/>
    <w:basedOn w:val="Standard"/>
    <w:qFormat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qFormat/>
    <w:rsid w:val="00104599"/>
    <w:rPr>
      <w:rFonts w:asciiTheme="minorHAnsi" w:hAnsiTheme="minorHAnsi"/>
      <w:i/>
      <w:iCs/>
      <w:color w:val="7ACA2A"/>
      <w:sz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E028-DB63-4734-9FFC-6B6AA1E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FB 104-423 Briefpapier</Template>
  <TotalTime>0</TotalTime>
  <Pages>2</Pages>
  <Words>148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Erich Sturmair</cp:lastModifiedBy>
  <cp:revision>2</cp:revision>
  <cp:lastPrinted>2022-08-17T06:44:00Z</cp:lastPrinted>
  <dcterms:created xsi:type="dcterms:W3CDTF">2022-08-17T06:45:00Z</dcterms:created>
  <dcterms:modified xsi:type="dcterms:W3CDTF">2022-08-17T06:45:00Z</dcterms:modified>
  <cp:category>Schriftverkehr</cp:category>
</cp:coreProperties>
</file>