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263946579" w:displacedByCustomXml="next"/>
    <w:sdt>
      <w:sdtPr>
        <w:rPr>
          <w:rFonts w:eastAsia="Calibri"/>
          <w:bCs w:val="0"/>
          <w:color w:val="auto"/>
          <w:sz w:val="22"/>
          <w:szCs w:val="22"/>
          <w:lang w:val="de-AT" w:eastAsia="en-US"/>
        </w:rPr>
        <w:id w:val="-1291742704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CB4954" w:rsidRPr="00CB4954" w:rsidRDefault="00CB4954" w:rsidP="00CB4954">
          <w:pPr>
            <w:pStyle w:val="Inhaltsverzeichnisberschrift"/>
            <w:rPr>
              <w:rFonts w:eastAsiaTheme="minorEastAsia" w:cstheme="minorBidi"/>
              <w:noProof/>
              <w:lang w:val="de-AT" w:eastAsia="de-AT"/>
            </w:rPr>
          </w:pPr>
          <w:r w:rsidRPr="00CB4954">
            <w:fldChar w:fldCharType="begin"/>
          </w:r>
          <w:r w:rsidRPr="00CB4954">
            <w:instrText xml:space="preserve"> TOC \o "1-3" \h \z \u </w:instrText>
          </w:r>
          <w:r w:rsidRPr="00CB4954">
            <w:fldChar w:fldCharType="separate"/>
          </w:r>
          <w:hyperlink w:anchor="_Toc361730201" w:history="1">
            <w:r w:rsidRPr="00CB4954">
              <w:rPr>
                <w:rStyle w:val="Hyperlink"/>
                <w:noProof/>
              </w:rPr>
              <w:t>1</w:t>
            </w:r>
            <w:r w:rsidRPr="00CB4954">
              <w:rPr>
                <w:rFonts w:eastAsiaTheme="minorEastAsia" w:cstheme="minorBidi"/>
                <w:noProof/>
                <w:lang w:val="de-AT" w:eastAsia="de-AT"/>
              </w:rPr>
              <w:tab/>
            </w:r>
            <w:r w:rsidRPr="00CB4954">
              <w:rPr>
                <w:rStyle w:val="Hyperlink"/>
                <w:noProof/>
              </w:rPr>
              <w:t>Grundlage</w:t>
            </w:r>
            <w:r w:rsidRPr="00CB4954">
              <w:rPr>
                <w:noProof/>
                <w:webHidden/>
              </w:rPr>
              <w:tab/>
            </w:r>
            <w:r w:rsidRPr="00CB4954">
              <w:rPr>
                <w:noProof/>
                <w:webHidden/>
              </w:rPr>
              <w:fldChar w:fldCharType="begin"/>
            </w:r>
            <w:r w:rsidRPr="00CB4954">
              <w:rPr>
                <w:noProof/>
                <w:webHidden/>
              </w:rPr>
              <w:instrText xml:space="preserve"> PAGEREF _Toc361730201 \h </w:instrText>
            </w:r>
            <w:r w:rsidRPr="00CB4954">
              <w:rPr>
                <w:noProof/>
                <w:webHidden/>
              </w:rPr>
            </w:r>
            <w:r w:rsidRPr="00CB4954">
              <w:rPr>
                <w:noProof/>
                <w:webHidden/>
              </w:rPr>
              <w:fldChar w:fldCharType="separate"/>
            </w:r>
            <w:r w:rsidRPr="00CB4954">
              <w:rPr>
                <w:noProof/>
                <w:webHidden/>
              </w:rPr>
              <w:t>2</w:t>
            </w:r>
            <w:r w:rsidRPr="00CB4954">
              <w:rPr>
                <w:noProof/>
                <w:webHidden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1730202" w:history="1">
            <w:r w:rsidR="00CB4954" w:rsidRPr="00CB4954">
              <w:rPr>
                <w:rStyle w:val="Hyperlink"/>
                <w:noProof/>
                <w:szCs w:val="28"/>
              </w:rPr>
              <w:t>2</w:t>
            </w:r>
            <w:r w:rsidR="00CB4954" w:rsidRPr="00CB4954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CB4954" w:rsidRPr="00CB4954">
              <w:rPr>
                <w:rStyle w:val="Hyperlink"/>
                <w:noProof/>
                <w:szCs w:val="28"/>
              </w:rPr>
              <w:t>Ziel und Grund</w:t>
            </w:r>
            <w:r w:rsidR="00CB4954" w:rsidRPr="00CB4954">
              <w:rPr>
                <w:noProof/>
                <w:webHidden/>
                <w:szCs w:val="28"/>
              </w:rPr>
              <w:tab/>
            </w:r>
            <w:r w:rsidR="00CB4954" w:rsidRPr="00CB4954">
              <w:rPr>
                <w:noProof/>
                <w:webHidden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Cs w:val="28"/>
              </w:rPr>
              <w:instrText xml:space="preserve"> PAGEREF _Toc361730202 \h </w:instrText>
            </w:r>
            <w:r w:rsidR="00CB4954" w:rsidRPr="00CB4954">
              <w:rPr>
                <w:noProof/>
                <w:webHidden/>
                <w:szCs w:val="28"/>
              </w:rPr>
            </w:r>
            <w:r w:rsidR="00CB4954" w:rsidRPr="00CB4954">
              <w:rPr>
                <w:noProof/>
                <w:webHidden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Cs w:val="28"/>
              </w:rPr>
              <w:t>2</w:t>
            </w:r>
            <w:r w:rsidR="00CB4954" w:rsidRPr="00CB4954">
              <w:rPr>
                <w:noProof/>
                <w:webHidden/>
                <w:szCs w:val="28"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1730203" w:history="1">
            <w:r w:rsidR="00CB4954" w:rsidRPr="00CB4954">
              <w:rPr>
                <w:rStyle w:val="Hyperlink"/>
                <w:noProof/>
                <w:szCs w:val="28"/>
              </w:rPr>
              <w:t>3</w:t>
            </w:r>
            <w:r w:rsidR="00CB4954" w:rsidRPr="00CB4954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CB4954" w:rsidRPr="00CB4954">
              <w:rPr>
                <w:rStyle w:val="Hyperlink"/>
                <w:noProof/>
                <w:szCs w:val="28"/>
              </w:rPr>
              <w:t>Allgemeines</w:t>
            </w:r>
            <w:r w:rsidR="00CB4954" w:rsidRPr="00CB4954">
              <w:rPr>
                <w:noProof/>
                <w:webHidden/>
                <w:szCs w:val="28"/>
              </w:rPr>
              <w:tab/>
            </w:r>
            <w:r w:rsidR="00CB4954" w:rsidRPr="00CB4954">
              <w:rPr>
                <w:noProof/>
                <w:webHidden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Cs w:val="28"/>
              </w:rPr>
              <w:instrText xml:space="preserve"> PAGEREF _Toc361730203 \h </w:instrText>
            </w:r>
            <w:r w:rsidR="00CB4954" w:rsidRPr="00CB4954">
              <w:rPr>
                <w:noProof/>
                <w:webHidden/>
                <w:szCs w:val="28"/>
              </w:rPr>
            </w:r>
            <w:r w:rsidR="00CB4954" w:rsidRPr="00CB4954">
              <w:rPr>
                <w:noProof/>
                <w:webHidden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Cs w:val="28"/>
              </w:rPr>
              <w:t>2</w:t>
            </w:r>
            <w:r w:rsidR="00CB4954" w:rsidRPr="00CB4954">
              <w:rPr>
                <w:noProof/>
                <w:webHidden/>
                <w:szCs w:val="28"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1730204" w:history="1">
            <w:r w:rsidR="00CB4954" w:rsidRPr="00CB4954">
              <w:rPr>
                <w:rStyle w:val="Hyperlink"/>
                <w:noProof/>
                <w:szCs w:val="28"/>
              </w:rPr>
              <w:t>4</w:t>
            </w:r>
            <w:r w:rsidR="00CB4954" w:rsidRPr="00CB4954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CB4954" w:rsidRPr="00CB4954">
              <w:rPr>
                <w:rStyle w:val="Hyperlink"/>
                <w:noProof/>
                <w:szCs w:val="28"/>
              </w:rPr>
              <w:t>Forderungen</w:t>
            </w:r>
            <w:r w:rsidR="00CB4954" w:rsidRPr="00CB4954">
              <w:rPr>
                <w:noProof/>
                <w:webHidden/>
                <w:szCs w:val="28"/>
              </w:rPr>
              <w:tab/>
            </w:r>
            <w:r w:rsidR="00CB4954" w:rsidRPr="00CB4954">
              <w:rPr>
                <w:noProof/>
                <w:webHidden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Cs w:val="28"/>
              </w:rPr>
              <w:instrText xml:space="preserve"> PAGEREF _Toc361730204 \h </w:instrText>
            </w:r>
            <w:r w:rsidR="00CB4954" w:rsidRPr="00CB4954">
              <w:rPr>
                <w:noProof/>
                <w:webHidden/>
                <w:szCs w:val="28"/>
              </w:rPr>
            </w:r>
            <w:r w:rsidR="00CB4954" w:rsidRPr="00CB4954">
              <w:rPr>
                <w:noProof/>
                <w:webHidden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Cs w:val="28"/>
              </w:rPr>
              <w:t>2</w:t>
            </w:r>
            <w:r w:rsidR="00CB4954" w:rsidRPr="00CB4954">
              <w:rPr>
                <w:noProof/>
                <w:webHidden/>
                <w:szCs w:val="28"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1730205" w:history="1">
            <w:r w:rsidR="00CB4954" w:rsidRPr="00CB4954">
              <w:rPr>
                <w:rStyle w:val="Hyperlink"/>
                <w:noProof/>
                <w:sz w:val="28"/>
                <w:szCs w:val="28"/>
              </w:rPr>
              <w:t>4.1</w:t>
            </w:r>
            <w:r w:rsidR="00CB4954" w:rsidRPr="00CB4954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CB4954" w:rsidRPr="00CB4954">
              <w:rPr>
                <w:rStyle w:val="Hyperlink"/>
                <w:noProof/>
                <w:sz w:val="28"/>
                <w:szCs w:val="28"/>
              </w:rPr>
              <w:t>Grundlagen</w:t>
            </w:r>
            <w:r w:rsidR="00CB4954" w:rsidRPr="00CB4954">
              <w:rPr>
                <w:noProof/>
                <w:webHidden/>
                <w:sz w:val="28"/>
                <w:szCs w:val="28"/>
              </w:rPr>
              <w:tab/>
            </w:r>
            <w:r w:rsidR="00CB4954" w:rsidRPr="00CB4954">
              <w:rPr>
                <w:noProof/>
                <w:webHidden/>
                <w:sz w:val="28"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 w:val="28"/>
                <w:szCs w:val="28"/>
              </w:rPr>
              <w:instrText xml:space="preserve"> PAGEREF _Toc361730205 \h </w:instrText>
            </w:r>
            <w:r w:rsidR="00CB4954" w:rsidRPr="00CB4954">
              <w:rPr>
                <w:noProof/>
                <w:webHidden/>
                <w:sz w:val="28"/>
                <w:szCs w:val="28"/>
              </w:rPr>
            </w:r>
            <w:r w:rsidR="00CB4954" w:rsidRPr="00CB495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 w:val="28"/>
                <w:szCs w:val="28"/>
              </w:rPr>
              <w:t>2</w:t>
            </w:r>
            <w:r w:rsidR="00CB4954" w:rsidRPr="00CB495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1730206" w:history="1">
            <w:r w:rsidR="00CB4954" w:rsidRPr="00CB4954">
              <w:rPr>
                <w:rStyle w:val="Hyperlink"/>
                <w:noProof/>
                <w:sz w:val="28"/>
                <w:szCs w:val="28"/>
              </w:rPr>
              <w:t>4.2</w:t>
            </w:r>
            <w:r w:rsidR="00CB4954" w:rsidRPr="00CB4954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CB4954" w:rsidRPr="00CB4954">
              <w:rPr>
                <w:rStyle w:val="Hyperlink"/>
                <w:noProof/>
                <w:sz w:val="28"/>
                <w:szCs w:val="28"/>
              </w:rPr>
              <w:t>Erstellung</w:t>
            </w:r>
            <w:r w:rsidR="00CB4954" w:rsidRPr="00CB4954">
              <w:rPr>
                <w:noProof/>
                <w:webHidden/>
                <w:sz w:val="28"/>
                <w:szCs w:val="28"/>
              </w:rPr>
              <w:tab/>
            </w:r>
            <w:r w:rsidR="00CB4954" w:rsidRPr="00CB4954">
              <w:rPr>
                <w:noProof/>
                <w:webHidden/>
                <w:sz w:val="28"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 w:val="28"/>
                <w:szCs w:val="28"/>
              </w:rPr>
              <w:instrText xml:space="preserve"> PAGEREF _Toc361730206 \h </w:instrText>
            </w:r>
            <w:r w:rsidR="00CB4954" w:rsidRPr="00CB4954">
              <w:rPr>
                <w:noProof/>
                <w:webHidden/>
                <w:sz w:val="28"/>
                <w:szCs w:val="28"/>
              </w:rPr>
            </w:r>
            <w:r w:rsidR="00CB4954" w:rsidRPr="00CB495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 w:val="28"/>
                <w:szCs w:val="28"/>
              </w:rPr>
              <w:t>2</w:t>
            </w:r>
            <w:r w:rsidR="00CB4954" w:rsidRPr="00CB495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1730207" w:history="1">
            <w:r w:rsidR="00CB4954" w:rsidRPr="00CB4954">
              <w:rPr>
                <w:rStyle w:val="Hyperlink"/>
                <w:noProof/>
                <w:szCs w:val="28"/>
              </w:rPr>
              <w:t>5</w:t>
            </w:r>
            <w:r w:rsidR="00CB4954" w:rsidRPr="00CB4954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CB4954" w:rsidRPr="00CB4954">
              <w:rPr>
                <w:rStyle w:val="Hyperlink"/>
                <w:noProof/>
                <w:szCs w:val="28"/>
              </w:rPr>
              <w:t>Prüfung/Freigabe</w:t>
            </w:r>
            <w:r w:rsidR="00CB4954" w:rsidRPr="00CB4954">
              <w:rPr>
                <w:noProof/>
                <w:webHidden/>
                <w:szCs w:val="28"/>
              </w:rPr>
              <w:tab/>
            </w:r>
            <w:r w:rsidR="00CB4954" w:rsidRPr="00CB4954">
              <w:rPr>
                <w:noProof/>
                <w:webHidden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Cs w:val="28"/>
              </w:rPr>
              <w:instrText xml:space="preserve"> PAGEREF _Toc361730207 \h </w:instrText>
            </w:r>
            <w:r w:rsidR="00CB4954" w:rsidRPr="00CB4954">
              <w:rPr>
                <w:noProof/>
                <w:webHidden/>
                <w:szCs w:val="28"/>
              </w:rPr>
            </w:r>
            <w:r w:rsidR="00CB4954" w:rsidRPr="00CB4954">
              <w:rPr>
                <w:noProof/>
                <w:webHidden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Cs w:val="28"/>
              </w:rPr>
              <w:t>2</w:t>
            </w:r>
            <w:r w:rsidR="00CB4954" w:rsidRPr="00CB4954">
              <w:rPr>
                <w:noProof/>
                <w:webHidden/>
                <w:szCs w:val="28"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1730208" w:history="1">
            <w:r w:rsidR="00CB4954" w:rsidRPr="00CB4954">
              <w:rPr>
                <w:rStyle w:val="Hyperlink"/>
                <w:noProof/>
                <w:szCs w:val="28"/>
              </w:rPr>
              <w:t>6</w:t>
            </w:r>
            <w:r w:rsidR="00CB4954" w:rsidRPr="00CB4954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CB4954" w:rsidRPr="00CB4954">
              <w:rPr>
                <w:rStyle w:val="Hyperlink"/>
                <w:noProof/>
                <w:szCs w:val="28"/>
              </w:rPr>
              <w:t>Änderungen</w:t>
            </w:r>
            <w:r w:rsidR="00CB4954" w:rsidRPr="00CB4954">
              <w:rPr>
                <w:noProof/>
                <w:webHidden/>
                <w:szCs w:val="28"/>
              </w:rPr>
              <w:tab/>
            </w:r>
            <w:r w:rsidR="00CB4954" w:rsidRPr="00CB4954">
              <w:rPr>
                <w:noProof/>
                <w:webHidden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Cs w:val="28"/>
              </w:rPr>
              <w:instrText xml:space="preserve"> PAGEREF _Toc361730208 \h </w:instrText>
            </w:r>
            <w:r w:rsidR="00CB4954" w:rsidRPr="00CB4954">
              <w:rPr>
                <w:noProof/>
                <w:webHidden/>
                <w:szCs w:val="28"/>
              </w:rPr>
            </w:r>
            <w:r w:rsidR="00CB4954" w:rsidRPr="00CB4954">
              <w:rPr>
                <w:noProof/>
                <w:webHidden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Cs w:val="28"/>
              </w:rPr>
              <w:t>2</w:t>
            </w:r>
            <w:r w:rsidR="00CB4954" w:rsidRPr="00CB4954">
              <w:rPr>
                <w:noProof/>
                <w:webHidden/>
                <w:szCs w:val="28"/>
              </w:rPr>
              <w:fldChar w:fldCharType="end"/>
            </w:r>
          </w:hyperlink>
        </w:p>
        <w:p w:rsidR="00CB4954" w:rsidRPr="00CB4954" w:rsidRDefault="0095191F" w:rsidP="00CB4954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1730209" w:history="1">
            <w:r w:rsidR="00CB4954" w:rsidRPr="00CB4954">
              <w:rPr>
                <w:rStyle w:val="Hyperlink"/>
                <w:noProof/>
                <w:szCs w:val="28"/>
              </w:rPr>
              <w:t>7</w:t>
            </w:r>
            <w:r w:rsidR="00CB4954" w:rsidRPr="00CB4954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E8178C">
              <w:rPr>
                <w:rStyle w:val="Hyperlink"/>
                <w:noProof/>
                <w:szCs w:val="28"/>
              </w:rPr>
              <w:t>Bescheinigung</w:t>
            </w:r>
            <w:r w:rsidR="00CB4954" w:rsidRPr="00CB4954">
              <w:rPr>
                <w:noProof/>
                <w:webHidden/>
                <w:szCs w:val="28"/>
              </w:rPr>
              <w:tab/>
            </w:r>
            <w:r w:rsidR="00CB4954" w:rsidRPr="00CB4954">
              <w:rPr>
                <w:noProof/>
                <w:webHidden/>
                <w:szCs w:val="28"/>
              </w:rPr>
              <w:fldChar w:fldCharType="begin"/>
            </w:r>
            <w:r w:rsidR="00CB4954" w:rsidRPr="00CB4954">
              <w:rPr>
                <w:noProof/>
                <w:webHidden/>
                <w:szCs w:val="28"/>
              </w:rPr>
              <w:instrText xml:space="preserve"> PAGEREF _Toc361730209 \h </w:instrText>
            </w:r>
            <w:r w:rsidR="00CB4954" w:rsidRPr="00CB4954">
              <w:rPr>
                <w:noProof/>
                <w:webHidden/>
                <w:szCs w:val="28"/>
              </w:rPr>
            </w:r>
            <w:r w:rsidR="00CB4954" w:rsidRPr="00CB4954">
              <w:rPr>
                <w:noProof/>
                <w:webHidden/>
                <w:szCs w:val="28"/>
              </w:rPr>
              <w:fldChar w:fldCharType="separate"/>
            </w:r>
            <w:r w:rsidR="00CB4954" w:rsidRPr="00CB4954">
              <w:rPr>
                <w:noProof/>
                <w:webHidden/>
                <w:szCs w:val="28"/>
              </w:rPr>
              <w:t>3</w:t>
            </w:r>
            <w:r w:rsidR="00CB4954" w:rsidRPr="00CB4954">
              <w:rPr>
                <w:noProof/>
                <w:webHidden/>
                <w:szCs w:val="28"/>
              </w:rPr>
              <w:fldChar w:fldCharType="end"/>
            </w:r>
          </w:hyperlink>
        </w:p>
        <w:p w:rsidR="00CB4954" w:rsidRDefault="00CB4954" w:rsidP="00CB4954">
          <w:r w:rsidRPr="00CB4954">
            <w:rPr>
              <w:b/>
              <w:bCs/>
              <w:sz w:val="28"/>
              <w:szCs w:val="28"/>
              <w:lang w:val="de-DE"/>
            </w:rPr>
            <w:fldChar w:fldCharType="end"/>
          </w:r>
        </w:p>
      </w:sdtContent>
    </w:sdt>
    <w:p w:rsidR="00CB4954" w:rsidRDefault="00CB4954">
      <w:pPr>
        <w:spacing w:line="240" w:lineRule="auto"/>
        <w:rPr>
          <w:rFonts w:ascii="Arial" w:hAnsi="Arial"/>
          <w:sz w:val="28"/>
        </w:rPr>
      </w:pPr>
    </w:p>
    <w:p w:rsidR="00CB4954" w:rsidRDefault="00CB4954">
      <w:pPr>
        <w:spacing w:line="240" w:lineRule="auto"/>
        <w:rPr>
          <w:rFonts w:ascii="Arial" w:hAnsi="Arial"/>
          <w:sz w:val="28"/>
        </w:rPr>
      </w:pPr>
    </w:p>
    <w:p w:rsidR="004D72FC" w:rsidRDefault="004D72FC">
      <w:pPr>
        <w:spacing w:line="240" w:lineRule="auto"/>
        <w:rPr>
          <w:rFonts w:ascii="Arial" w:hAnsi="Arial"/>
          <w:color w:val="333333"/>
          <w:sz w:val="28"/>
        </w:rPr>
      </w:pPr>
      <w:r>
        <w:rPr>
          <w:rFonts w:ascii="Arial" w:hAnsi="Arial"/>
          <w:sz w:val="28"/>
        </w:rPr>
        <w:br w:type="page"/>
      </w:r>
    </w:p>
    <w:p w:rsidR="004D72FC" w:rsidRDefault="004D72FC" w:rsidP="00C1269C">
      <w:pPr>
        <w:pStyle w:val="berschrift1"/>
      </w:pPr>
      <w:bookmarkStart w:id="1" w:name="_Toc361730201"/>
      <w:r>
        <w:lastRenderedPageBreak/>
        <w:t>Grundlage</w:t>
      </w:r>
      <w:bookmarkEnd w:id="1"/>
      <w:bookmarkEnd w:id="0"/>
    </w:p>
    <w:p w:rsidR="004D72FC" w:rsidRDefault="004D72FC" w:rsidP="00CB4954">
      <w:pPr>
        <w:pStyle w:val="Textblock"/>
      </w:pPr>
      <w:r>
        <w:t>Kapitel 4 Abschnitt 4.2.3 "Lenkung von Dokumenten".</w:t>
      </w:r>
    </w:p>
    <w:p w:rsidR="004D72FC" w:rsidRDefault="004D72FC" w:rsidP="00C1269C">
      <w:pPr>
        <w:pStyle w:val="berschrift1"/>
      </w:pPr>
      <w:bookmarkStart w:id="2" w:name="_Toc263946580"/>
      <w:bookmarkStart w:id="3" w:name="_Toc361730202"/>
      <w:r>
        <w:t>Ziel und Grund</w:t>
      </w:r>
      <w:bookmarkEnd w:id="2"/>
      <w:bookmarkEnd w:id="3"/>
    </w:p>
    <w:p w:rsidR="004D72FC" w:rsidRDefault="004D72FC" w:rsidP="00CB4954">
      <w:pPr>
        <w:pStyle w:val="Textblock"/>
      </w:pPr>
      <w:r>
        <w:t xml:space="preserve">Ziel dieser Anweisung ist die Vereinheitlichung von Schulungsnachweisen. </w:t>
      </w:r>
    </w:p>
    <w:p w:rsidR="004D72FC" w:rsidRDefault="004D72FC" w:rsidP="00C1269C">
      <w:pPr>
        <w:pStyle w:val="berschrift1"/>
      </w:pPr>
      <w:bookmarkStart w:id="4" w:name="_Toc263946581"/>
      <w:bookmarkStart w:id="5" w:name="_Toc361730203"/>
      <w:r>
        <w:t>Allgemeines</w:t>
      </w:r>
      <w:bookmarkEnd w:id="4"/>
      <w:bookmarkEnd w:id="5"/>
    </w:p>
    <w:p w:rsidR="004D72FC" w:rsidRDefault="004D72FC" w:rsidP="00CB4954">
      <w:pPr>
        <w:pStyle w:val="Textblock"/>
      </w:pPr>
      <w:r>
        <w:t>Grundsätzlich werden Schulungsnachweise in unserem Unternehmen nach den gleichen Prinzipien erstellt. Eine Ausnahme bilden spezielle Kundenwünsche.</w:t>
      </w:r>
    </w:p>
    <w:p w:rsidR="004D72FC" w:rsidRDefault="004D72FC" w:rsidP="00C1269C">
      <w:pPr>
        <w:pStyle w:val="berschrift1"/>
      </w:pPr>
      <w:bookmarkStart w:id="6" w:name="_Toc263946582"/>
      <w:bookmarkStart w:id="7" w:name="_Toc361730204"/>
      <w:r>
        <w:t>Forderungen</w:t>
      </w:r>
      <w:bookmarkEnd w:id="6"/>
      <w:bookmarkEnd w:id="7"/>
    </w:p>
    <w:p w:rsidR="004D72FC" w:rsidRDefault="004D72FC" w:rsidP="00CB4954">
      <w:pPr>
        <w:pStyle w:val="Textblock"/>
      </w:pPr>
      <w:r>
        <w:t>Schulungsnachweise haben den folgenden grafischen Charakter (siehe Blatt 3)</w:t>
      </w:r>
    </w:p>
    <w:p w:rsidR="004D72FC" w:rsidRDefault="004D72FC" w:rsidP="00C1269C">
      <w:pPr>
        <w:pStyle w:val="berschrift2"/>
      </w:pPr>
      <w:bookmarkStart w:id="8" w:name="_Toc93072806"/>
      <w:bookmarkStart w:id="9" w:name="_Toc361730205"/>
      <w:r>
        <w:t>Grundlagen</w:t>
      </w:r>
      <w:bookmarkEnd w:id="8"/>
      <w:bookmarkEnd w:id="9"/>
    </w:p>
    <w:p w:rsidR="004D72FC" w:rsidRDefault="004D72FC" w:rsidP="00CB4954">
      <w:pPr>
        <w:pStyle w:val="Textblock"/>
      </w:pPr>
      <w:r>
        <w:t xml:space="preserve">Eine Vorlage in MS Power-Point befindet </w:t>
      </w:r>
      <w:r w:rsidR="00C1269C">
        <w:t>sich im Verzeichnis Formblätter</w:t>
      </w:r>
      <w:r>
        <w:t>.</w:t>
      </w:r>
    </w:p>
    <w:p w:rsidR="004D72FC" w:rsidRDefault="004D72FC" w:rsidP="00C1269C">
      <w:pPr>
        <w:pStyle w:val="berschrift2"/>
      </w:pPr>
      <w:bookmarkStart w:id="10" w:name="_Toc93072807"/>
      <w:bookmarkStart w:id="11" w:name="_Toc361730206"/>
      <w:r>
        <w:t>Erstellung</w:t>
      </w:r>
      <w:bookmarkEnd w:id="10"/>
      <w:bookmarkEnd w:id="11"/>
    </w:p>
    <w:p w:rsidR="004D72FC" w:rsidRDefault="004D72FC" w:rsidP="00CB4954">
      <w:pPr>
        <w:pStyle w:val="Textblock"/>
      </w:pPr>
      <w:r>
        <w:t>Für die Erstellung ist die Organisation verantwortlich. Grundlage für die Erstellung bildet Formblatt "Schulungsnachweis" (4.2.3).</w:t>
      </w:r>
    </w:p>
    <w:p w:rsidR="004D72FC" w:rsidRDefault="004D72FC" w:rsidP="00C1269C">
      <w:pPr>
        <w:pStyle w:val="berschrift1"/>
      </w:pPr>
      <w:bookmarkStart w:id="12" w:name="_Toc93072808"/>
      <w:bookmarkStart w:id="13" w:name="_Toc361730207"/>
      <w:r>
        <w:t>Prüfung/Freigabe</w:t>
      </w:r>
      <w:bookmarkEnd w:id="12"/>
      <w:bookmarkEnd w:id="13"/>
    </w:p>
    <w:p w:rsidR="004D72FC" w:rsidRDefault="004D72FC" w:rsidP="00CB4954">
      <w:pPr>
        <w:pStyle w:val="Textblock"/>
      </w:pPr>
      <w:r>
        <w:t>Die Leitung prüft die Schulungsnachweise und unterschreibt diese zur Abgabe an den Teilnehmer.</w:t>
      </w:r>
    </w:p>
    <w:p w:rsidR="004D72FC" w:rsidRDefault="004D72FC" w:rsidP="00C1269C">
      <w:pPr>
        <w:pStyle w:val="berschrift1"/>
      </w:pPr>
      <w:bookmarkStart w:id="14" w:name="_Toc93072809"/>
      <w:bookmarkStart w:id="15" w:name="_Toc361730208"/>
      <w:r>
        <w:t>Änderungen</w:t>
      </w:r>
      <w:bookmarkEnd w:id="14"/>
      <w:bookmarkEnd w:id="15"/>
    </w:p>
    <w:p w:rsidR="004D72FC" w:rsidRDefault="004D72FC" w:rsidP="00CB4954">
      <w:pPr>
        <w:pStyle w:val="Textblock"/>
      </w:pPr>
      <w:r>
        <w:t>Bei Änderungen werden, nachdem das bestehende Original eingezogen wurde, stets neue Schulungsnachweise ausgestellt.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3321"/>
        <w:gridCol w:w="3333"/>
      </w:tblGrid>
      <w:tr w:rsidR="00C1269C" w:rsidTr="001760BF">
        <w:trPr>
          <w:cantSplit/>
          <w:trHeight w:val="737"/>
          <w:jc w:val="center"/>
        </w:trPr>
        <w:tc>
          <w:tcPr>
            <w:tcW w:w="3313" w:type="dxa"/>
            <w:shd w:val="clear" w:color="auto" w:fill="auto"/>
            <w:vAlign w:val="center"/>
          </w:tcPr>
          <w:p w:rsidR="00C1269C" w:rsidRPr="00341051" w:rsidRDefault="00C1269C" w:rsidP="00CB4954">
            <w:pPr>
              <w:pStyle w:val="Textblock"/>
              <w:rPr>
                <w:rStyle w:val="Fett"/>
              </w:rPr>
            </w:pPr>
            <w:r w:rsidRPr="00341051">
              <w:rPr>
                <w:rStyle w:val="Fett"/>
              </w:rPr>
              <w:t>Erstellt</w:t>
            </w:r>
          </w:p>
        </w:tc>
        <w:tc>
          <w:tcPr>
            <w:tcW w:w="3321" w:type="dxa"/>
            <w:shd w:val="clear" w:color="auto" w:fill="auto"/>
            <w:vAlign w:val="center"/>
          </w:tcPr>
          <w:p w:rsidR="00C1269C" w:rsidRPr="00341051" w:rsidRDefault="00C1269C" w:rsidP="00CB4954">
            <w:pPr>
              <w:pStyle w:val="Textblock"/>
              <w:rPr>
                <w:rStyle w:val="Fett"/>
              </w:rPr>
            </w:pPr>
            <w:r w:rsidRPr="00341051">
              <w:rPr>
                <w:rStyle w:val="Fett"/>
              </w:rPr>
              <w:t>Geprüft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C1269C" w:rsidRPr="00341051" w:rsidRDefault="00C1269C" w:rsidP="00CB4954">
            <w:pPr>
              <w:pStyle w:val="Textblock"/>
              <w:rPr>
                <w:rStyle w:val="Fett"/>
              </w:rPr>
            </w:pPr>
            <w:r w:rsidRPr="00341051">
              <w:rPr>
                <w:rStyle w:val="Fett"/>
              </w:rPr>
              <w:t>Freigegeben</w:t>
            </w:r>
          </w:p>
        </w:tc>
      </w:tr>
      <w:tr w:rsidR="00C1269C" w:rsidTr="001760BF">
        <w:trPr>
          <w:cantSplit/>
          <w:trHeight w:val="737"/>
          <w:jc w:val="center"/>
        </w:trPr>
        <w:tc>
          <w:tcPr>
            <w:tcW w:w="3313" w:type="dxa"/>
            <w:shd w:val="clear" w:color="auto" w:fill="auto"/>
            <w:vAlign w:val="center"/>
          </w:tcPr>
          <w:p w:rsidR="00C1269C" w:rsidRDefault="00C1269C" w:rsidP="00CB4954">
            <w:pPr>
              <w:pStyle w:val="Textblock"/>
            </w:pPr>
            <w:r>
              <w:t>am:</w:t>
            </w:r>
          </w:p>
        </w:tc>
        <w:tc>
          <w:tcPr>
            <w:tcW w:w="3321" w:type="dxa"/>
            <w:shd w:val="clear" w:color="auto" w:fill="auto"/>
            <w:vAlign w:val="center"/>
          </w:tcPr>
          <w:p w:rsidR="00C1269C" w:rsidRDefault="00C1269C" w:rsidP="00CB4954">
            <w:pPr>
              <w:pStyle w:val="Textblock"/>
            </w:pPr>
            <w:r>
              <w:t>am: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C1269C" w:rsidRDefault="00C1269C" w:rsidP="00CB4954">
            <w:pPr>
              <w:pStyle w:val="Textblock"/>
            </w:pPr>
            <w:r>
              <w:t>am:</w:t>
            </w:r>
          </w:p>
        </w:tc>
      </w:tr>
      <w:tr w:rsidR="00C1269C" w:rsidTr="001760BF">
        <w:trPr>
          <w:cantSplit/>
          <w:trHeight w:val="737"/>
          <w:jc w:val="center"/>
        </w:trPr>
        <w:tc>
          <w:tcPr>
            <w:tcW w:w="3313" w:type="dxa"/>
            <w:shd w:val="clear" w:color="auto" w:fill="auto"/>
            <w:vAlign w:val="center"/>
          </w:tcPr>
          <w:p w:rsidR="00C1269C" w:rsidRDefault="00C1269C" w:rsidP="00CB4954">
            <w:pPr>
              <w:pStyle w:val="Textblock"/>
            </w:pPr>
            <w:r>
              <w:t>von: Teresa Weiermair</w:t>
            </w:r>
          </w:p>
        </w:tc>
        <w:tc>
          <w:tcPr>
            <w:tcW w:w="3321" w:type="dxa"/>
            <w:shd w:val="clear" w:color="auto" w:fill="auto"/>
            <w:vAlign w:val="center"/>
          </w:tcPr>
          <w:p w:rsidR="00C1269C" w:rsidRDefault="00C1269C" w:rsidP="00CB4954">
            <w:pPr>
              <w:pStyle w:val="Textblock"/>
            </w:pPr>
            <w:r>
              <w:t>von: Erich Neumayer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C1269C" w:rsidRDefault="00C1269C" w:rsidP="00CB4954">
            <w:pPr>
              <w:pStyle w:val="Textblock"/>
            </w:pPr>
            <w:r>
              <w:t>von: Erich Sturmair</w:t>
            </w:r>
          </w:p>
        </w:tc>
      </w:tr>
    </w:tbl>
    <w:p w:rsidR="004D72FC" w:rsidRDefault="001760BF" w:rsidP="001760BF">
      <w:pPr>
        <w:pStyle w:val="berschrift1"/>
      </w:pPr>
      <w:bookmarkStart w:id="16" w:name="_Toc361730209"/>
      <w:r w:rsidRPr="001760BF">
        <w:lastRenderedPageBreak/>
        <w:t>Bescheinigung</w:t>
      </w:r>
      <w:bookmarkEnd w:id="16"/>
    </w:p>
    <w:bookmarkStart w:id="17" w:name="_GoBack"/>
    <w:bookmarkStart w:id="18" w:name="_MON_1435736226"/>
    <w:bookmarkEnd w:id="18"/>
    <w:p w:rsidR="003E01B6" w:rsidRDefault="0095191F" w:rsidP="00CB4954">
      <w:pPr>
        <w:pStyle w:val="Textblock"/>
      </w:pPr>
      <w:r>
        <w:object w:dxaOrig="9977" w:dyaOrig="11754">
          <v:shape id="_x0000_i1031" type="#_x0000_t75" style="width:498.75pt;height:588pt" o:ole="">
            <v:imagedata r:id="rId8" o:title=""/>
          </v:shape>
          <o:OLEObject Type="Embed" ProgID="Word.Document.12" ShapeID="_x0000_i1031" DrawAspect="Content" ObjectID="_1435736276" r:id="rId9">
            <o:FieldCodes>\s</o:FieldCodes>
          </o:OLEObject>
        </w:object>
      </w:r>
      <w:bookmarkEnd w:id="17"/>
    </w:p>
    <w:sectPr w:rsidR="003E01B6" w:rsidSect="00A265F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42C" w:rsidRDefault="0035242C" w:rsidP="00067742">
      <w:r>
        <w:separator/>
      </w:r>
    </w:p>
    <w:p w:rsidR="0035242C" w:rsidRDefault="0035242C"/>
    <w:p w:rsidR="0035242C" w:rsidRDefault="0035242C"/>
  </w:endnote>
  <w:endnote w:type="continuationSeparator" w:id="0">
    <w:p w:rsidR="0035242C" w:rsidRDefault="0035242C" w:rsidP="00067742">
      <w:r>
        <w:continuationSeparator/>
      </w:r>
    </w:p>
    <w:p w:rsidR="0035242C" w:rsidRDefault="0035242C"/>
    <w:p w:rsidR="0035242C" w:rsidRDefault="003524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4D72FC">
      <w:rPr>
        <w:color w:val="auto"/>
      </w:rPr>
      <w:t>AA 107-723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42C" w:rsidRDefault="0035242C" w:rsidP="00067742">
      <w:r>
        <w:separator/>
      </w:r>
    </w:p>
    <w:p w:rsidR="0035242C" w:rsidRDefault="0035242C"/>
    <w:p w:rsidR="0035242C" w:rsidRDefault="0035242C"/>
  </w:footnote>
  <w:footnote w:type="continuationSeparator" w:id="0">
    <w:p w:rsidR="0035242C" w:rsidRDefault="0035242C" w:rsidP="00067742">
      <w:r>
        <w:continuationSeparator/>
      </w:r>
    </w:p>
    <w:p w:rsidR="0035242C" w:rsidRDefault="0035242C"/>
    <w:p w:rsidR="0035242C" w:rsidRDefault="003524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35242C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4D72FC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Erstellen von Schulungsnachweisen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4D72FC" w:rsidP="00F225AE">
          <w:pPr>
            <w:pStyle w:val="HeadereintragNummer"/>
          </w:pPr>
          <w:r>
            <w:t>AA 107-723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95191F">
      <w:rPr>
        <w:noProof/>
      </w:rPr>
      <w:t>2</w:t>
    </w:r>
    <w:r w:rsidRPr="00C24752">
      <w:fldChar w:fldCharType="end"/>
    </w:r>
    <w:r w:rsidR="00080399">
      <w:t>/</w:t>
    </w:r>
    <w:fldSimple w:instr=" NUMPAGES   \* MERGEFORMAT ">
      <w:r w:rsidR="0095191F">
        <w:rPr>
          <w:noProof/>
        </w:rPr>
        <w:t>3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35242C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5" type="#_x0000_t75" style="width:9pt;height:9pt" o:bullet="t">
        <v:imagedata r:id="rId1" o:title="Logokugeln"/>
      </v:shape>
    </w:pict>
  </w:numPicBullet>
  <w:numPicBullet w:numPicBulletId="1">
    <w:pict>
      <v:shape id="_x0000_i1446" type="#_x0000_t75" style="width:24pt;height:23.25pt" o:bullet="t">
        <v:imagedata r:id="rId2" o:title="Logokugeln"/>
      </v:shape>
    </w:pict>
  </w:numPicBullet>
  <w:numPicBullet w:numPicBulletId="2">
    <w:pict>
      <v:shape id="_x0000_i1447" type="#_x0000_t75" style="width:9.75pt;height:9.75pt" o:bullet="t">
        <v:imagedata r:id="rId3" o:title="BD21298_"/>
      </v:shape>
    </w:pict>
  </w:numPicBullet>
  <w:numPicBullet w:numPicBulletId="3">
    <w:pict>
      <v:shape id="_x0000_i1448" type="#_x0000_t75" style="width:12pt;height:12.75pt" o:bullet="t">
        <v:imagedata r:id="rId4" o:title="BD21302_"/>
      </v:shape>
    </w:pict>
  </w:numPicBullet>
  <w:numPicBullet w:numPicBulletId="4">
    <w:pict>
      <v:shape id="_x0000_i1449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4DC54875"/>
    <w:multiLevelType w:val="hybridMultilevel"/>
    <w:tmpl w:val="F7089A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2C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A23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760BF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42C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E01B6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D72FC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724F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91F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618F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269C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B4954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178C"/>
    <w:rsid w:val="00E84F76"/>
    <w:rsid w:val="00E86D4E"/>
    <w:rsid w:val="00E94132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DA38C1-55C7-4E02-BF60-09DDED18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1269C"/>
    <w:pPr>
      <w:numPr>
        <w:numId w:val="26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1760BF"/>
    <w:pPr>
      <w:numPr>
        <w:ilvl w:val="1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510F03"/>
    <w:pPr>
      <w:numPr>
        <w:ilvl w:val="2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uiPriority w:val="39"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C1269C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1760BF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CB4954"/>
    <w:pPr>
      <w:spacing w:after="200"/>
      <w:jc w:val="both"/>
    </w:pPr>
    <w:rPr>
      <w:lang w:val="de-AT"/>
    </w:rPr>
  </w:style>
  <w:style w:type="character" w:customStyle="1" w:styleId="TextblockZchn">
    <w:name w:val="Textblock Zchn"/>
    <w:link w:val="Textblock"/>
    <w:rsid w:val="00CB4954"/>
    <w:rPr>
      <w:rFonts w:ascii="Century Gothic" w:eastAsia="Calibri" w:hAnsi="Century Gothic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CB4954"/>
    <w:pPr>
      <w:keepNext/>
      <w:keepLines/>
      <w:numPr>
        <w:numId w:val="0"/>
      </w:numPr>
      <w:tabs>
        <w:tab w:val="left" w:pos="1418"/>
        <w:tab w:val="right" w:pos="9923"/>
      </w:tabs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styleId="Textkrper">
    <w:name w:val="Body Text"/>
    <w:basedOn w:val="Standard"/>
    <w:link w:val="TextkrperZchn"/>
    <w:rsid w:val="004D72FC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4D72FC"/>
    <w:rPr>
      <w:sz w:val="24"/>
      <w:lang w:val="de-DE" w:eastAsia="de-DE"/>
    </w:rPr>
  </w:style>
  <w:style w:type="paragraph" w:customStyle="1" w:styleId="Textkrper21">
    <w:name w:val="Textkörper 21"/>
    <w:basedOn w:val="Standard"/>
    <w:rsid w:val="004D72FC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Arial" w:eastAsia="Times New Roman" w:hAnsi="Arial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-Dokument1.docx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5246C-3325-4CF1-A3A1-86308451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3</Pages>
  <Words>242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13</cp:revision>
  <cp:lastPrinted>2012-08-20T11:29:00Z</cp:lastPrinted>
  <dcterms:created xsi:type="dcterms:W3CDTF">2013-07-15T11:39:00Z</dcterms:created>
  <dcterms:modified xsi:type="dcterms:W3CDTF">2013-07-19T08:52:00Z</dcterms:modified>
  <cp:category>Schriftverkehr</cp:category>
</cp:coreProperties>
</file>