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61E" w:rsidRDefault="008E161E" w:rsidP="009B618F">
      <w:pPr>
        <w:pStyle w:val="berschrift1"/>
        <w:numPr>
          <w:ilvl w:val="0"/>
          <w:numId w:val="0"/>
        </w:numPr>
        <w:ind w:left="431" w:hanging="431"/>
      </w:pPr>
      <w:r>
        <w:t>Leistungs- und Erfolgsbewertung Mitarbeitergespräche</w:t>
      </w:r>
    </w:p>
    <w:p w:rsidR="008E161E" w:rsidRPr="00620ED8" w:rsidRDefault="008E161E" w:rsidP="00BB17BC">
      <w:pPr>
        <w:pStyle w:val="Textblock"/>
      </w:pPr>
      <w:r w:rsidRPr="00620ED8">
        <w:t>Gespräch vom: ................................</w:t>
      </w:r>
    </w:p>
    <w:p w:rsidR="008E161E" w:rsidRPr="00620ED8" w:rsidRDefault="007A7B15" w:rsidP="00BB17BC">
      <w:pPr>
        <w:pStyle w:val="Textblock"/>
      </w:pPr>
      <w:r w:rsidRPr="00620ED8">
        <w:t>Mitarbeiterin/</w:t>
      </w:r>
      <w:r w:rsidR="008E161E" w:rsidRPr="00620ED8">
        <w:t>Mitarbeiter (P</w:t>
      </w:r>
      <w:r w:rsidR="00620ED8" w:rsidRPr="00620ED8">
        <w:t>ersonal-</w:t>
      </w:r>
      <w:r w:rsidR="00620ED8">
        <w:t>Nr.):</w:t>
      </w:r>
      <w:r w:rsidR="00F66B17">
        <w:tab/>
      </w:r>
      <w:r w:rsidR="00F66B17">
        <w:tab/>
      </w:r>
    </w:p>
    <w:p w:rsidR="008E161E" w:rsidRPr="00620ED8" w:rsidRDefault="00620ED8" w:rsidP="00BB17BC">
      <w:pPr>
        <w:pStyle w:val="Textblock"/>
      </w:pPr>
      <w:r>
        <w:t>Vorgesetzter:</w:t>
      </w:r>
      <w:r w:rsidR="00F66B17">
        <w:tab/>
      </w:r>
      <w:r w:rsidR="00F66B17">
        <w:tab/>
      </w:r>
    </w:p>
    <w:p w:rsidR="008E161E" w:rsidRPr="00620ED8" w:rsidRDefault="00620ED8" w:rsidP="00BB17BC">
      <w:pPr>
        <w:pStyle w:val="Textblock"/>
      </w:pPr>
      <w:r>
        <w:t>Tätigkeit/Bereich:</w:t>
      </w:r>
      <w:r w:rsidR="00F66B17">
        <w:tab/>
      </w:r>
      <w:r w:rsidR="00F66B17">
        <w:tab/>
      </w:r>
    </w:p>
    <w:p w:rsidR="008E161E" w:rsidRPr="00620ED8" w:rsidRDefault="008E161E" w:rsidP="00BB17BC">
      <w:pPr>
        <w:pStyle w:val="Textblock"/>
      </w:pPr>
      <w:r w:rsidRPr="00620ED8">
        <w:t>Bi</w:t>
      </w:r>
      <w:r w:rsidR="00620ED8">
        <w:t>sheriger Leistungswert (Punkte):</w:t>
      </w:r>
      <w:r w:rsidR="00F66B17">
        <w:tab/>
      </w:r>
      <w:r w:rsidR="00F66B17">
        <w:tab/>
      </w:r>
    </w:p>
    <w:p w:rsidR="008E161E" w:rsidRPr="00620ED8" w:rsidRDefault="008E161E" w:rsidP="00BB17BC">
      <w:pPr>
        <w:pStyle w:val="Textblock"/>
      </w:pPr>
      <w:r w:rsidRPr="00620ED8">
        <w:t>Bisher</w:t>
      </w:r>
      <w:r w:rsidR="00620ED8">
        <w:t>ige Leistungszulage (monatlich):</w:t>
      </w:r>
      <w:r w:rsidR="00F66B17">
        <w:tab/>
      </w:r>
      <w:r w:rsidR="00F66B17">
        <w:tab/>
      </w:r>
    </w:p>
    <w:p w:rsidR="008E161E" w:rsidRDefault="008E161E" w:rsidP="00977C97">
      <w:pPr>
        <w:pStyle w:val="berschrift1"/>
      </w:pPr>
      <w:r>
        <w:t>Leistungsbewertung f</w:t>
      </w:r>
      <w:r w:rsidR="00977C97">
        <w:t>ür das vergangen</w:t>
      </w:r>
      <w:r w:rsidR="00E40205">
        <w:t xml:space="preserve">e Geschäftsjahr (              </w:t>
      </w:r>
      <w:r w:rsidR="00977C97">
        <w:t xml:space="preserve"> </w:t>
      </w:r>
      <w:r w:rsidR="00E40205">
        <w:t xml:space="preserve">     </w:t>
      </w:r>
      <w:r w:rsidR="00977C97">
        <w:t>):</w:t>
      </w:r>
    </w:p>
    <w:tbl>
      <w:tblPr>
        <w:tblW w:w="10695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77"/>
        <w:gridCol w:w="838"/>
        <w:gridCol w:w="596"/>
        <w:gridCol w:w="1433"/>
        <w:gridCol w:w="1433"/>
        <w:gridCol w:w="1433"/>
        <w:gridCol w:w="1433"/>
        <w:gridCol w:w="1552"/>
      </w:tblGrid>
      <w:tr w:rsidR="00195974" w:rsidTr="0090606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161E" w:rsidRPr="00CC2D26" w:rsidRDefault="00B97F44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Bewertungs</w:t>
            </w:r>
            <w:r w:rsidR="008E161E" w:rsidRPr="00CC2D26">
              <w:rPr>
                <w:rStyle w:val="Fett"/>
              </w:rPr>
              <w:t>matrix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4122F5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au</w:t>
            </w:r>
            <w:r w:rsidR="00B97F44" w:rsidRPr="00CC2D26">
              <w:rPr>
                <w:rStyle w:val="Fett"/>
              </w:rPr>
              <w:t xml:space="preserve">sgezeichnete </w:t>
            </w:r>
            <w:r w:rsidR="004122F5" w:rsidRPr="00CC2D26">
              <w:rPr>
                <w:rStyle w:val="Fett"/>
              </w:rPr>
              <w:br/>
            </w:r>
            <w:r w:rsidR="00B97F44" w:rsidRPr="00CC2D26">
              <w:rPr>
                <w:rStyle w:val="Fett"/>
              </w:rPr>
              <w:t>Leistungen</w:t>
            </w:r>
          </w:p>
          <w:p w:rsidR="008E161E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6 Punkte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161E" w:rsidRPr="00CC2D26" w:rsidRDefault="00B97F44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sehr gute</w:t>
            </w:r>
            <w:r w:rsidRPr="00CC2D26">
              <w:rPr>
                <w:rStyle w:val="Fett"/>
              </w:rPr>
              <w:br/>
            </w:r>
            <w:r w:rsidR="008E161E" w:rsidRPr="00CC2D26">
              <w:rPr>
                <w:rStyle w:val="Fett"/>
              </w:rPr>
              <w:t>Leistungen</w:t>
            </w:r>
            <w:r w:rsidRPr="00CC2D26">
              <w:rPr>
                <w:rStyle w:val="Fett"/>
              </w:rPr>
              <w:br/>
            </w:r>
          </w:p>
          <w:p w:rsidR="008E161E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4 Punkte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300FBF" w:rsidRPr="00CC2D26" w:rsidRDefault="004122F5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g</w:t>
            </w:r>
            <w:r w:rsidR="008E161E" w:rsidRPr="00CC2D26">
              <w:rPr>
                <w:rStyle w:val="Fett"/>
              </w:rPr>
              <w:t>ute</w:t>
            </w:r>
            <w:r w:rsidR="00B97F44" w:rsidRPr="00CC2D26">
              <w:rPr>
                <w:rStyle w:val="Fett"/>
              </w:rPr>
              <w:br/>
            </w:r>
            <w:r w:rsidR="008E161E" w:rsidRPr="00CC2D26">
              <w:rPr>
                <w:rStyle w:val="Fett"/>
              </w:rPr>
              <w:t>Leistungen</w:t>
            </w:r>
            <w:r w:rsidR="00300FBF" w:rsidRPr="00CC2D26">
              <w:rPr>
                <w:rStyle w:val="Fett"/>
              </w:rPr>
              <w:br/>
            </w:r>
          </w:p>
          <w:p w:rsidR="008E161E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3 Punkte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300FBF" w:rsidRPr="00CC2D26" w:rsidRDefault="004122F5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b</w:t>
            </w:r>
            <w:r w:rsidR="008E161E" w:rsidRPr="00CC2D26">
              <w:rPr>
                <w:rStyle w:val="Fett"/>
              </w:rPr>
              <w:t>efriedigende</w:t>
            </w:r>
            <w:r w:rsidR="00B97F44" w:rsidRPr="00CC2D26">
              <w:rPr>
                <w:rStyle w:val="Fett"/>
              </w:rPr>
              <w:br/>
            </w:r>
            <w:r w:rsidR="008E161E" w:rsidRPr="00CC2D26">
              <w:rPr>
                <w:rStyle w:val="Fett"/>
              </w:rPr>
              <w:t>Leistungen</w:t>
            </w:r>
          </w:p>
          <w:p w:rsidR="008E161E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2 Punkte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300FBF" w:rsidRPr="00CC2D26" w:rsidRDefault="00B97F44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unterdurch-</w:t>
            </w:r>
            <w:proofErr w:type="spellStart"/>
            <w:r w:rsidRPr="00CC2D26">
              <w:rPr>
                <w:rStyle w:val="Fett"/>
              </w:rPr>
              <w:t>schnittliche</w:t>
            </w:r>
            <w:proofErr w:type="spellEnd"/>
            <w:r w:rsidRPr="00CC2D26">
              <w:rPr>
                <w:rStyle w:val="Fett"/>
              </w:rPr>
              <w:br/>
            </w:r>
            <w:r w:rsidR="008E161E" w:rsidRPr="00CC2D26">
              <w:rPr>
                <w:rStyle w:val="Fett"/>
              </w:rPr>
              <w:t xml:space="preserve">Leistungen </w:t>
            </w:r>
          </w:p>
          <w:p w:rsidR="008E161E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0 Punkte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</w:tr>
      <w:tr w:rsidR="00195974" w:rsidTr="0090606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161E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Arbeitsstil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</w:tr>
      <w:tr w:rsidR="00195974" w:rsidTr="0090606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161E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Arbeitsergebnis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</w:tr>
      <w:tr w:rsidR="00195974" w:rsidTr="0090606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161E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Teamarbeit und</w:t>
            </w:r>
          </w:p>
          <w:p w:rsidR="008E161E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Kommunikation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</w:tr>
      <w:tr w:rsidR="00195974" w:rsidTr="0090606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161E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Fachkönnen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</w:tr>
      <w:tr w:rsidR="00195974" w:rsidTr="0090606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161E" w:rsidRPr="00CC2D26" w:rsidRDefault="000D54CD" w:rsidP="00BB17BC">
            <w:pPr>
              <w:pStyle w:val="Textblock"/>
              <w:rPr>
                <w:rStyle w:val="Fett"/>
              </w:rPr>
            </w:pPr>
            <w:r>
              <w:rPr>
                <w:rStyle w:val="Fett"/>
              </w:rPr>
              <w:t xml:space="preserve">Initiative </w:t>
            </w:r>
            <w:r w:rsidR="008E161E" w:rsidRPr="00CC2D26">
              <w:rPr>
                <w:rStyle w:val="Fett"/>
              </w:rPr>
              <w:t>und Verantwortung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</w:tr>
      <w:tr w:rsidR="00195974" w:rsidTr="0090606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pct5" w:color="auto" w:fill="auto"/>
          </w:tcPr>
          <w:p w:rsidR="008E161E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Unternehmerisches Denken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</w:tcBorders>
          </w:tcPr>
          <w:p w:rsidR="008E161E" w:rsidRDefault="008E161E" w:rsidP="00BB17BC">
            <w:pPr>
              <w:pStyle w:val="Textblock"/>
            </w:pPr>
          </w:p>
        </w:tc>
      </w:tr>
      <w:tr w:rsidR="00195974" w:rsidTr="00906060">
        <w:trPr>
          <w:jc w:val="center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lastRenderedPageBreak/>
              <w:t>Summe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Default="008E161E" w:rsidP="00BB17BC">
            <w:pPr>
              <w:pStyle w:val="Textblock"/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Default="008E161E" w:rsidP="00BB17BC">
            <w:pPr>
              <w:pStyle w:val="Textblock"/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Default="008E161E" w:rsidP="00BB17BC">
            <w:pPr>
              <w:pStyle w:val="Textblock"/>
            </w:pPr>
          </w:p>
        </w:tc>
      </w:tr>
      <w:tr w:rsidR="00CC2D26" w:rsidTr="00906060">
        <w:trPr>
          <w:gridBefore w:val="2"/>
          <w:wBefore w:w="2826" w:type="dxa"/>
          <w:jc w:val="center"/>
        </w:trPr>
        <w:tc>
          <w:tcPr>
            <w:tcW w:w="144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Leistungswert (Summe geteilt durch 6 )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Default="008E161E" w:rsidP="00BB17BC">
            <w:pPr>
              <w:pStyle w:val="Textblock"/>
            </w:pPr>
          </w:p>
        </w:tc>
      </w:tr>
      <w:tr w:rsidR="00CC2D26" w:rsidTr="00906060">
        <w:trPr>
          <w:gridBefore w:val="2"/>
          <w:wBefore w:w="2826" w:type="dxa"/>
          <w:jc w:val="center"/>
        </w:trPr>
        <w:tc>
          <w:tcPr>
            <w:tcW w:w="144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Pr="00CC2D26" w:rsidRDefault="008E161E" w:rsidP="00BB17BC">
            <w:pPr>
              <w:pStyle w:val="Textblock"/>
              <w:rPr>
                <w:rStyle w:val="Fett"/>
              </w:rPr>
            </w:pPr>
            <w:r w:rsidRPr="00CC2D26">
              <w:rPr>
                <w:rStyle w:val="Fett"/>
              </w:rPr>
              <w:t>Monatliche Zulage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E161E" w:rsidRDefault="008E161E" w:rsidP="00BB17BC">
            <w:pPr>
              <w:pStyle w:val="Textblock"/>
            </w:pPr>
          </w:p>
        </w:tc>
      </w:tr>
    </w:tbl>
    <w:p w:rsidR="00BB17BC" w:rsidRPr="00BB17BC" w:rsidRDefault="008E161E" w:rsidP="00BB17BC">
      <w:pPr>
        <w:pStyle w:val="berschrift1"/>
      </w:pPr>
      <w:r>
        <w:t xml:space="preserve">Erfolgsbewertung </w:t>
      </w:r>
      <w:r w:rsidR="00E40205">
        <w:t>für das vergangene Geschäftsjahr (                    ):</w:t>
      </w:r>
    </w:p>
    <w:tbl>
      <w:tblPr>
        <w:tblW w:w="101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3969"/>
        <w:gridCol w:w="727"/>
      </w:tblGrid>
      <w:tr w:rsidR="008E161E" w:rsidTr="00BB17BC">
        <w:trPr>
          <w:gridAfter w:val="1"/>
          <w:wAfter w:w="727" w:type="dxa"/>
        </w:trPr>
        <w:tc>
          <w:tcPr>
            <w:tcW w:w="5457" w:type="dxa"/>
          </w:tcPr>
          <w:p w:rsidR="008E161E" w:rsidRDefault="008E161E" w:rsidP="00BB17BC">
            <w:pPr>
              <w:pStyle w:val="Textblock"/>
            </w:pPr>
            <w:r>
              <w:tab/>
              <w:t>Produktivität/Auslastung in Prozent:</w:t>
            </w:r>
          </w:p>
        </w:tc>
        <w:tc>
          <w:tcPr>
            <w:tcW w:w="3969" w:type="dxa"/>
          </w:tcPr>
          <w:p w:rsidR="008E161E" w:rsidRDefault="008E161E" w:rsidP="00BB17BC">
            <w:pPr>
              <w:pStyle w:val="Textblock"/>
            </w:pPr>
            <w:r>
              <w:t>Anteilige Prämie:</w:t>
            </w:r>
          </w:p>
        </w:tc>
      </w:tr>
      <w:tr w:rsidR="008E161E" w:rsidTr="00BB17BC">
        <w:trPr>
          <w:gridAfter w:val="1"/>
          <w:wAfter w:w="727" w:type="dxa"/>
        </w:trPr>
        <w:tc>
          <w:tcPr>
            <w:tcW w:w="5457" w:type="dxa"/>
          </w:tcPr>
          <w:p w:rsidR="008E161E" w:rsidRDefault="008E161E" w:rsidP="00BB17BC">
            <w:pPr>
              <w:pStyle w:val="Textblock"/>
            </w:pPr>
            <w:r>
              <w:tab/>
              <w:t>Qualität/Fehlerfreiheit in Prozent:</w:t>
            </w:r>
          </w:p>
        </w:tc>
        <w:tc>
          <w:tcPr>
            <w:tcW w:w="3969" w:type="dxa"/>
          </w:tcPr>
          <w:p w:rsidR="008E161E" w:rsidRDefault="008E161E" w:rsidP="00BB17BC">
            <w:pPr>
              <w:pStyle w:val="Textblock"/>
            </w:pPr>
            <w:r>
              <w:t>Anteilige Prämie:</w:t>
            </w:r>
          </w:p>
        </w:tc>
      </w:tr>
      <w:tr w:rsidR="008E161E" w:rsidTr="00BB17BC">
        <w:trPr>
          <w:gridBefore w:val="1"/>
          <w:wBefore w:w="5457" w:type="dxa"/>
        </w:trPr>
        <w:tc>
          <w:tcPr>
            <w:tcW w:w="3969" w:type="dxa"/>
            <w:tcBorders>
              <w:right w:val="single" w:sz="18" w:space="0" w:color="auto"/>
            </w:tcBorders>
          </w:tcPr>
          <w:p w:rsidR="008E161E" w:rsidRDefault="008E161E" w:rsidP="00BB17BC">
            <w:pPr>
              <w:pStyle w:val="Textblock"/>
            </w:pPr>
            <w:r>
              <w:t>Einmalprämie:</w:t>
            </w:r>
          </w:p>
        </w:tc>
        <w:tc>
          <w:tcPr>
            <w:tcW w:w="72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E161E" w:rsidRDefault="008E161E" w:rsidP="00BB17BC">
            <w:pPr>
              <w:pStyle w:val="Textblock"/>
            </w:pPr>
          </w:p>
        </w:tc>
      </w:tr>
    </w:tbl>
    <w:p w:rsidR="008E161E" w:rsidRDefault="008E161E" w:rsidP="00646A34">
      <w:pPr>
        <w:pStyle w:val="berschrift1"/>
      </w:pPr>
      <w:r>
        <w:t>Zielvereinbarungen/Entwicklungsmaßnahmen</w:t>
      </w:r>
    </w:p>
    <w:p w:rsidR="008E161E" w:rsidRDefault="008E161E" w:rsidP="00646A34">
      <w:pPr>
        <w:pStyle w:val="berschrift2"/>
      </w:pPr>
      <w:r>
        <w:t xml:space="preserve">Vereinbarte quantitative und qualitative Ziele für den nächsten </w:t>
      </w:r>
      <w:r>
        <w:br/>
        <w:t xml:space="preserve">Beurteilungszeitraum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5"/>
      </w:tblGrid>
      <w:tr w:rsidR="008E161E" w:rsidTr="00646A34">
        <w:trPr>
          <w:trHeight w:val="4536"/>
        </w:trPr>
        <w:tc>
          <w:tcPr>
            <w:tcW w:w="9425" w:type="dxa"/>
          </w:tcPr>
          <w:p w:rsidR="008E161E" w:rsidRDefault="008E161E" w:rsidP="00BB17BC">
            <w:pPr>
              <w:pStyle w:val="Textblock"/>
            </w:pPr>
          </w:p>
        </w:tc>
      </w:tr>
    </w:tbl>
    <w:p w:rsidR="007607B0" w:rsidRDefault="007607B0" w:rsidP="007607B0">
      <w:pPr>
        <w:pStyle w:val="Textblock"/>
      </w:pPr>
    </w:p>
    <w:p w:rsidR="007607B0" w:rsidRDefault="007607B0" w:rsidP="007607B0">
      <w:pPr>
        <w:rPr>
          <w:rFonts w:ascii="Century Gothic" w:hAnsi="Century Gothic" w:cs="Arial"/>
          <w:color w:val="333333"/>
          <w:sz w:val="22"/>
          <w:lang w:val="de-AT" w:eastAsia="zh-CN"/>
        </w:rPr>
      </w:pPr>
      <w:r>
        <w:br w:type="page"/>
      </w:r>
    </w:p>
    <w:p w:rsidR="008E161E" w:rsidRDefault="008E161E" w:rsidP="00646A34">
      <w:pPr>
        <w:pStyle w:val="berschrift2"/>
      </w:pPr>
      <w:r>
        <w:lastRenderedPageBreak/>
        <w:t>Planung von zukünftigen Aktionen zur Förderung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5"/>
      </w:tblGrid>
      <w:tr w:rsidR="008E161E" w:rsidTr="00646A34">
        <w:trPr>
          <w:trHeight w:val="4536"/>
        </w:trPr>
        <w:tc>
          <w:tcPr>
            <w:tcW w:w="9425" w:type="dxa"/>
          </w:tcPr>
          <w:p w:rsidR="008E161E" w:rsidRDefault="008E161E" w:rsidP="00BB17BC">
            <w:pPr>
              <w:pStyle w:val="Textblock"/>
            </w:pPr>
          </w:p>
        </w:tc>
      </w:tr>
    </w:tbl>
    <w:p w:rsidR="008E161E" w:rsidRDefault="008E161E" w:rsidP="00BB17BC">
      <w:pPr>
        <w:pStyle w:val="Textblock"/>
      </w:pPr>
      <w:r>
        <w:t xml:space="preserve">Die vorliegende Zielvereinbarung, Leistungs- und Erfolgsbewertung wurde ausführlich besprochen und einvernehmlich bestätigt. </w:t>
      </w:r>
    </w:p>
    <w:p w:rsidR="00411EE4" w:rsidRDefault="00411EE4" w:rsidP="00411EE4">
      <w:pPr>
        <w:pStyle w:val="Textblock"/>
        <w:tabs>
          <w:tab w:val="right" w:leader="dot" w:pos="8505"/>
        </w:tabs>
      </w:pPr>
      <w:r>
        <w:t>Ort, Datum:</w:t>
      </w:r>
      <w:r w:rsidRPr="00BD1755">
        <w:t xml:space="preserve"> </w:t>
      </w:r>
      <w:r>
        <w:tab/>
      </w:r>
    </w:p>
    <w:p w:rsidR="00411EE4" w:rsidRDefault="00411EE4" w:rsidP="00B451EF">
      <w:pPr>
        <w:pStyle w:val="Textblock"/>
        <w:tabs>
          <w:tab w:val="right" w:leader="dot" w:pos="8505"/>
        </w:tabs>
      </w:pPr>
    </w:p>
    <w:p w:rsidR="00B451EF" w:rsidRDefault="00B451EF" w:rsidP="00B451EF">
      <w:pPr>
        <w:pStyle w:val="Textblock"/>
        <w:tabs>
          <w:tab w:val="right" w:leader="dot" w:pos="8505"/>
        </w:tabs>
      </w:pPr>
      <w:bookmarkStart w:id="0" w:name="_GoBack"/>
      <w:bookmarkEnd w:id="0"/>
      <w:r>
        <w:t>Unterschrift Vorgesetzter:</w:t>
      </w:r>
      <w:r>
        <w:tab/>
      </w:r>
    </w:p>
    <w:p w:rsidR="00B451EF" w:rsidRDefault="00B451EF" w:rsidP="00B451EF">
      <w:pPr>
        <w:pStyle w:val="Textblock"/>
        <w:tabs>
          <w:tab w:val="right" w:leader="dot" w:pos="8505"/>
        </w:tabs>
      </w:pPr>
    </w:p>
    <w:p w:rsidR="00B451EF" w:rsidRDefault="00B451EF" w:rsidP="00B451EF">
      <w:pPr>
        <w:pStyle w:val="Textblock"/>
        <w:tabs>
          <w:tab w:val="right" w:leader="dot" w:pos="8505"/>
        </w:tabs>
      </w:pPr>
      <w:r>
        <w:t>Unterschrift, Vorstand:</w:t>
      </w:r>
      <w:r>
        <w:tab/>
      </w:r>
    </w:p>
    <w:p w:rsidR="00B451EF" w:rsidRDefault="00B451EF" w:rsidP="00B451EF">
      <w:pPr>
        <w:pStyle w:val="Textblock"/>
        <w:tabs>
          <w:tab w:val="right" w:leader="dot" w:pos="8505"/>
        </w:tabs>
      </w:pPr>
    </w:p>
    <w:p w:rsidR="00B451EF" w:rsidRDefault="00B451EF" w:rsidP="00B451EF">
      <w:pPr>
        <w:pStyle w:val="Textblock"/>
        <w:tabs>
          <w:tab w:val="right" w:leader="dot" w:pos="8505"/>
        </w:tabs>
      </w:pPr>
      <w:r>
        <w:t>Unterschrift, Mitarbeiter/-in:</w:t>
      </w:r>
      <w:r>
        <w:tab/>
      </w:r>
    </w:p>
    <w:p w:rsidR="00B451EF" w:rsidRDefault="00B451EF" w:rsidP="00BB17BC">
      <w:pPr>
        <w:pStyle w:val="Textblock"/>
      </w:pPr>
    </w:p>
    <w:sectPr w:rsidR="00B451EF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31F" w:rsidRDefault="0082031F" w:rsidP="00067742">
      <w:r>
        <w:separator/>
      </w:r>
    </w:p>
    <w:p w:rsidR="0082031F" w:rsidRDefault="0082031F"/>
    <w:p w:rsidR="0082031F" w:rsidRDefault="0082031F"/>
  </w:endnote>
  <w:endnote w:type="continuationSeparator" w:id="0">
    <w:p w:rsidR="0082031F" w:rsidRDefault="0082031F" w:rsidP="00067742">
      <w:r>
        <w:continuationSeparator/>
      </w:r>
    </w:p>
    <w:p w:rsidR="0082031F" w:rsidRDefault="0082031F"/>
    <w:p w:rsidR="0082031F" w:rsidRDefault="008203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7F3D78" w:rsidRPr="007F3D78">
      <w:rPr>
        <w:color w:val="auto"/>
      </w:rPr>
      <w:t>FB 106-625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31F" w:rsidRDefault="0082031F" w:rsidP="00067742">
      <w:r>
        <w:separator/>
      </w:r>
    </w:p>
    <w:p w:rsidR="0082031F" w:rsidRDefault="0082031F"/>
    <w:p w:rsidR="0082031F" w:rsidRDefault="0082031F"/>
  </w:footnote>
  <w:footnote w:type="continuationSeparator" w:id="0">
    <w:p w:rsidR="0082031F" w:rsidRDefault="0082031F" w:rsidP="00067742">
      <w:r>
        <w:continuationSeparator/>
      </w:r>
    </w:p>
    <w:p w:rsidR="0082031F" w:rsidRDefault="0082031F"/>
    <w:p w:rsidR="0082031F" w:rsidRDefault="008203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82031F" w:rsidP="002045DC">
          <w:pPr>
            <w:pStyle w:val="Headereintragklein"/>
          </w:pPr>
          <w:r w:rsidRPr="00FE2238">
            <w:rPr>
              <w:lang w:val="de-AT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7F3D78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Mitarbeiterbewertung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7F3D78" w:rsidP="00F225AE">
          <w:pPr>
            <w:pStyle w:val="HeadereintragNummer"/>
          </w:pPr>
          <w:r>
            <w:t>FB 106-625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411EE4">
      <w:rPr>
        <w:noProof/>
      </w:rPr>
      <w:t>2</w:t>
    </w:r>
    <w:r w:rsidRPr="00C24752">
      <w:fldChar w:fldCharType="end"/>
    </w:r>
    <w:r w:rsidR="00080399">
      <w:t>/</w:t>
    </w:r>
    <w:r w:rsidR="00411EE4">
      <w:fldChar w:fldCharType="begin"/>
    </w:r>
    <w:r w:rsidR="00411EE4">
      <w:instrText xml:space="preserve"> NUMPAGES   \* MERGEFORMAT </w:instrText>
    </w:r>
    <w:r w:rsidR="00411EE4">
      <w:fldChar w:fldCharType="separate"/>
    </w:r>
    <w:r w:rsidR="00411EE4">
      <w:rPr>
        <w:noProof/>
      </w:rPr>
      <w:t>3</w:t>
    </w:r>
    <w:r w:rsidR="00411EE4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82031F" w:rsidP="00C24752">
    <w:pPr>
      <w:pStyle w:val="Kopfzeile"/>
    </w:pPr>
    <w:r>
      <w:rPr>
        <w:noProof/>
        <w:lang w:val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1" type="#_x0000_t75" style="width:9pt;height:9pt" o:bullet="t">
        <v:imagedata r:id="rId1" o:title="Logokugeln"/>
      </v:shape>
    </w:pict>
  </w:numPicBullet>
  <w:numPicBullet w:numPicBulletId="1">
    <w:pict>
      <v:shape id="_x0000_i1242" type="#_x0000_t75" style="width:24pt;height:23.25pt" o:bullet="t">
        <v:imagedata r:id="rId2" o:title="Logokugeln"/>
      </v:shape>
    </w:pict>
  </w:numPicBullet>
  <w:numPicBullet w:numPicBulletId="2">
    <w:pict>
      <v:shape id="_x0000_i1243" type="#_x0000_t75" style="width:9.75pt;height:9.75pt" o:bullet="t">
        <v:imagedata r:id="rId3" o:title="BD21298_"/>
      </v:shape>
    </w:pict>
  </w:numPicBullet>
  <w:numPicBullet w:numPicBulletId="3">
    <w:pict>
      <v:shape id="_x0000_i1244" type="#_x0000_t75" style="width:12pt;height:12.75pt" o:bullet="t">
        <v:imagedata r:id="rId4" o:title="BD21302_"/>
      </v:shape>
    </w:pict>
  </w:numPicBullet>
  <w:numPicBullet w:numPicBulletId="4">
    <w:pict>
      <v:shape id="_x0000_i1245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DCF423E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1F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D54CD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4592"/>
    <w:rsid w:val="00174528"/>
    <w:rsid w:val="001949F1"/>
    <w:rsid w:val="00195974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AFB"/>
    <w:rsid w:val="002D55E7"/>
    <w:rsid w:val="002E6099"/>
    <w:rsid w:val="002F3073"/>
    <w:rsid w:val="002F4A0F"/>
    <w:rsid w:val="002F6DFB"/>
    <w:rsid w:val="00300FBF"/>
    <w:rsid w:val="0030472C"/>
    <w:rsid w:val="0030692E"/>
    <w:rsid w:val="00311567"/>
    <w:rsid w:val="00317F0B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1EE4"/>
    <w:rsid w:val="004122F5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4E80"/>
    <w:rsid w:val="005F792C"/>
    <w:rsid w:val="00600222"/>
    <w:rsid w:val="0060673E"/>
    <w:rsid w:val="006067C0"/>
    <w:rsid w:val="00615C8D"/>
    <w:rsid w:val="00620A1F"/>
    <w:rsid w:val="00620ED8"/>
    <w:rsid w:val="006221F4"/>
    <w:rsid w:val="0062334A"/>
    <w:rsid w:val="00623F90"/>
    <w:rsid w:val="006278F1"/>
    <w:rsid w:val="00632B1C"/>
    <w:rsid w:val="00634032"/>
    <w:rsid w:val="00644B0E"/>
    <w:rsid w:val="0064592B"/>
    <w:rsid w:val="00646A34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07B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A7B15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3D78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031F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840C9"/>
    <w:rsid w:val="0089379E"/>
    <w:rsid w:val="008B3052"/>
    <w:rsid w:val="008B4F3A"/>
    <w:rsid w:val="008B57D6"/>
    <w:rsid w:val="008C3119"/>
    <w:rsid w:val="008D399A"/>
    <w:rsid w:val="008E01A4"/>
    <w:rsid w:val="008E161E"/>
    <w:rsid w:val="008E3AE4"/>
    <w:rsid w:val="009009B8"/>
    <w:rsid w:val="00901327"/>
    <w:rsid w:val="00906060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269"/>
    <w:rsid w:val="009765AA"/>
    <w:rsid w:val="00977C97"/>
    <w:rsid w:val="009A002E"/>
    <w:rsid w:val="009A13A4"/>
    <w:rsid w:val="009A2F4F"/>
    <w:rsid w:val="009B0922"/>
    <w:rsid w:val="009B1654"/>
    <w:rsid w:val="009B47CF"/>
    <w:rsid w:val="009B618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65F4"/>
    <w:rsid w:val="00A277A2"/>
    <w:rsid w:val="00A3340C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451EF"/>
    <w:rsid w:val="00B538A8"/>
    <w:rsid w:val="00B54672"/>
    <w:rsid w:val="00B5584B"/>
    <w:rsid w:val="00B81613"/>
    <w:rsid w:val="00B84339"/>
    <w:rsid w:val="00B85738"/>
    <w:rsid w:val="00B85740"/>
    <w:rsid w:val="00B9128A"/>
    <w:rsid w:val="00B95D3A"/>
    <w:rsid w:val="00B97F44"/>
    <w:rsid w:val="00BA723C"/>
    <w:rsid w:val="00BB17B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C2D26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205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13D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22EB0"/>
    <w:rsid w:val="00F31F51"/>
    <w:rsid w:val="00F461CE"/>
    <w:rsid w:val="00F61193"/>
    <w:rsid w:val="00F61E46"/>
    <w:rsid w:val="00F64B73"/>
    <w:rsid w:val="00F66B17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4A9B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327F2F-9C69-4429-8054-D8936C5F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E161E"/>
    <w:rPr>
      <w:rFonts w:ascii="Arial" w:hAnsi="Arial"/>
      <w:color w:val="000000"/>
      <w:sz w:val="24"/>
      <w:lang w:val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BB17BC"/>
    <w:pPr>
      <w:numPr>
        <w:numId w:val="35"/>
      </w:numPr>
      <w:spacing w:before="120" w:after="200"/>
      <w:ind w:left="431" w:hanging="431"/>
      <w:outlineLvl w:val="0"/>
    </w:pPr>
    <w:rPr>
      <w:rFonts w:ascii="Century Gothic" w:hAnsi="Century Gothic"/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sz w:val="22"/>
      <w:lang w:val="en-GB"/>
    </w:rPr>
  </w:style>
  <w:style w:type="paragraph" w:styleId="Kopfzeile">
    <w:name w:val="header"/>
    <w:basedOn w:val="Standard"/>
    <w:link w:val="KopfzeileZchn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</w:pPr>
    <w:rPr>
      <w:sz w:val="28"/>
      <w:lang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BB17BC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color w:val="auto"/>
      <w:szCs w:val="22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BB17BC"/>
    <w:pPr>
      <w:spacing w:after="200"/>
      <w:jc w:val="both"/>
    </w:pPr>
    <w:rPr>
      <w:rFonts w:ascii="Century Gothic" w:hAnsi="Century Gothic" w:cs="Arial"/>
      <w:lang w:val="de-AT" w:eastAsia="zh-CN"/>
    </w:rPr>
  </w:style>
  <w:style w:type="character" w:customStyle="1" w:styleId="TextblockZchn">
    <w:name w:val="Textblock Zchn"/>
    <w:link w:val="Textblock"/>
    <w:rsid w:val="00BB17BC"/>
    <w:rPr>
      <w:rFonts w:ascii="Century Gothic" w:hAnsi="Century Gothic" w:cs="Arial"/>
      <w:color w:val="333333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8E161E"/>
    <w:rPr>
      <w:rFonts w:ascii="Century Gothic" w:eastAsia="Calibri" w:hAnsi="Century Gothic" w:cs="Arial"/>
      <w:sz w:val="18"/>
      <w:szCs w:val="18"/>
      <w:lang w:val="en-GB" w:eastAsia="en-US"/>
    </w:rPr>
  </w:style>
  <w:style w:type="paragraph" w:customStyle="1" w:styleId="Textkrper21">
    <w:name w:val="Textkörper 21"/>
    <w:basedOn w:val="Standard"/>
    <w:rsid w:val="008E161E"/>
    <w:pPr>
      <w:tabs>
        <w:tab w:val="left" w:pos="550"/>
      </w:tabs>
      <w:ind w:left="550" w:hanging="550"/>
    </w:pPr>
    <w:rPr>
      <w:color w:val="auto"/>
      <w:sz w:val="22"/>
    </w:rPr>
  </w:style>
  <w:style w:type="paragraph" w:styleId="Textkrper">
    <w:name w:val="Body Text"/>
    <w:basedOn w:val="Standard"/>
    <w:link w:val="TextkrperZchn"/>
    <w:rsid w:val="008E161E"/>
    <w:pPr>
      <w:jc w:val="both"/>
    </w:pPr>
    <w:rPr>
      <w:color w:val="auto"/>
      <w:sz w:val="20"/>
    </w:rPr>
  </w:style>
  <w:style w:type="character" w:customStyle="1" w:styleId="TextkrperZchn">
    <w:name w:val="Textkörper Zchn"/>
    <w:basedOn w:val="Absatz-Standardschriftart"/>
    <w:link w:val="Textkrper"/>
    <w:rsid w:val="008E161E"/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453D3-0AC2-460E-AA76-9532206B0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3</Pages>
  <Words>188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79</cp:revision>
  <cp:lastPrinted>2012-08-20T11:29:00Z</cp:lastPrinted>
  <dcterms:created xsi:type="dcterms:W3CDTF">2013-07-19T07:11:00Z</dcterms:created>
  <dcterms:modified xsi:type="dcterms:W3CDTF">2013-07-29T08:13:00Z</dcterms:modified>
  <cp:category>Schriftverkehr</cp:category>
</cp:coreProperties>
</file>