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02" w:type="dxa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0"/>
        <w:gridCol w:w="2600"/>
        <w:gridCol w:w="2600"/>
        <w:gridCol w:w="2602"/>
      </w:tblGrid>
      <w:tr w:rsidR="004236EB" w:rsidRPr="005F0D85" w14:paraId="319572A9" w14:textId="77777777" w:rsidTr="004236EB">
        <w:trPr>
          <w:cantSplit/>
          <w:trHeight w:val="567"/>
          <w:tblHeader/>
        </w:trPr>
        <w:tc>
          <w:tcPr>
            <w:tcW w:w="2600" w:type="dxa"/>
            <w:shd w:val="clear" w:color="auto" w:fill="F2F2F2" w:themeFill="background1" w:themeFillShade="F2"/>
            <w:vAlign w:val="bottom"/>
          </w:tcPr>
          <w:p w14:paraId="015F8039" w14:textId="77777777" w:rsidR="004236EB" w:rsidRPr="004236EB" w:rsidRDefault="004236EB" w:rsidP="00B36770">
            <w:pPr>
              <w:pStyle w:val="Text"/>
              <w:jc w:val="center"/>
              <w:rPr>
                <w:rStyle w:val="Fett"/>
                <w:szCs w:val="18"/>
                <w:lang w:val="de-AT"/>
              </w:rPr>
            </w:pPr>
            <w:r w:rsidRPr="004236EB">
              <w:rPr>
                <w:rStyle w:val="Fett"/>
                <w:szCs w:val="18"/>
                <w:lang w:val="de-AT"/>
              </w:rPr>
              <w:t>Qualitätsziele für das Geschäftsjahr 20xx-20xx</w:t>
            </w:r>
          </w:p>
        </w:tc>
        <w:tc>
          <w:tcPr>
            <w:tcW w:w="2600" w:type="dxa"/>
            <w:shd w:val="clear" w:color="auto" w:fill="F2F2F2" w:themeFill="background1" w:themeFillShade="F2"/>
            <w:vAlign w:val="bottom"/>
          </w:tcPr>
          <w:p w14:paraId="47C6B6C4" w14:textId="77777777" w:rsidR="004236EB" w:rsidRPr="005F0D85" w:rsidRDefault="004236EB" w:rsidP="00B36770">
            <w:pPr>
              <w:pStyle w:val="Text"/>
              <w:jc w:val="center"/>
              <w:rPr>
                <w:rStyle w:val="Fett"/>
                <w:szCs w:val="18"/>
              </w:rPr>
            </w:pPr>
            <w:proofErr w:type="spellStart"/>
            <w:r w:rsidRPr="005F0D85">
              <w:rPr>
                <w:rStyle w:val="Fett"/>
                <w:szCs w:val="18"/>
              </w:rPr>
              <w:t>Maßnahmen</w:t>
            </w:r>
            <w:proofErr w:type="spellEnd"/>
            <w:r w:rsidRPr="005F0D85">
              <w:rPr>
                <w:rStyle w:val="Fett"/>
                <w:szCs w:val="18"/>
              </w:rPr>
              <w:t xml:space="preserve"> </w:t>
            </w:r>
            <w:proofErr w:type="spellStart"/>
            <w:r w:rsidRPr="005F0D85">
              <w:rPr>
                <w:rStyle w:val="Fett"/>
                <w:szCs w:val="18"/>
              </w:rPr>
              <w:t>zur</w:t>
            </w:r>
            <w:proofErr w:type="spellEnd"/>
            <w:r w:rsidRPr="005F0D85">
              <w:rPr>
                <w:rStyle w:val="Fett"/>
                <w:szCs w:val="18"/>
              </w:rPr>
              <w:t xml:space="preserve"> </w:t>
            </w:r>
            <w:proofErr w:type="spellStart"/>
            <w:r w:rsidRPr="005F0D85">
              <w:rPr>
                <w:rStyle w:val="Fett"/>
                <w:szCs w:val="18"/>
              </w:rPr>
              <w:t>Erreichung</w:t>
            </w:r>
            <w:proofErr w:type="spellEnd"/>
          </w:p>
        </w:tc>
        <w:tc>
          <w:tcPr>
            <w:tcW w:w="2600" w:type="dxa"/>
            <w:shd w:val="clear" w:color="auto" w:fill="F2F2F2" w:themeFill="background1" w:themeFillShade="F2"/>
            <w:vAlign w:val="bottom"/>
          </w:tcPr>
          <w:p w14:paraId="2D5E4F8D" w14:textId="77777777" w:rsidR="004236EB" w:rsidRPr="005F0D85" w:rsidRDefault="004236EB" w:rsidP="00B36770">
            <w:pPr>
              <w:pStyle w:val="Text"/>
              <w:jc w:val="center"/>
              <w:rPr>
                <w:rStyle w:val="Fett"/>
                <w:szCs w:val="18"/>
              </w:rPr>
            </w:pPr>
            <w:r w:rsidRPr="005F0D85">
              <w:rPr>
                <w:rStyle w:val="Fett"/>
                <w:szCs w:val="18"/>
              </w:rPr>
              <w:t>Soll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bottom"/>
          </w:tcPr>
          <w:p w14:paraId="161EAB11" w14:textId="77777777" w:rsidR="004236EB" w:rsidRPr="005F0D85" w:rsidRDefault="004236EB" w:rsidP="00B36770">
            <w:pPr>
              <w:pStyle w:val="Text"/>
              <w:jc w:val="center"/>
              <w:rPr>
                <w:rStyle w:val="Fett"/>
                <w:szCs w:val="18"/>
              </w:rPr>
            </w:pPr>
            <w:proofErr w:type="spellStart"/>
            <w:r w:rsidRPr="005F0D85">
              <w:rPr>
                <w:rStyle w:val="Fett"/>
                <w:szCs w:val="18"/>
              </w:rPr>
              <w:t>Ist</w:t>
            </w:r>
            <w:proofErr w:type="spellEnd"/>
          </w:p>
        </w:tc>
      </w:tr>
      <w:tr w:rsidR="004236EB" w:rsidRPr="005F0D85" w14:paraId="6291E484" w14:textId="77777777" w:rsidTr="004236EB">
        <w:trPr>
          <w:cantSplit/>
          <w:trHeight w:val="567"/>
        </w:trPr>
        <w:tc>
          <w:tcPr>
            <w:tcW w:w="2600" w:type="dxa"/>
          </w:tcPr>
          <w:p w14:paraId="4D5C7BCF" w14:textId="77777777" w:rsidR="004236EB" w:rsidRPr="005F0D85" w:rsidRDefault="004236EB" w:rsidP="00B36770">
            <w:pPr>
              <w:pStyle w:val="Text"/>
              <w:rPr>
                <w:rStyle w:val="Fett"/>
                <w:szCs w:val="18"/>
              </w:rPr>
            </w:pPr>
            <w:proofErr w:type="spellStart"/>
            <w:r w:rsidRPr="005F0D85">
              <w:rPr>
                <w:rStyle w:val="Fett"/>
                <w:szCs w:val="18"/>
              </w:rPr>
              <w:t>Kundenzufriedenheit</w:t>
            </w:r>
            <w:proofErr w:type="spellEnd"/>
          </w:p>
          <w:p w14:paraId="700699CD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  <w:r w:rsidRPr="005F0D85">
              <w:rPr>
                <w:sz w:val="18"/>
                <w:szCs w:val="18"/>
              </w:rPr>
              <w:t xml:space="preserve">Ziel: </w:t>
            </w:r>
            <w:proofErr w:type="spellStart"/>
            <w:r w:rsidRPr="005F0D85">
              <w:rPr>
                <w:sz w:val="18"/>
                <w:szCs w:val="18"/>
              </w:rPr>
              <w:t>Kritische</w:t>
            </w:r>
            <w:proofErr w:type="spellEnd"/>
            <w:r w:rsidRPr="005F0D85">
              <w:rPr>
                <w:sz w:val="18"/>
                <w:szCs w:val="18"/>
              </w:rPr>
              <w:t xml:space="preserve"> </w:t>
            </w:r>
            <w:proofErr w:type="spellStart"/>
            <w:r w:rsidRPr="005F0D85">
              <w:rPr>
                <w:sz w:val="18"/>
                <w:szCs w:val="18"/>
              </w:rPr>
              <w:t>Reklamationen</w:t>
            </w:r>
            <w:proofErr w:type="spellEnd"/>
          </w:p>
        </w:tc>
        <w:tc>
          <w:tcPr>
            <w:tcW w:w="2600" w:type="dxa"/>
            <w:shd w:val="clear" w:color="auto" w:fill="auto"/>
          </w:tcPr>
          <w:p w14:paraId="48473300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  <w:r w:rsidRPr="004236EB">
              <w:rPr>
                <w:sz w:val="18"/>
                <w:szCs w:val="18"/>
                <w:lang w:val="de-AT"/>
              </w:rPr>
              <w:t>Überwachung durch Evaluation der Ausbildungen. Im Quartal einmal bei 1/3 der Ausbildungen.</w:t>
            </w:r>
          </w:p>
        </w:tc>
        <w:tc>
          <w:tcPr>
            <w:tcW w:w="2600" w:type="dxa"/>
            <w:shd w:val="clear" w:color="auto" w:fill="auto"/>
          </w:tcPr>
          <w:p w14:paraId="6E7C65A2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  <w:proofErr w:type="spellStart"/>
            <w:r w:rsidRPr="005F0D85">
              <w:rPr>
                <w:sz w:val="18"/>
                <w:szCs w:val="18"/>
              </w:rPr>
              <w:t>Feedbackdurchschnitt</w:t>
            </w:r>
            <w:proofErr w:type="spellEnd"/>
          </w:p>
          <w:p w14:paraId="3553E180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  <w:r w:rsidRPr="005F0D85">
              <w:rPr>
                <w:sz w:val="18"/>
                <w:szCs w:val="18"/>
              </w:rPr>
              <w:t>&lt;1,8</w:t>
            </w:r>
          </w:p>
        </w:tc>
        <w:tc>
          <w:tcPr>
            <w:tcW w:w="2601" w:type="dxa"/>
          </w:tcPr>
          <w:p w14:paraId="6DFEC9D5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</w:p>
        </w:tc>
      </w:tr>
      <w:tr w:rsidR="004236EB" w:rsidRPr="005F0D85" w14:paraId="04C316D4" w14:textId="77777777" w:rsidTr="004236EB">
        <w:trPr>
          <w:cantSplit/>
          <w:trHeight w:val="567"/>
        </w:trPr>
        <w:tc>
          <w:tcPr>
            <w:tcW w:w="2600" w:type="dxa"/>
          </w:tcPr>
          <w:p w14:paraId="11F88AC6" w14:textId="77777777" w:rsidR="004236EB" w:rsidRPr="004236EB" w:rsidRDefault="004236EB" w:rsidP="00B36770">
            <w:pPr>
              <w:pStyle w:val="Text"/>
              <w:rPr>
                <w:rStyle w:val="Fett"/>
                <w:szCs w:val="18"/>
                <w:lang w:val="de-AT"/>
              </w:rPr>
            </w:pPr>
            <w:r w:rsidRPr="004236EB">
              <w:rPr>
                <w:rStyle w:val="Fett"/>
                <w:szCs w:val="18"/>
                <w:lang w:val="de-AT"/>
              </w:rPr>
              <w:t>Führung</w:t>
            </w:r>
          </w:p>
          <w:p w14:paraId="06F09A36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  <w:r w:rsidRPr="004236EB">
              <w:rPr>
                <w:sz w:val="18"/>
                <w:szCs w:val="18"/>
                <w:lang w:val="de-AT"/>
              </w:rPr>
              <w:t>Ziel: Zertifizierung nach DIN ISO 29990:2010</w:t>
            </w:r>
          </w:p>
        </w:tc>
        <w:tc>
          <w:tcPr>
            <w:tcW w:w="2600" w:type="dxa"/>
          </w:tcPr>
          <w:p w14:paraId="5758B9A5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  <w:r w:rsidRPr="004236EB">
              <w:rPr>
                <w:sz w:val="18"/>
                <w:szCs w:val="18"/>
                <w:lang w:val="de-AT"/>
              </w:rPr>
              <w:t>Neufassung des Management Handbuchs.</w:t>
            </w:r>
          </w:p>
          <w:p w14:paraId="01D6D958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  <w:r w:rsidRPr="004236EB">
              <w:rPr>
                <w:sz w:val="18"/>
                <w:szCs w:val="18"/>
                <w:lang w:val="de-AT"/>
              </w:rPr>
              <w:t>Laufendes Update der Formblätter.</w:t>
            </w:r>
          </w:p>
          <w:p w14:paraId="2A5CB5C0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  <w:proofErr w:type="spellStart"/>
            <w:r w:rsidRPr="005F0D85">
              <w:rPr>
                <w:sz w:val="18"/>
                <w:szCs w:val="18"/>
              </w:rPr>
              <w:t>Einarbeiten</w:t>
            </w:r>
            <w:proofErr w:type="spellEnd"/>
            <w:r w:rsidRPr="005F0D85">
              <w:rPr>
                <w:sz w:val="18"/>
                <w:szCs w:val="18"/>
              </w:rPr>
              <w:t xml:space="preserve"> der </w:t>
            </w:r>
            <w:proofErr w:type="spellStart"/>
            <w:r w:rsidRPr="005F0D85">
              <w:rPr>
                <w:sz w:val="18"/>
                <w:szCs w:val="18"/>
              </w:rPr>
              <w:t>Empfehlungen</w:t>
            </w:r>
            <w:proofErr w:type="spellEnd"/>
          </w:p>
        </w:tc>
        <w:tc>
          <w:tcPr>
            <w:tcW w:w="2600" w:type="dxa"/>
            <w:shd w:val="clear" w:color="auto" w:fill="auto"/>
          </w:tcPr>
          <w:p w14:paraId="41B543BF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  <w:r w:rsidRPr="004236EB">
              <w:rPr>
                <w:sz w:val="18"/>
                <w:szCs w:val="18"/>
                <w:lang w:val="de-AT"/>
              </w:rPr>
              <w:t>keine Abweichungen feststellbar beim internen &amp; externen Audit des Systems</w:t>
            </w:r>
          </w:p>
        </w:tc>
        <w:tc>
          <w:tcPr>
            <w:tcW w:w="2601" w:type="dxa"/>
          </w:tcPr>
          <w:p w14:paraId="61F4BB52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</w:p>
        </w:tc>
      </w:tr>
      <w:tr w:rsidR="004236EB" w:rsidRPr="005F0D85" w14:paraId="63E4A132" w14:textId="77777777" w:rsidTr="004236EB">
        <w:trPr>
          <w:cantSplit/>
          <w:trHeight w:val="1850"/>
        </w:trPr>
        <w:tc>
          <w:tcPr>
            <w:tcW w:w="2600" w:type="dxa"/>
          </w:tcPr>
          <w:p w14:paraId="4B4F74EB" w14:textId="77777777" w:rsidR="004236EB" w:rsidRPr="004236EB" w:rsidRDefault="004236EB" w:rsidP="00B36770">
            <w:pPr>
              <w:pStyle w:val="Text"/>
              <w:rPr>
                <w:rStyle w:val="Fett"/>
                <w:szCs w:val="18"/>
                <w:lang w:val="de-AT"/>
              </w:rPr>
            </w:pPr>
            <w:r w:rsidRPr="004236EB">
              <w:rPr>
                <w:rStyle w:val="Fett"/>
                <w:szCs w:val="18"/>
                <w:lang w:val="de-AT"/>
              </w:rPr>
              <w:t>Zufriedenheit Mitarbeiter/-innen</w:t>
            </w:r>
          </w:p>
          <w:p w14:paraId="42453429" w14:textId="77777777" w:rsidR="004236EB" w:rsidRPr="004236EB" w:rsidRDefault="004236EB" w:rsidP="00B36770">
            <w:pPr>
              <w:pStyle w:val="Text"/>
              <w:rPr>
                <w:sz w:val="18"/>
                <w:szCs w:val="22"/>
                <w:lang w:val="de-AT"/>
              </w:rPr>
            </w:pPr>
            <w:r w:rsidRPr="004236EB">
              <w:rPr>
                <w:sz w:val="18"/>
                <w:szCs w:val="18"/>
                <w:lang w:val="de-AT"/>
              </w:rPr>
              <w:t xml:space="preserve">Ziel: Aufbau einer neuen Office Ressource </w:t>
            </w:r>
            <w:r w:rsidRPr="004236EB">
              <w:rPr>
                <w:sz w:val="18"/>
                <w:szCs w:val="22"/>
                <w:lang w:val="de-AT"/>
              </w:rPr>
              <w:t>vorerst mit geringfügiger Beschäftigung</w:t>
            </w:r>
          </w:p>
          <w:p w14:paraId="73EEEC19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  <w:r w:rsidRPr="005F0D85">
              <w:rPr>
                <w:sz w:val="18"/>
                <w:szCs w:val="18"/>
              </w:rPr>
              <w:t xml:space="preserve">Ziel: </w:t>
            </w:r>
            <w:proofErr w:type="spellStart"/>
            <w:r w:rsidRPr="005F0D85">
              <w:rPr>
                <w:sz w:val="18"/>
                <w:szCs w:val="18"/>
              </w:rPr>
              <w:t>Verjüngung</w:t>
            </w:r>
            <w:proofErr w:type="spellEnd"/>
            <w:r w:rsidRPr="005F0D85">
              <w:rPr>
                <w:sz w:val="18"/>
                <w:szCs w:val="18"/>
              </w:rPr>
              <w:t xml:space="preserve"> der </w:t>
            </w:r>
            <w:proofErr w:type="spellStart"/>
            <w:r w:rsidRPr="005F0D85">
              <w:rPr>
                <w:sz w:val="18"/>
                <w:szCs w:val="18"/>
              </w:rPr>
              <w:t>Mitglieder</w:t>
            </w:r>
            <w:proofErr w:type="spellEnd"/>
            <w:r w:rsidRPr="005F0D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00" w:type="dxa"/>
          </w:tcPr>
          <w:p w14:paraId="2FE467CE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  <w:proofErr w:type="spellStart"/>
            <w:r w:rsidRPr="005F0D85">
              <w:rPr>
                <w:sz w:val="18"/>
                <w:szCs w:val="18"/>
              </w:rPr>
              <w:t>Mitgliederaufbau</w:t>
            </w:r>
            <w:proofErr w:type="spellEnd"/>
          </w:p>
        </w:tc>
        <w:tc>
          <w:tcPr>
            <w:tcW w:w="2600" w:type="dxa"/>
            <w:shd w:val="clear" w:color="auto" w:fill="auto"/>
          </w:tcPr>
          <w:p w14:paraId="686F12E4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  <w:r w:rsidRPr="005F0D85">
              <w:rPr>
                <w:sz w:val="18"/>
                <w:szCs w:val="18"/>
              </w:rPr>
              <w:t xml:space="preserve">3 </w:t>
            </w:r>
            <w:proofErr w:type="spellStart"/>
            <w:r w:rsidRPr="005F0D85">
              <w:rPr>
                <w:sz w:val="18"/>
                <w:szCs w:val="18"/>
              </w:rPr>
              <w:t>Mitglieder</w:t>
            </w:r>
            <w:proofErr w:type="spellEnd"/>
            <w:r w:rsidRPr="005F0D85">
              <w:rPr>
                <w:sz w:val="18"/>
                <w:szCs w:val="18"/>
              </w:rPr>
              <w:t xml:space="preserve"> </w:t>
            </w:r>
            <w:proofErr w:type="spellStart"/>
            <w:r w:rsidRPr="005F0D85">
              <w:rPr>
                <w:sz w:val="18"/>
                <w:szCs w:val="18"/>
              </w:rPr>
              <w:t>im</w:t>
            </w:r>
            <w:proofErr w:type="spellEnd"/>
            <w:r w:rsidRPr="005F0D85">
              <w:rPr>
                <w:sz w:val="18"/>
                <w:szCs w:val="18"/>
              </w:rPr>
              <w:t xml:space="preserve"> </w:t>
            </w:r>
            <w:proofErr w:type="spellStart"/>
            <w:r w:rsidRPr="005F0D85">
              <w:rPr>
                <w:sz w:val="18"/>
                <w:szCs w:val="18"/>
              </w:rPr>
              <w:t>Geschäftsjahr</w:t>
            </w:r>
            <w:proofErr w:type="spellEnd"/>
          </w:p>
        </w:tc>
        <w:tc>
          <w:tcPr>
            <w:tcW w:w="2601" w:type="dxa"/>
          </w:tcPr>
          <w:p w14:paraId="0834927E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</w:p>
        </w:tc>
      </w:tr>
      <w:tr w:rsidR="004236EB" w:rsidRPr="005F0D85" w14:paraId="14D92EE6" w14:textId="77777777" w:rsidTr="004236EB">
        <w:trPr>
          <w:cantSplit/>
          <w:trHeight w:val="760"/>
        </w:trPr>
        <w:tc>
          <w:tcPr>
            <w:tcW w:w="2600" w:type="dxa"/>
          </w:tcPr>
          <w:p w14:paraId="5508E88F" w14:textId="77777777" w:rsidR="004236EB" w:rsidRPr="005F0D85" w:rsidRDefault="004236EB" w:rsidP="00B36770">
            <w:pPr>
              <w:pStyle w:val="Text"/>
              <w:rPr>
                <w:rStyle w:val="Fett"/>
                <w:szCs w:val="18"/>
              </w:rPr>
            </w:pPr>
            <w:proofErr w:type="spellStart"/>
            <w:r w:rsidRPr="005F0D85">
              <w:rPr>
                <w:sz w:val="18"/>
                <w:szCs w:val="18"/>
              </w:rPr>
              <w:t>Gewinnung</w:t>
            </w:r>
            <w:proofErr w:type="spellEnd"/>
            <w:r w:rsidRPr="005F0D85">
              <w:rPr>
                <w:sz w:val="18"/>
                <w:szCs w:val="18"/>
              </w:rPr>
              <w:t xml:space="preserve"> Neuer</w:t>
            </w:r>
          </w:p>
        </w:tc>
        <w:tc>
          <w:tcPr>
            <w:tcW w:w="2600" w:type="dxa"/>
          </w:tcPr>
          <w:p w14:paraId="51CE9748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</w:tcPr>
          <w:p w14:paraId="7D8E7D1E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</w:p>
        </w:tc>
        <w:tc>
          <w:tcPr>
            <w:tcW w:w="2601" w:type="dxa"/>
          </w:tcPr>
          <w:p w14:paraId="5E62F18A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</w:p>
        </w:tc>
      </w:tr>
      <w:tr w:rsidR="004236EB" w:rsidRPr="005F0D85" w14:paraId="5BC8E5FA" w14:textId="77777777" w:rsidTr="004236EB">
        <w:trPr>
          <w:cantSplit/>
          <w:trHeight w:val="567"/>
        </w:trPr>
        <w:tc>
          <w:tcPr>
            <w:tcW w:w="2600" w:type="dxa"/>
          </w:tcPr>
          <w:p w14:paraId="6AE8F961" w14:textId="77777777" w:rsidR="004236EB" w:rsidRPr="004236EB" w:rsidRDefault="004236EB" w:rsidP="00B36770">
            <w:pPr>
              <w:pStyle w:val="Text"/>
              <w:rPr>
                <w:rStyle w:val="Fett"/>
                <w:szCs w:val="18"/>
                <w:lang w:val="de-AT"/>
              </w:rPr>
            </w:pPr>
            <w:r w:rsidRPr="004236EB">
              <w:rPr>
                <w:rStyle w:val="Fett"/>
                <w:szCs w:val="18"/>
                <w:lang w:val="de-AT"/>
              </w:rPr>
              <w:t>Qualität der Ausbilder</w:t>
            </w:r>
          </w:p>
          <w:p w14:paraId="06B3F78D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  <w:r w:rsidRPr="004236EB">
              <w:rPr>
                <w:sz w:val="18"/>
                <w:szCs w:val="18"/>
                <w:lang w:val="de-AT"/>
              </w:rPr>
              <w:t>Ziel: formale Prüfungsstrukturen für die Bildung Kooperation</w:t>
            </w:r>
          </w:p>
          <w:p w14:paraId="412C92B2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</w:p>
        </w:tc>
        <w:tc>
          <w:tcPr>
            <w:tcW w:w="2600" w:type="dxa"/>
          </w:tcPr>
          <w:p w14:paraId="66049286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  <w:r w:rsidRPr="004236EB">
              <w:rPr>
                <w:sz w:val="18"/>
                <w:szCs w:val="18"/>
                <w:lang w:val="de-AT"/>
              </w:rPr>
              <w:t>Aktualisierung der Trainer/Beraterprofile</w:t>
            </w:r>
          </w:p>
          <w:p w14:paraId="5876130B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  <w:r w:rsidRPr="004236EB">
              <w:rPr>
                <w:sz w:val="18"/>
                <w:szCs w:val="18"/>
                <w:lang w:val="de-AT"/>
              </w:rPr>
              <w:t>Trainernetzwerk schaffen</w:t>
            </w:r>
          </w:p>
        </w:tc>
        <w:tc>
          <w:tcPr>
            <w:tcW w:w="2600" w:type="dxa"/>
            <w:shd w:val="clear" w:color="auto" w:fill="auto"/>
          </w:tcPr>
          <w:p w14:paraId="44C56A35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</w:p>
        </w:tc>
        <w:tc>
          <w:tcPr>
            <w:tcW w:w="2601" w:type="dxa"/>
          </w:tcPr>
          <w:p w14:paraId="64884B98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</w:p>
        </w:tc>
      </w:tr>
      <w:tr w:rsidR="004236EB" w:rsidRPr="005F0D85" w14:paraId="65E6E04A" w14:textId="77777777" w:rsidTr="004236EB">
        <w:trPr>
          <w:cantSplit/>
          <w:trHeight w:val="567"/>
        </w:trPr>
        <w:tc>
          <w:tcPr>
            <w:tcW w:w="2600" w:type="dxa"/>
          </w:tcPr>
          <w:p w14:paraId="452B86E8" w14:textId="77777777" w:rsidR="004236EB" w:rsidRPr="004236EB" w:rsidRDefault="004236EB" w:rsidP="00B36770">
            <w:pPr>
              <w:pStyle w:val="Text"/>
              <w:rPr>
                <w:rStyle w:val="Fett"/>
                <w:szCs w:val="18"/>
                <w:lang w:val="de-AT"/>
              </w:rPr>
            </w:pPr>
            <w:r w:rsidRPr="004236EB">
              <w:rPr>
                <w:rStyle w:val="Fett"/>
                <w:szCs w:val="18"/>
                <w:lang w:val="de-AT"/>
              </w:rPr>
              <w:t>Verbesserung der Prozesse</w:t>
            </w:r>
          </w:p>
          <w:p w14:paraId="31E33904" w14:textId="77777777" w:rsidR="004236EB" w:rsidRPr="004236EB" w:rsidRDefault="004236EB" w:rsidP="00B36770">
            <w:pPr>
              <w:pStyle w:val="Text"/>
              <w:rPr>
                <w:sz w:val="18"/>
                <w:szCs w:val="22"/>
                <w:lang w:val="de-AT"/>
              </w:rPr>
            </w:pPr>
            <w:r w:rsidRPr="004236EB">
              <w:rPr>
                <w:sz w:val="18"/>
                <w:szCs w:val="18"/>
                <w:lang w:val="de-AT"/>
              </w:rPr>
              <w:t>Ziel: Überprüfung der Prozessergebnisse</w:t>
            </w:r>
          </w:p>
        </w:tc>
        <w:tc>
          <w:tcPr>
            <w:tcW w:w="2600" w:type="dxa"/>
          </w:tcPr>
          <w:p w14:paraId="750F13E9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  <w:r w:rsidRPr="004236EB">
              <w:rPr>
                <w:sz w:val="18"/>
                <w:szCs w:val="18"/>
                <w:lang w:val="de-AT"/>
              </w:rPr>
              <w:t xml:space="preserve">Verbreiterung der Audit Kompetenz bei unseren Mitgliedern. </w:t>
            </w:r>
            <w:r w:rsidRPr="005F0D85">
              <w:rPr>
                <w:sz w:val="18"/>
                <w:szCs w:val="18"/>
              </w:rPr>
              <w:t xml:space="preserve">Aufbau </w:t>
            </w:r>
            <w:proofErr w:type="spellStart"/>
            <w:r w:rsidRPr="005F0D85">
              <w:rPr>
                <w:sz w:val="18"/>
                <w:szCs w:val="18"/>
              </w:rPr>
              <w:t>eines</w:t>
            </w:r>
            <w:proofErr w:type="spellEnd"/>
            <w:r w:rsidRPr="005F0D85">
              <w:rPr>
                <w:sz w:val="18"/>
                <w:szCs w:val="18"/>
              </w:rPr>
              <w:t xml:space="preserve"> </w:t>
            </w:r>
            <w:proofErr w:type="spellStart"/>
            <w:r w:rsidRPr="005F0D85">
              <w:rPr>
                <w:sz w:val="18"/>
                <w:szCs w:val="18"/>
              </w:rPr>
              <w:t>neuen</w:t>
            </w:r>
            <w:proofErr w:type="spellEnd"/>
            <w:r w:rsidRPr="005F0D85">
              <w:rPr>
                <w:sz w:val="18"/>
                <w:szCs w:val="18"/>
              </w:rPr>
              <w:t xml:space="preserve"> </w:t>
            </w:r>
            <w:proofErr w:type="spellStart"/>
            <w:r w:rsidRPr="005F0D85">
              <w:rPr>
                <w:sz w:val="18"/>
                <w:szCs w:val="18"/>
              </w:rPr>
              <w:t>Qualitätsverantwortlichen</w:t>
            </w:r>
            <w:proofErr w:type="spellEnd"/>
          </w:p>
          <w:p w14:paraId="5E7BBA18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</w:tcPr>
          <w:p w14:paraId="4B9F0CA6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  <w:r w:rsidRPr="004236EB">
              <w:rPr>
                <w:sz w:val="18"/>
                <w:szCs w:val="18"/>
                <w:lang w:val="de-AT"/>
              </w:rPr>
              <w:t xml:space="preserve">Neue Mitglieder für das Audit gewinnen. </w:t>
            </w:r>
          </w:p>
          <w:p w14:paraId="2FB525A8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  <w:proofErr w:type="spellStart"/>
            <w:r w:rsidRPr="005F0D85">
              <w:rPr>
                <w:sz w:val="18"/>
                <w:szCs w:val="18"/>
              </w:rPr>
              <w:t>Angebot</w:t>
            </w:r>
            <w:proofErr w:type="spellEnd"/>
            <w:r w:rsidRPr="005F0D85">
              <w:rPr>
                <w:sz w:val="18"/>
                <w:szCs w:val="18"/>
              </w:rPr>
              <w:t>:</w:t>
            </w:r>
            <w:r w:rsidRPr="005F0D85">
              <w:rPr>
                <w:sz w:val="18"/>
                <w:szCs w:val="18"/>
              </w:rPr>
              <w:br/>
            </w:r>
            <w:proofErr w:type="spellStart"/>
            <w:r w:rsidRPr="005F0D85">
              <w:rPr>
                <w:sz w:val="18"/>
                <w:szCs w:val="18"/>
              </w:rPr>
              <w:t>Auditoren</w:t>
            </w:r>
            <w:proofErr w:type="spellEnd"/>
            <w:r w:rsidRPr="005F0D85">
              <w:rPr>
                <w:sz w:val="18"/>
                <w:szCs w:val="18"/>
              </w:rPr>
              <w:t xml:space="preserve"> </w:t>
            </w:r>
            <w:proofErr w:type="spellStart"/>
            <w:r w:rsidRPr="005F0D85">
              <w:rPr>
                <w:sz w:val="18"/>
                <w:szCs w:val="18"/>
              </w:rPr>
              <w:t>Schulungsworkshop</w:t>
            </w:r>
            <w:proofErr w:type="spellEnd"/>
          </w:p>
        </w:tc>
        <w:tc>
          <w:tcPr>
            <w:tcW w:w="2601" w:type="dxa"/>
          </w:tcPr>
          <w:p w14:paraId="53726058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</w:p>
        </w:tc>
      </w:tr>
      <w:tr w:rsidR="004236EB" w:rsidRPr="005F0D85" w14:paraId="4B7EFF1B" w14:textId="77777777" w:rsidTr="004236EB">
        <w:trPr>
          <w:cantSplit/>
          <w:trHeight w:val="567"/>
        </w:trPr>
        <w:tc>
          <w:tcPr>
            <w:tcW w:w="2600" w:type="dxa"/>
          </w:tcPr>
          <w:p w14:paraId="65376C4B" w14:textId="77777777" w:rsidR="004236EB" w:rsidRPr="004236EB" w:rsidRDefault="004236EB" w:rsidP="00B36770">
            <w:pPr>
              <w:pStyle w:val="Text"/>
              <w:rPr>
                <w:rStyle w:val="Fett"/>
                <w:b w:val="0"/>
                <w:bCs w:val="0"/>
                <w:sz w:val="18"/>
                <w:szCs w:val="18"/>
                <w:lang w:val="de-AT"/>
              </w:rPr>
            </w:pPr>
            <w:r w:rsidRPr="004236EB">
              <w:rPr>
                <w:sz w:val="18"/>
                <w:szCs w:val="18"/>
                <w:lang w:val="de-AT"/>
              </w:rPr>
              <w:t xml:space="preserve">Ziel: Betrieb des </w:t>
            </w:r>
            <w:proofErr w:type="spellStart"/>
            <w:r w:rsidRPr="004236EB">
              <w:rPr>
                <w:sz w:val="18"/>
                <w:szCs w:val="18"/>
                <w:lang w:val="de-AT"/>
              </w:rPr>
              <w:t>CoWorking</w:t>
            </w:r>
            <w:proofErr w:type="spellEnd"/>
            <w:r w:rsidRPr="004236EB">
              <w:rPr>
                <w:sz w:val="18"/>
                <w:szCs w:val="18"/>
                <w:lang w:val="de-AT"/>
              </w:rPr>
              <w:t>-Space für Kremsmünster</w:t>
            </w:r>
          </w:p>
        </w:tc>
        <w:tc>
          <w:tcPr>
            <w:tcW w:w="2600" w:type="dxa"/>
          </w:tcPr>
          <w:p w14:paraId="1A426B4A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  <w:r w:rsidRPr="004236EB">
              <w:rPr>
                <w:sz w:val="18"/>
                <w:szCs w:val="18"/>
                <w:lang w:val="de-AT"/>
              </w:rPr>
              <w:t>Businessplan erstellen</w:t>
            </w:r>
          </w:p>
          <w:p w14:paraId="011ABAE5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  <w:r w:rsidRPr="004236EB">
              <w:rPr>
                <w:sz w:val="18"/>
                <w:szCs w:val="18"/>
                <w:lang w:val="de-AT"/>
              </w:rPr>
              <w:t>Markanalyse vornehmen</w:t>
            </w:r>
          </w:p>
          <w:p w14:paraId="7980A1D4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  <w:proofErr w:type="spellStart"/>
            <w:r w:rsidRPr="004236EB">
              <w:rPr>
                <w:sz w:val="18"/>
                <w:szCs w:val="18"/>
                <w:lang w:val="de-AT"/>
              </w:rPr>
              <w:t>Marketingkampange</w:t>
            </w:r>
            <w:proofErr w:type="spellEnd"/>
          </w:p>
        </w:tc>
        <w:tc>
          <w:tcPr>
            <w:tcW w:w="2600" w:type="dxa"/>
            <w:shd w:val="clear" w:color="auto" w:fill="auto"/>
          </w:tcPr>
          <w:p w14:paraId="56CD3C86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</w:p>
        </w:tc>
        <w:tc>
          <w:tcPr>
            <w:tcW w:w="2602" w:type="dxa"/>
          </w:tcPr>
          <w:p w14:paraId="1A97C576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</w:p>
        </w:tc>
      </w:tr>
      <w:tr w:rsidR="004236EB" w:rsidRPr="005F0D85" w14:paraId="050F588E" w14:textId="77777777" w:rsidTr="004236EB">
        <w:trPr>
          <w:cantSplit/>
          <w:trHeight w:val="1820"/>
        </w:trPr>
        <w:tc>
          <w:tcPr>
            <w:tcW w:w="2600" w:type="dxa"/>
            <w:vAlign w:val="center"/>
          </w:tcPr>
          <w:p w14:paraId="620D9456" w14:textId="77777777" w:rsidR="004236EB" w:rsidRPr="004236EB" w:rsidRDefault="004236EB" w:rsidP="00B36770">
            <w:pPr>
              <w:pStyle w:val="Text"/>
              <w:rPr>
                <w:rStyle w:val="Fett"/>
                <w:szCs w:val="18"/>
                <w:lang w:val="de-AT"/>
              </w:rPr>
            </w:pPr>
            <w:r w:rsidRPr="004236EB">
              <w:rPr>
                <w:rStyle w:val="Fett"/>
                <w:szCs w:val="18"/>
                <w:lang w:val="de-AT"/>
              </w:rPr>
              <w:lastRenderedPageBreak/>
              <w:t>Beziehungen zu unseren Lieferanten</w:t>
            </w:r>
          </w:p>
          <w:p w14:paraId="3E0085CD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  <w:r w:rsidRPr="004236EB">
              <w:rPr>
                <w:sz w:val="18"/>
                <w:szCs w:val="18"/>
                <w:lang w:val="de-AT"/>
              </w:rPr>
              <w:t>Ziel: Klarheit in den Kooperationen mit Bildungsanbieter.</w:t>
            </w:r>
          </w:p>
          <w:p w14:paraId="3519EC27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</w:p>
        </w:tc>
        <w:tc>
          <w:tcPr>
            <w:tcW w:w="2600" w:type="dxa"/>
            <w:vAlign w:val="center"/>
          </w:tcPr>
          <w:p w14:paraId="3E857679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211EE5C9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</w:p>
        </w:tc>
        <w:tc>
          <w:tcPr>
            <w:tcW w:w="2601" w:type="dxa"/>
            <w:vAlign w:val="center"/>
          </w:tcPr>
          <w:p w14:paraId="39622417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</w:p>
        </w:tc>
      </w:tr>
      <w:tr w:rsidR="004236EB" w:rsidRPr="005F0D85" w14:paraId="4CBE5128" w14:textId="77777777" w:rsidTr="004236EB">
        <w:trPr>
          <w:cantSplit/>
          <w:trHeight w:val="1330"/>
        </w:trPr>
        <w:tc>
          <w:tcPr>
            <w:tcW w:w="2600" w:type="dxa"/>
            <w:vAlign w:val="center"/>
          </w:tcPr>
          <w:p w14:paraId="38C4FD07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  <w:r w:rsidRPr="005F0D85">
              <w:rPr>
                <w:sz w:val="18"/>
                <w:szCs w:val="18"/>
              </w:rPr>
              <w:t xml:space="preserve">Ziel: </w:t>
            </w:r>
            <w:proofErr w:type="spellStart"/>
            <w:r w:rsidRPr="005F0D85">
              <w:rPr>
                <w:sz w:val="18"/>
                <w:szCs w:val="18"/>
              </w:rPr>
              <w:t>Öffentlichkeitsarbeit</w:t>
            </w:r>
            <w:proofErr w:type="spellEnd"/>
            <w:r w:rsidRPr="005F0D85">
              <w:rPr>
                <w:sz w:val="18"/>
                <w:szCs w:val="18"/>
              </w:rPr>
              <w:t xml:space="preserve"> via </w:t>
            </w:r>
            <w:proofErr w:type="spellStart"/>
            <w:r w:rsidRPr="005F0D85">
              <w:rPr>
                <w:sz w:val="18"/>
                <w:szCs w:val="18"/>
              </w:rPr>
              <w:t>elektronischer</w:t>
            </w:r>
            <w:proofErr w:type="spellEnd"/>
            <w:r w:rsidRPr="005F0D85">
              <w:rPr>
                <w:sz w:val="18"/>
                <w:szCs w:val="18"/>
              </w:rPr>
              <w:t xml:space="preserve"> </w:t>
            </w:r>
            <w:proofErr w:type="spellStart"/>
            <w:r w:rsidRPr="005F0D85">
              <w:rPr>
                <w:sz w:val="18"/>
                <w:szCs w:val="18"/>
              </w:rPr>
              <w:t>Medien</w:t>
            </w:r>
            <w:proofErr w:type="spellEnd"/>
          </w:p>
          <w:p w14:paraId="782BCD48" w14:textId="77777777" w:rsidR="004236EB" w:rsidRPr="005F0D85" w:rsidRDefault="004236EB" w:rsidP="00B36770">
            <w:pPr>
              <w:pStyle w:val="Text"/>
              <w:rPr>
                <w:rStyle w:val="Fett"/>
                <w:szCs w:val="18"/>
              </w:rPr>
            </w:pPr>
          </w:p>
        </w:tc>
        <w:tc>
          <w:tcPr>
            <w:tcW w:w="2600" w:type="dxa"/>
            <w:vAlign w:val="center"/>
          </w:tcPr>
          <w:p w14:paraId="436F37E5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1CC02608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</w:p>
        </w:tc>
        <w:tc>
          <w:tcPr>
            <w:tcW w:w="2601" w:type="dxa"/>
            <w:vAlign w:val="center"/>
          </w:tcPr>
          <w:p w14:paraId="127FD295" w14:textId="77777777" w:rsidR="004236EB" w:rsidRPr="005F0D85" w:rsidRDefault="004236EB" w:rsidP="00B36770">
            <w:pPr>
              <w:pStyle w:val="Text"/>
              <w:rPr>
                <w:sz w:val="18"/>
                <w:szCs w:val="18"/>
              </w:rPr>
            </w:pPr>
          </w:p>
        </w:tc>
      </w:tr>
      <w:tr w:rsidR="004236EB" w:rsidRPr="005F0D85" w14:paraId="33BCB0E1" w14:textId="77777777" w:rsidTr="004236EB">
        <w:trPr>
          <w:cantSplit/>
          <w:trHeight w:val="567"/>
        </w:trPr>
        <w:tc>
          <w:tcPr>
            <w:tcW w:w="2600" w:type="dxa"/>
            <w:vAlign w:val="center"/>
          </w:tcPr>
          <w:p w14:paraId="3C3C39C2" w14:textId="77777777" w:rsidR="004236EB" w:rsidRPr="004236EB" w:rsidRDefault="004236EB" w:rsidP="00B36770">
            <w:pPr>
              <w:pStyle w:val="Text"/>
              <w:rPr>
                <w:rStyle w:val="Fett"/>
                <w:szCs w:val="18"/>
                <w:lang w:val="de-AT"/>
              </w:rPr>
            </w:pPr>
            <w:r w:rsidRPr="004236EB">
              <w:rPr>
                <w:rStyle w:val="Fett"/>
                <w:szCs w:val="18"/>
                <w:lang w:val="de-AT"/>
              </w:rPr>
              <w:t>Finanzielle Ziele</w:t>
            </w:r>
          </w:p>
          <w:p w14:paraId="6D80933A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  <w:r w:rsidRPr="004236EB">
              <w:rPr>
                <w:sz w:val="18"/>
                <w:szCs w:val="18"/>
                <w:lang w:val="de-AT"/>
              </w:rPr>
              <w:t>Ziel: Reserven für drei Monate Betrieb</w:t>
            </w:r>
          </w:p>
          <w:p w14:paraId="789D0A68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</w:p>
        </w:tc>
        <w:tc>
          <w:tcPr>
            <w:tcW w:w="2600" w:type="dxa"/>
            <w:vAlign w:val="center"/>
          </w:tcPr>
          <w:p w14:paraId="3BA53F2D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4D7583E1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</w:p>
        </w:tc>
        <w:tc>
          <w:tcPr>
            <w:tcW w:w="2601" w:type="dxa"/>
            <w:vAlign w:val="center"/>
          </w:tcPr>
          <w:p w14:paraId="3051231C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</w:p>
        </w:tc>
      </w:tr>
      <w:tr w:rsidR="004236EB" w:rsidRPr="005F0D85" w14:paraId="72A5DE28" w14:textId="77777777" w:rsidTr="004236EB">
        <w:trPr>
          <w:cantSplit/>
          <w:trHeight w:val="567"/>
        </w:trPr>
        <w:tc>
          <w:tcPr>
            <w:tcW w:w="2600" w:type="dxa"/>
            <w:vAlign w:val="center"/>
          </w:tcPr>
          <w:p w14:paraId="68DA7B0E" w14:textId="77777777" w:rsidR="004236EB" w:rsidRPr="004236EB" w:rsidRDefault="004236EB" w:rsidP="00B36770">
            <w:pPr>
              <w:pStyle w:val="Text"/>
              <w:rPr>
                <w:rStyle w:val="Fett"/>
                <w:szCs w:val="18"/>
                <w:lang w:val="de-AT"/>
              </w:rPr>
            </w:pPr>
            <w:r w:rsidRPr="004236EB">
              <w:rPr>
                <w:rStyle w:val="Fett"/>
                <w:szCs w:val="18"/>
                <w:lang w:val="de-AT"/>
              </w:rPr>
              <w:t>Abwicklung der Prüfung durch den Verband:</w:t>
            </w:r>
          </w:p>
          <w:p w14:paraId="20AFC7B1" w14:textId="77777777" w:rsidR="004236EB" w:rsidRPr="004236EB" w:rsidRDefault="004236EB" w:rsidP="00B36770">
            <w:pPr>
              <w:pStyle w:val="Text"/>
              <w:rPr>
                <w:rStyle w:val="Fett"/>
                <w:szCs w:val="18"/>
                <w:lang w:val="de-AT"/>
              </w:rPr>
            </w:pPr>
            <w:r w:rsidRPr="004236EB">
              <w:rPr>
                <w:sz w:val="18"/>
                <w:szCs w:val="18"/>
                <w:lang w:val="de-AT"/>
              </w:rPr>
              <w:t>Ziel: Keine grobe Beanstandung und weniger als 2 Mangelpunkte</w:t>
            </w:r>
          </w:p>
        </w:tc>
        <w:tc>
          <w:tcPr>
            <w:tcW w:w="2600" w:type="dxa"/>
            <w:vAlign w:val="center"/>
          </w:tcPr>
          <w:p w14:paraId="128C9198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35BA21DA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</w:p>
        </w:tc>
        <w:tc>
          <w:tcPr>
            <w:tcW w:w="2601" w:type="dxa"/>
            <w:vAlign w:val="center"/>
          </w:tcPr>
          <w:p w14:paraId="40B1736C" w14:textId="77777777" w:rsidR="004236EB" w:rsidRPr="004236EB" w:rsidRDefault="004236EB" w:rsidP="00B36770">
            <w:pPr>
              <w:pStyle w:val="Text"/>
              <w:rPr>
                <w:sz w:val="18"/>
                <w:szCs w:val="18"/>
                <w:lang w:val="de-AT"/>
              </w:rPr>
            </w:pPr>
          </w:p>
        </w:tc>
      </w:tr>
    </w:tbl>
    <w:p w14:paraId="6048A242" w14:textId="77777777" w:rsidR="004236EB" w:rsidRPr="005F0D85" w:rsidRDefault="004236EB" w:rsidP="004236EB">
      <w:pPr>
        <w:pStyle w:val="Textblock"/>
        <w:rPr>
          <w:sz w:val="18"/>
          <w:szCs w:val="18"/>
        </w:rPr>
      </w:pPr>
      <w:r w:rsidRPr="005F0D85">
        <w:rPr>
          <w:sz w:val="18"/>
          <w:szCs w:val="18"/>
        </w:rPr>
        <w:t>Erstellt, bewertet und freigegeben am:</w:t>
      </w:r>
    </w:p>
    <w:p w14:paraId="5D85B663" w14:textId="77777777" w:rsidR="004236EB" w:rsidRPr="005F0D85" w:rsidRDefault="004236EB" w:rsidP="004236EB">
      <w:pPr>
        <w:pStyle w:val="Textblock"/>
        <w:rPr>
          <w:sz w:val="18"/>
          <w:szCs w:val="18"/>
        </w:rPr>
      </w:pPr>
    </w:p>
    <w:p w14:paraId="6DB2C9D5" w14:textId="77777777" w:rsidR="004236EB" w:rsidRPr="005F0D85" w:rsidRDefault="004236EB" w:rsidP="004236EB">
      <w:pPr>
        <w:pStyle w:val="Textblock"/>
        <w:rPr>
          <w:sz w:val="18"/>
          <w:szCs w:val="18"/>
        </w:rPr>
      </w:pPr>
      <w:r w:rsidRPr="005F0D85">
        <w:rPr>
          <w:sz w:val="18"/>
          <w:szCs w:val="18"/>
        </w:rPr>
        <w:t xml:space="preserve">Linz, </w:t>
      </w:r>
      <w:proofErr w:type="spellStart"/>
      <w:r w:rsidRPr="005F0D85">
        <w:rPr>
          <w:sz w:val="18"/>
          <w:szCs w:val="18"/>
        </w:rPr>
        <w:t>dd.mm.yyyy</w:t>
      </w:r>
      <w:proofErr w:type="spellEnd"/>
    </w:p>
    <w:p w14:paraId="51E88013" w14:textId="7EF5D05C" w:rsidR="004147C1" w:rsidRPr="00C329B9" w:rsidRDefault="004236EB" w:rsidP="004236EB">
      <w:r w:rsidRPr="005F0D85">
        <w:rPr>
          <w:sz w:val="18"/>
          <w:szCs w:val="18"/>
        </w:rPr>
        <w:t>__________</w:t>
      </w:r>
    </w:p>
    <w:sectPr w:rsidR="004147C1" w:rsidRPr="00C329B9" w:rsidSect="004236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127" w:right="848" w:bottom="1560" w:left="1134" w:header="567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946BA" w14:textId="77777777" w:rsidR="004236EB" w:rsidRDefault="004236EB" w:rsidP="00067742">
      <w:r>
        <w:separator/>
      </w:r>
    </w:p>
    <w:p w14:paraId="462B35F2" w14:textId="77777777" w:rsidR="004236EB" w:rsidRDefault="004236EB"/>
    <w:p w14:paraId="02C15FCE" w14:textId="77777777" w:rsidR="004236EB" w:rsidRDefault="004236EB"/>
  </w:endnote>
  <w:endnote w:type="continuationSeparator" w:id="0">
    <w:p w14:paraId="417539E1" w14:textId="77777777" w:rsidR="004236EB" w:rsidRDefault="004236EB" w:rsidP="00067742">
      <w:r>
        <w:continuationSeparator/>
      </w:r>
    </w:p>
    <w:p w14:paraId="493A5736" w14:textId="77777777" w:rsidR="004236EB" w:rsidRDefault="004236EB"/>
    <w:p w14:paraId="5E3090BA" w14:textId="77777777" w:rsidR="004236EB" w:rsidRDefault="004236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1CAE1" w14:textId="77777777" w:rsidR="004236EB" w:rsidRDefault="004236E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2137D" w14:textId="3D009E0E" w:rsidR="0046201E" w:rsidRPr="00C061D0" w:rsidRDefault="004236EB" w:rsidP="00C061D0">
    <w:pPr>
      <w:pStyle w:val="Fuzeile"/>
    </w:pPr>
    <w:bookmarkStart w:id="0" w:name="NORMBEZEICHNUNG"/>
    <w:r>
      <w:drawing>
        <wp:anchor distT="0" distB="0" distL="114300" distR="114300" simplePos="0" relativeHeight="251661312" behindDoc="1" locked="0" layoutInCell="1" allowOverlap="1" wp14:anchorId="058A10F8" wp14:editId="5696ECA5">
          <wp:simplePos x="0" y="0"/>
          <wp:positionH relativeFrom="margin">
            <wp:posOffset>5685562</wp:posOffset>
          </wp:positionH>
          <wp:positionV relativeFrom="paragraph">
            <wp:posOffset>-267335</wp:posOffset>
          </wp:positionV>
          <wp:extent cx="851763" cy="691850"/>
          <wp:effectExtent l="0" t="0" r="5715" b="0"/>
          <wp:wrapNone/>
          <wp:docPr id="827186198" name="Grafik 827186198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750762" name="Grafik 1" descr="Ein Bild, das Text, Schrift, Logo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917" cy="69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61D0" w:rsidRPr="00C061D0">
      <w:drawing>
        <wp:anchor distT="0" distB="0" distL="114300" distR="114300" simplePos="0" relativeHeight="251657216" behindDoc="1" locked="0" layoutInCell="1" allowOverlap="1" wp14:anchorId="1FB26F99" wp14:editId="04D9DBCC">
          <wp:simplePos x="0" y="0"/>
          <wp:positionH relativeFrom="column">
            <wp:posOffset>3515360</wp:posOffset>
          </wp:positionH>
          <wp:positionV relativeFrom="paragraph">
            <wp:posOffset>-82550</wp:posOffset>
          </wp:positionV>
          <wp:extent cx="1473200" cy="595957"/>
          <wp:effectExtent l="0" t="0" r="0" b="0"/>
          <wp:wrapNone/>
          <wp:docPr id="1817912992" name="Grafik 181791299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200" cy="5959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7749" w:rsidRPr="00C061D0">
      <w:t xml:space="preserve">FB </w:t>
    </w:r>
    <w:bookmarkEnd w:id="0"/>
    <w:r>
      <w:t>105-541</w:t>
    </w:r>
    <w:r w:rsidR="00C07749" w:rsidRPr="00C061D0">
      <w:tab/>
    </w:r>
    <w:bookmarkStart w:id="1" w:name="REVISION"/>
    <w:r w:rsidR="00C07749" w:rsidRPr="00C061D0">
      <w:t xml:space="preserve">Revision </w:t>
    </w:r>
    <w:r>
      <w:t>3</w:t>
    </w:r>
    <w:r w:rsidR="00C07749" w:rsidRPr="00C061D0">
      <w:t>.</w:t>
    </w:r>
    <w:bookmarkEnd w:id="1"/>
    <w:r>
      <w:t>1</w:t>
    </w:r>
    <w:r w:rsidR="00C07749" w:rsidRPr="00C061D0">
      <w:br/>
    </w:r>
    <w:bookmarkStart w:id="2" w:name="STAND"/>
    <w:r w:rsidR="00C07749" w:rsidRPr="00C061D0">
      <w:t>Stand</w:t>
    </w:r>
    <w:r w:rsidR="00A42A4D" w:rsidRPr="00C061D0">
      <w:t xml:space="preserve">: </w:t>
    </w:r>
    <w:r w:rsidR="00C07749" w:rsidRPr="00C061D0">
      <w:fldChar w:fldCharType="begin"/>
    </w:r>
    <w:r w:rsidR="00C07749" w:rsidRPr="00C061D0">
      <w:instrText xml:space="preserve"> TIME \@ "dd.MM.yy" </w:instrText>
    </w:r>
    <w:r w:rsidR="00C07749" w:rsidRPr="00C061D0">
      <w:fldChar w:fldCharType="separate"/>
    </w:r>
    <w:r>
      <w:t>19.10.2023</w:t>
    </w:r>
    <w:r w:rsidR="00C07749" w:rsidRPr="00C061D0">
      <w:fldChar w:fldCharType="end"/>
    </w:r>
    <w:bookmarkEnd w:id="2"/>
    <w:r w:rsidR="00A42A4D" w:rsidRPr="00C061D0">
      <w:tab/>
    </w:r>
    <w:r w:rsidR="00104162" w:rsidRPr="00C061D0">
      <w:t>Seite 2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868C0" w14:textId="77777777" w:rsidR="004236EB" w:rsidRDefault="004236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D5BDE" w14:textId="77777777" w:rsidR="004236EB" w:rsidRDefault="004236EB" w:rsidP="00067742">
      <w:r>
        <w:separator/>
      </w:r>
    </w:p>
    <w:p w14:paraId="303A1510" w14:textId="77777777" w:rsidR="004236EB" w:rsidRDefault="004236EB"/>
    <w:p w14:paraId="3F46D03E" w14:textId="77777777" w:rsidR="004236EB" w:rsidRDefault="004236EB"/>
  </w:footnote>
  <w:footnote w:type="continuationSeparator" w:id="0">
    <w:p w14:paraId="61B2A4F0" w14:textId="77777777" w:rsidR="004236EB" w:rsidRDefault="004236EB" w:rsidP="00067742">
      <w:r>
        <w:continuationSeparator/>
      </w:r>
    </w:p>
    <w:p w14:paraId="1D6E7A75" w14:textId="77777777" w:rsidR="004236EB" w:rsidRDefault="004236EB"/>
    <w:p w14:paraId="325CAA3B" w14:textId="77777777" w:rsidR="004236EB" w:rsidRDefault="004236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DC981" w14:textId="77777777" w:rsidR="0046201E" w:rsidRDefault="0046201E">
    <w:pPr>
      <w:pStyle w:val="Kopfzeile"/>
    </w:pPr>
  </w:p>
  <w:p w14:paraId="17483D72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ECEFE" w14:textId="77777777" w:rsidR="00C07749" w:rsidRPr="00E509AB" w:rsidRDefault="00C329B9" w:rsidP="00C061D0">
    <w:pPr>
      <w:pStyle w:val="Fuzeile"/>
    </w:pPr>
    <w:r>
      <w:rPr>
        <w:lang w:val="de-AT"/>
      </w:rPr>
      <w:drawing>
        <wp:anchor distT="0" distB="0" distL="114300" distR="114300" simplePos="0" relativeHeight="251660288" behindDoc="0" locked="0" layoutInCell="1" allowOverlap="1" wp14:anchorId="7A3034A1" wp14:editId="265FF33C">
          <wp:simplePos x="0" y="0"/>
          <wp:positionH relativeFrom="column">
            <wp:posOffset>3241966</wp:posOffset>
          </wp:positionH>
          <wp:positionV relativeFrom="paragraph">
            <wp:posOffset>40005</wp:posOffset>
          </wp:positionV>
          <wp:extent cx="3060930" cy="1009650"/>
          <wp:effectExtent l="0" t="0" r="6350" b="0"/>
          <wp:wrapNone/>
          <wp:docPr id="332339975" name="Grafik 3323399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3909" cy="1010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7749" w:rsidRPr="00E509AB">
      <w:t>4550 Kemsmünster, Rathausplatz</w:t>
    </w:r>
    <w:r w:rsidR="00C07749" w:rsidRPr="00E509AB">
      <w:br/>
    </w:r>
    <w:r w:rsidR="00C07749" w:rsidRPr="00E509AB">
      <w:sym w:font="Wingdings" w:char="F028"/>
    </w:r>
    <w:r w:rsidR="00C07749" w:rsidRPr="00E509AB">
      <w:t xml:space="preserve">  +43 720 595 595 20</w:t>
    </w:r>
    <w:r w:rsidR="00C07749" w:rsidRPr="00E509AB">
      <w:br/>
    </w:r>
    <w:r w:rsidR="00C07749" w:rsidRPr="00E509AB">
      <w:sym w:font="Webdings" w:char="F09A"/>
    </w:r>
    <w:r w:rsidR="00C07749" w:rsidRPr="00E509AB">
      <w:t xml:space="preserve">   office@emcexperts.at</w:t>
    </w:r>
    <w:r w:rsidR="00C07749" w:rsidRPr="00E509AB">
      <w:br/>
    </w:r>
    <w:r w:rsidR="00C07749" w:rsidRPr="00E509AB">
      <w:sym w:font="Webdings" w:char="F0FE"/>
    </w:r>
    <w:r w:rsidR="00C07749" w:rsidRPr="00E509AB">
      <w:t xml:space="preserve">  www.emcexperts.at</w:t>
    </w:r>
  </w:p>
  <w:p w14:paraId="6D179879" w14:textId="4C1492D2" w:rsidR="00C07749" w:rsidRPr="00C07749" w:rsidRDefault="00C07749">
    <w:pPr>
      <w:pStyle w:val="Kopfzeile"/>
      <w:rPr>
        <w:lang w:val="de-A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7C39D" w14:textId="77777777" w:rsidR="00C21C1C" w:rsidRPr="00E2704F" w:rsidRDefault="00334220" w:rsidP="00E2704F">
    <w:pPr>
      <w:pStyle w:val="Kopfzeile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49C5A" wp14:editId="151F1A11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12B8EE1" id="Gerader Verbinder 2" o:spid="_x0000_s1026" style="position:absolute;z-index:25165824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 w:rsidR="005A208F">
      <w:rPr>
        <w:noProof/>
        <w:lang w:val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37AAE8" wp14:editId="23A470FB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3D2C35" id="Gerader Verbinde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9pt;height:9pt" o:bullet="t">
        <v:imagedata r:id="rId1" o:title="Logokugeln"/>
      </v:shape>
    </w:pict>
  </w:numPicBullet>
  <w:numPicBullet w:numPicBulletId="1">
    <w:pict>
      <v:shape id="_x0000_i1082" type="#_x0000_t75" style="width:24.5pt;height:23.5pt" o:bullet="t">
        <v:imagedata r:id="rId2" o:title="Logokugeln"/>
      </v:shape>
    </w:pict>
  </w:numPicBullet>
  <w:numPicBullet w:numPicBulletId="2">
    <w:pict>
      <v:shape id="_x0000_i1083" type="#_x0000_t75" style="width:10pt;height:10pt" o:bullet="t">
        <v:imagedata r:id="rId3" o:title="BD21298_"/>
      </v:shape>
    </w:pict>
  </w:numPicBullet>
  <w:numPicBullet w:numPicBulletId="3">
    <w:pict>
      <v:shape id="_x0000_i1084" type="#_x0000_t75" style="width:13pt;height:13.5pt" o:bullet="t">
        <v:imagedata r:id="rId4" o:title="BD21302_"/>
      </v:shape>
    </w:pict>
  </w:numPicBullet>
  <w:numPicBullet w:numPicBulletId="4">
    <w:pict>
      <v:shape id="_x0000_i1085" type="#_x0000_t75" style="width:1163pt;height:1163pt" o:bullet="t">
        <v:imagedata r:id="rId5" o:title="Logo_ExpertForce_icon"/>
      </v:shape>
    </w:pict>
  </w:numPicBullet>
  <w:numPicBullet w:numPicBulletId="5">
    <w:pict>
      <v:shape id="_x0000_i1086" type="#_x0000_t75" style="width:123.5pt;height:122.5pt" o:bullet="t">
        <v:imagedata r:id="rId6" o:title="EMC Experts Butt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73C6085A"/>
    <w:lvl w:ilvl="0" w:tplc="2F7C2E18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2C457CF5"/>
    <w:multiLevelType w:val="hybridMultilevel"/>
    <w:tmpl w:val="57105236"/>
    <w:lvl w:ilvl="0" w:tplc="6CCE8110">
      <w:start w:val="1"/>
      <w:numFmt w:val="decimal"/>
      <w:pStyle w:val="Textaufzhlungnumerisch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80327"/>
    <w:multiLevelType w:val="hybridMultilevel"/>
    <w:tmpl w:val="A1DC1AEC"/>
    <w:lvl w:ilvl="0" w:tplc="2048E076">
      <w:start w:val="1"/>
      <w:numFmt w:val="bullet"/>
      <w:pStyle w:val="Textaufzhlung-1"/>
      <w:lvlText w:val=""/>
      <w:lvlPicBulletId w:val="5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940796017">
    <w:abstractNumId w:val="16"/>
  </w:num>
  <w:num w:numId="2" w16cid:durableId="820385271">
    <w:abstractNumId w:val="12"/>
  </w:num>
  <w:num w:numId="3" w16cid:durableId="1848715703">
    <w:abstractNumId w:val="14"/>
  </w:num>
  <w:num w:numId="4" w16cid:durableId="171847366">
    <w:abstractNumId w:val="13"/>
  </w:num>
  <w:num w:numId="5" w16cid:durableId="1630090624">
    <w:abstractNumId w:val="9"/>
  </w:num>
  <w:num w:numId="6" w16cid:durableId="1071660960">
    <w:abstractNumId w:val="7"/>
  </w:num>
  <w:num w:numId="7" w16cid:durableId="487526634">
    <w:abstractNumId w:val="6"/>
  </w:num>
  <w:num w:numId="8" w16cid:durableId="94520416">
    <w:abstractNumId w:val="5"/>
  </w:num>
  <w:num w:numId="9" w16cid:durableId="1632243390">
    <w:abstractNumId w:val="4"/>
  </w:num>
  <w:num w:numId="10" w16cid:durableId="742488936">
    <w:abstractNumId w:val="8"/>
  </w:num>
  <w:num w:numId="11" w16cid:durableId="750737734">
    <w:abstractNumId w:val="3"/>
  </w:num>
  <w:num w:numId="12" w16cid:durableId="1615138181">
    <w:abstractNumId w:val="2"/>
  </w:num>
  <w:num w:numId="13" w16cid:durableId="998310545">
    <w:abstractNumId w:val="1"/>
  </w:num>
  <w:num w:numId="14" w16cid:durableId="1421946217">
    <w:abstractNumId w:val="0"/>
  </w:num>
  <w:num w:numId="15" w16cid:durableId="1234122026">
    <w:abstractNumId w:val="11"/>
  </w:num>
  <w:num w:numId="16" w16cid:durableId="1261765962">
    <w:abstractNumId w:val="18"/>
  </w:num>
  <w:num w:numId="17" w16cid:durableId="210851196">
    <w:abstractNumId w:val="17"/>
  </w:num>
  <w:num w:numId="18" w16cid:durableId="1584483736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6EB"/>
    <w:rsid w:val="00002E0D"/>
    <w:rsid w:val="00002FFF"/>
    <w:rsid w:val="0000721C"/>
    <w:rsid w:val="0001005F"/>
    <w:rsid w:val="000144A3"/>
    <w:rsid w:val="00045B41"/>
    <w:rsid w:val="000463CA"/>
    <w:rsid w:val="00051672"/>
    <w:rsid w:val="000527A4"/>
    <w:rsid w:val="00055BB8"/>
    <w:rsid w:val="00067742"/>
    <w:rsid w:val="000701A9"/>
    <w:rsid w:val="00072278"/>
    <w:rsid w:val="00075D3D"/>
    <w:rsid w:val="00076DC2"/>
    <w:rsid w:val="00084C59"/>
    <w:rsid w:val="0008738B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438"/>
    <w:rsid w:val="00104599"/>
    <w:rsid w:val="00105584"/>
    <w:rsid w:val="00107074"/>
    <w:rsid w:val="00107B67"/>
    <w:rsid w:val="00111BC2"/>
    <w:rsid w:val="001121B4"/>
    <w:rsid w:val="001145D7"/>
    <w:rsid w:val="0013072B"/>
    <w:rsid w:val="00140BF5"/>
    <w:rsid w:val="001451D4"/>
    <w:rsid w:val="00160B81"/>
    <w:rsid w:val="001630EA"/>
    <w:rsid w:val="00174528"/>
    <w:rsid w:val="00187B6F"/>
    <w:rsid w:val="001949F1"/>
    <w:rsid w:val="001962C3"/>
    <w:rsid w:val="001A46EC"/>
    <w:rsid w:val="001A7444"/>
    <w:rsid w:val="001B1A61"/>
    <w:rsid w:val="001B65D4"/>
    <w:rsid w:val="001B6E74"/>
    <w:rsid w:val="001C6CC5"/>
    <w:rsid w:val="001D0B15"/>
    <w:rsid w:val="001D48CE"/>
    <w:rsid w:val="001D4D33"/>
    <w:rsid w:val="001E0C4F"/>
    <w:rsid w:val="001E4531"/>
    <w:rsid w:val="001E639E"/>
    <w:rsid w:val="001F6526"/>
    <w:rsid w:val="001F7171"/>
    <w:rsid w:val="0020080A"/>
    <w:rsid w:val="0020290B"/>
    <w:rsid w:val="00214AF7"/>
    <w:rsid w:val="002323F3"/>
    <w:rsid w:val="00234C2F"/>
    <w:rsid w:val="0024141B"/>
    <w:rsid w:val="00242746"/>
    <w:rsid w:val="002468DE"/>
    <w:rsid w:val="00256EE0"/>
    <w:rsid w:val="00260020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6099"/>
    <w:rsid w:val="002F3073"/>
    <w:rsid w:val="002F46B3"/>
    <w:rsid w:val="002F4A0F"/>
    <w:rsid w:val="002F6DFB"/>
    <w:rsid w:val="0030692E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D1F2C"/>
    <w:rsid w:val="003D7679"/>
    <w:rsid w:val="003D7FAA"/>
    <w:rsid w:val="003F2845"/>
    <w:rsid w:val="003F70A8"/>
    <w:rsid w:val="00405699"/>
    <w:rsid w:val="00411C94"/>
    <w:rsid w:val="004147C1"/>
    <w:rsid w:val="0041556F"/>
    <w:rsid w:val="004236EB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70A42"/>
    <w:rsid w:val="004A2696"/>
    <w:rsid w:val="004A2FED"/>
    <w:rsid w:val="004B5665"/>
    <w:rsid w:val="004B78D2"/>
    <w:rsid w:val="004C0E7E"/>
    <w:rsid w:val="004D4501"/>
    <w:rsid w:val="004E21FD"/>
    <w:rsid w:val="004E2BE5"/>
    <w:rsid w:val="004E31B7"/>
    <w:rsid w:val="004F51E3"/>
    <w:rsid w:val="00501632"/>
    <w:rsid w:val="00502299"/>
    <w:rsid w:val="0051508D"/>
    <w:rsid w:val="00527D06"/>
    <w:rsid w:val="0054520B"/>
    <w:rsid w:val="005505D6"/>
    <w:rsid w:val="005526B1"/>
    <w:rsid w:val="005530BD"/>
    <w:rsid w:val="005542AB"/>
    <w:rsid w:val="0055579D"/>
    <w:rsid w:val="005619DA"/>
    <w:rsid w:val="00565339"/>
    <w:rsid w:val="00567111"/>
    <w:rsid w:val="00575446"/>
    <w:rsid w:val="00576991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103C5"/>
    <w:rsid w:val="007104C8"/>
    <w:rsid w:val="00713F51"/>
    <w:rsid w:val="00714074"/>
    <w:rsid w:val="00716CCE"/>
    <w:rsid w:val="007235B8"/>
    <w:rsid w:val="00740AFD"/>
    <w:rsid w:val="007419DD"/>
    <w:rsid w:val="00742809"/>
    <w:rsid w:val="00745AD5"/>
    <w:rsid w:val="007470A8"/>
    <w:rsid w:val="007478AF"/>
    <w:rsid w:val="00752980"/>
    <w:rsid w:val="007663DD"/>
    <w:rsid w:val="007664BA"/>
    <w:rsid w:val="0076673D"/>
    <w:rsid w:val="00774A74"/>
    <w:rsid w:val="0077516C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7095A"/>
    <w:rsid w:val="008840C9"/>
    <w:rsid w:val="00886555"/>
    <w:rsid w:val="0089379E"/>
    <w:rsid w:val="008A79F5"/>
    <w:rsid w:val="008B3052"/>
    <w:rsid w:val="008B57D6"/>
    <w:rsid w:val="008C3119"/>
    <w:rsid w:val="008D2A63"/>
    <w:rsid w:val="008D399A"/>
    <w:rsid w:val="008E01A4"/>
    <w:rsid w:val="008E3AE4"/>
    <w:rsid w:val="009009B8"/>
    <w:rsid w:val="00901327"/>
    <w:rsid w:val="009111A4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97C50"/>
    <w:rsid w:val="009A002E"/>
    <w:rsid w:val="009A13A4"/>
    <w:rsid w:val="009A2F4F"/>
    <w:rsid w:val="009B0922"/>
    <w:rsid w:val="009B1654"/>
    <w:rsid w:val="009B47CF"/>
    <w:rsid w:val="009B64A8"/>
    <w:rsid w:val="009C2614"/>
    <w:rsid w:val="009C587C"/>
    <w:rsid w:val="009C6E39"/>
    <w:rsid w:val="009E3C16"/>
    <w:rsid w:val="009E4A74"/>
    <w:rsid w:val="009E4ACD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45B23"/>
    <w:rsid w:val="00A52E08"/>
    <w:rsid w:val="00A55015"/>
    <w:rsid w:val="00A664B2"/>
    <w:rsid w:val="00A85C78"/>
    <w:rsid w:val="00A87060"/>
    <w:rsid w:val="00A90BA0"/>
    <w:rsid w:val="00AA1422"/>
    <w:rsid w:val="00AA3B50"/>
    <w:rsid w:val="00AA516D"/>
    <w:rsid w:val="00AB039C"/>
    <w:rsid w:val="00AB6678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31ED"/>
    <w:rsid w:val="00BF50FE"/>
    <w:rsid w:val="00C04AFB"/>
    <w:rsid w:val="00C061D0"/>
    <w:rsid w:val="00C07749"/>
    <w:rsid w:val="00C104EE"/>
    <w:rsid w:val="00C13092"/>
    <w:rsid w:val="00C1361D"/>
    <w:rsid w:val="00C21861"/>
    <w:rsid w:val="00C21C1C"/>
    <w:rsid w:val="00C2571F"/>
    <w:rsid w:val="00C329B9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75C90"/>
    <w:rsid w:val="00C80AAB"/>
    <w:rsid w:val="00C81CA5"/>
    <w:rsid w:val="00C848A0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13200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09AB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4F76"/>
    <w:rsid w:val="00E86D4E"/>
    <w:rsid w:val="00E94132"/>
    <w:rsid w:val="00E96073"/>
    <w:rsid w:val="00EA1C77"/>
    <w:rsid w:val="00EA2F56"/>
    <w:rsid w:val="00EA3141"/>
    <w:rsid w:val="00EA5B16"/>
    <w:rsid w:val="00EB1C66"/>
    <w:rsid w:val="00EB3383"/>
    <w:rsid w:val="00EE27DF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36F66"/>
    <w:rsid w:val="00F461CE"/>
    <w:rsid w:val="00F53689"/>
    <w:rsid w:val="00F61193"/>
    <w:rsid w:val="00F61E46"/>
    <w:rsid w:val="00F64B73"/>
    <w:rsid w:val="00F67480"/>
    <w:rsid w:val="00F720CE"/>
    <w:rsid w:val="00F76472"/>
    <w:rsid w:val="00F817D1"/>
    <w:rsid w:val="00F836C3"/>
    <w:rsid w:val="00F91B2A"/>
    <w:rsid w:val="00FA1884"/>
    <w:rsid w:val="00FA2E38"/>
    <w:rsid w:val="00FA62C2"/>
    <w:rsid w:val="00FB3E5D"/>
    <w:rsid w:val="00FB4B9C"/>
    <w:rsid w:val="00FB6D3F"/>
    <w:rsid w:val="00FC52E1"/>
    <w:rsid w:val="00FD7B22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08852"/>
  <w15:chartTrackingRefBased/>
  <w15:docId w15:val="{7395CB50-CEF0-419C-8271-2BD8CEB70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236EB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 w:line="240" w:lineRule="auto"/>
      <w:ind w:left="425" w:hanging="425"/>
      <w:outlineLvl w:val="0"/>
    </w:pPr>
    <w:rPr>
      <w:rFonts w:asciiTheme="minorHAnsi" w:eastAsia="Times New Roman" w:hAnsiTheme="minorHAnsi" w:cs="Arial"/>
      <w:b/>
      <w:bCs/>
      <w:color w:val="333333"/>
      <w:kern w:val="1"/>
      <w:sz w:val="28"/>
      <w:szCs w:val="28"/>
      <w:lang w:eastAsia="de-DE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qFormat/>
    <w:rsid w:val="000144A3"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147C1"/>
    <w:pPr>
      <w:spacing w:before="220" w:line="264" w:lineRule="auto"/>
    </w:pPr>
    <w:rPr>
      <w:rFonts w:asciiTheme="minorHAnsi" w:eastAsia="Times New Roman" w:hAnsiTheme="minorHAnsi"/>
      <w:color w:val="333333"/>
      <w:sz w:val="24"/>
      <w:szCs w:val="20"/>
      <w:lang w:val="en-GB" w:eastAsia="de-DE"/>
    </w:rPr>
  </w:style>
  <w:style w:type="paragraph" w:styleId="Kopfzeile">
    <w:name w:val="header"/>
    <w:basedOn w:val="Standard"/>
    <w:rsid w:val="00FA1884"/>
    <w:pPr>
      <w:spacing w:before="120" w:line="240" w:lineRule="auto"/>
      <w:ind w:right="3686"/>
    </w:pPr>
    <w:rPr>
      <w:rFonts w:asciiTheme="minorHAnsi" w:eastAsia="Times New Roman" w:hAnsiTheme="minorHAnsi" w:cs="Arial"/>
      <w:b/>
      <w:sz w:val="28"/>
      <w:szCs w:val="28"/>
      <w:lang w:val="en-GB" w:eastAsia="de-DE"/>
    </w:rPr>
  </w:style>
  <w:style w:type="paragraph" w:styleId="Beschriftung">
    <w:name w:val="caption"/>
    <w:basedOn w:val="Standard"/>
    <w:qFormat/>
    <w:pPr>
      <w:suppressLineNumbers/>
      <w:spacing w:before="120" w:after="120" w:line="240" w:lineRule="auto"/>
    </w:pPr>
    <w:rPr>
      <w:rFonts w:asciiTheme="minorHAnsi" w:eastAsia="Times New Roman" w:hAnsiTheme="minorHAnsi" w:cs="Tahoma"/>
      <w:i/>
      <w:iCs/>
      <w:sz w:val="20"/>
      <w:szCs w:val="20"/>
      <w:lang w:eastAsia="de-DE"/>
    </w:rPr>
  </w:style>
  <w:style w:type="paragraph" w:styleId="Verzeichnis1">
    <w:name w:val="toc 1"/>
    <w:basedOn w:val="Standard"/>
    <w:next w:val="Standard"/>
    <w:semiHidden/>
    <w:pPr>
      <w:spacing w:line="240" w:lineRule="auto"/>
    </w:pPr>
    <w:rPr>
      <w:rFonts w:ascii="Times New Roman" w:eastAsia="Times New Roman" w:hAnsi="Times New Roman"/>
      <w:sz w:val="24"/>
      <w:szCs w:val="20"/>
      <w:lang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C061D0"/>
    <w:pPr>
      <w:tabs>
        <w:tab w:val="right" w:pos="4536"/>
      </w:tabs>
      <w:spacing w:after="0"/>
      <w:ind w:right="5441"/>
    </w:pPr>
    <w:rPr>
      <w:rFonts w:ascii="Century Gothic" w:hAnsi="Century Gothic" w:cs="Arial"/>
      <w:noProof/>
      <w:color w:val="7ACA2A"/>
      <w:sz w:val="22"/>
      <w:szCs w:val="22"/>
      <w:lang w:val="de-DE" w:eastAsia="de-DE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pPr>
      <w:spacing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Textblockklein">
    <w:name w:val="Textblock klein"/>
    <w:basedOn w:val="Preisliste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pPr>
      <w:spacing w:line="240" w:lineRule="auto"/>
    </w:pPr>
    <w:rPr>
      <w:rFonts w:asciiTheme="minorHAnsi" w:eastAsia="Times New Roman" w:hAnsiTheme="minorHAnsi"/>
      <w:sz w:val="20"/>
      <w:szCs w:val="20"/>
      <w:lang w:eastAsia="de-DE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 w:line="240" w:lineRule="auto"/>
      <w:jc w:val="both"/>
    </w:pPr>
    <w:rPr>
      <w:rFonts w:asciiTheme="minorHAnsi" w:eastAsia="Times New Roman" w:hAnsiTheme="minorHAnsi"/>
      <w:color w:val="333333"/>
      <w:kern w:val="18"/>
      <w:sz w:val="20"/>
      <w:szCs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spacing w:line="240" w:lineRule="auto"/>
      <w:jc w:val="right"/>
    </w:pPr>
    <w:rPr>
      <w:rFonts w:asciiTheme="minorHAnsi" w:eastAsia="Times New Roman" w:hAnsiTheme="minorHAnsi"/>
      <w:b/>
      <w:kern w:val="18"/>
      <w:sz w:val="20"/>
      <w:szCs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147C1"/>
    <w:rPr>
      <w:rFonts w:asciiTheme="minorHAnsi" w:hAnsiTheme="minorHAnsi"/>
      <w:color w:val="333333"/>
      <w:sz w:val="24"/>
      <w:lang w:val="en-GB" w:eastAsia="de-DE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C061D0"/>
    <w:rPr>
      <w:rFonts w:ascii="Century Gothic" w:hAnsi="Century Gothic" w:cs="Arial"/>
      <w:noProof/>
      <w:color w:val="7ACA2A"/>
      <w:sz w:val="22"/>
      <w:szCs w:val="22"/>
      <w:lang w:val="de-DE" w:eastAsia="de-DE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qFormat/>
    <w:rsid w:val="0045093E"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qFormat/>
    <w:rsid w:val="000144A3"/>
    <w:pPr>
      <w:numPr>
        <w:numId w:val="17"/>
      </w:numPr>
      <w:spacing w:before="240"/>
      <w:ind w:left="851" w:hanging="709"/>
      <w:contextualSpacing/>
    </w:pPr>
    <w:rPr>
      <w:rFonts w:ascii="Arial" w:hAnsi="Arial"/>
      <w:color w:val="262626" w:themeColor="text1" w:themeTint="D9"/>
      <w:sz w:val="22"/>
    </w:rPr>
  </w:style>
  <w:style w:type="character" w:customStyle="1" w:styleId="Textaufzhlung-1Zchn">
    <w:name w:val="Textaufzählung-1 Zchn"/>
    <w:link w:val="Textaufzhlung-1"/>
    <w:rsid w:val="000144A3"/>
    <w:rPr>
      <w:rFonts w:ascii="Arial" w:hAnsi="Arial"/>
      <w:color w:val="262626" w:themeColor="text1" w:themeTint="D9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140BF5"/>
    <w:pPr>
      <w:jc w:val="both"/>
    </w:pPr>
    <w:rPr>
      <w:sz w:val="22"/>
      <w:szCs w:val="22"/>
      <w:lang w:val="de-AT"/>
    </w:rPr>
  </w:style>
  <w:style w:type="character" w:customStyle="1" w:styleId="TextblockZchn">
    <w:name w:val="Textblock Zchn"/>
    <w:link w:val="Textblock"/>
    <w:rsid w:val="00140BF5"/>
    <w:rPr>
      <w:rFonts w:asciiTheme="minorHAnsi" w:hAnsiTheme="minorHAnsi"/>
      <w:color w:val="333333"/>
      <w:sz w:val="22"/>
      <w:szCs w:val="22"/>
      <w:lang w:eastAsia="de-DE"/>
    </w:rPr>
  </w:style>
  <w:style w:type="paragraph" w:styleId="Index5">
    <w:name w:val="index 5"/>
    <w:basedOn w:val="Standard"/>
    <w:next w:val="Standard"/>
    <w:autoRedefine/>
    <w:rsid w:val="00072278"/>
    <w:pPr>
      <w:spacing w:line="240" w:lineRule="auto"/>
      <w:ind w:left="1200" w:hanging="240"/>
    </w:pPr>
    <w:rPr>
      <w:rFonts w:asciiTheme="minorHAnsi" w:eastAsia="Times New Roman" w:hAnsiTheme="minorHAnsi"/>
      <w:sz w:val="24"/>
      <w:szCs w:val="20"/>
      <w:lang w:eastAsia="de-DE"/>
    </w:rPr>
  </w:style>
  <w:style w:type="paragraph" w:styleId="Standardeinzug">
    <w:name w:val="Normal Indent"/>
    <w:basedOn w:val="Standard"/>
    <w:rsid w:val="00C44F75"/>
    <w:pPr>
      <w:spacing w:line="240" w:lineRule="auto"/>
      <w:ind w:left="708"/>
    </w:pPr>
    <w:rPr>
      <w:rFonts w:asciiTheme="minorHAnsi" w:eastAsia="Times New Roman" w:hAnsiTheme="minorHAnsi"/>
      <w:sz w:val="24"/>
      <w:szCs w:val="20"/>
      <w:lang w:eastAsia="de-DE"/>
    </w:rPr>
  </w:style>
  <w:style w:type="paragraph" w:customStyle="1" w:styleId="Textaufzhlung-2">
    <w:name w:val="Textaufzählung-2"/>
    <w:basedOn w:val="Textaufzhlung-1"/>
    <w:qFormat/>
    <w:rsid w:val="0077516C"/>
    <w:pPr>
      <w:numPr>
        <w:numId w:val="15"/>
      </w:numPr>
      <w:tabs>
        <w:tab w:val="left" w:pos="851"/>
      </w:tabs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pPr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qFormat/>
    <w:rsid w:val="0080676D"/>
    <w:rPr>
      <w:i/>
      <w:iCs/>
    </w:rPr>
  </w:style>
  <w:style w:type="paragraph" w:customStyle="1" w:styleId="Infotext-bezeichner">
    <w:name w:val="Infotext-bezeichner"/>
    <w:basedOn w:val="Standard"/>
    <w:qFormat/>
    <w:rsid w:val="00260020"/>
    <w:pPr>
      <w:framePr w:hSpace="142" w:wrap="around" w:vAnchor="page" w:hAnchor="margin" w:y="2836"/>
      <w:tabs>
        <w:tab w:val="left" w:pos="1680"/>
      </w:tabs>
      <w:spacing w:line="240" w:lineRule="auto"/>
      <w:jc w:val="right"/>
    </w:pPr>
    <w:rPr>
      <w:rFonts w:asciiTheme="minorHAnsi" w:eastAsia="Times New Roman" w:hAnsiTheme="minorHAnsi"/>
      <w:sz w:val="24"/>
      <w:szCs w:val="20"/>
      <w:lang w:eastAsia="de-DE"/>
    </w:r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qFormat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07749"/>
    <w:rPr>
      <w:color w:val="605E5C"/>
      <w:shd w:val="clear" w:color="auto" w:fill="E1DFDD"/>
    </w:rPr>
  </w:style>
  <w:style w:type="paragraph" w:customStyle="1" w:styleId="Textaufzhlungnumerisch">
    <w:name w:val="Textaufzählung_numerisch"/>
    <w:basedOn w:val="Standard"/>
    <w:autoRedefine/>
    <w:rsid w:val="00140BF5"/>
    <w:pPr>
      <w:numPr>
        <w:numId w:val="18"/>
      </w:numPr>
      <w:spacing w:before="240" w:line="288" w:lineRule="auto"/>
      <w:ind w:left="714" w:hanging="357"/>
    </w:pPr>
    <w:rPr>
      <w:rFonts w:asciiTheme="minorHAnsi" w:eastAsia="Trebuchet MS" w:hAnsiTheme="minorHAnsi"/>
      <w:color w:val="333333"/>
      <w:lang w:eastAsia="de-DE"/>
    </w:rPr>
  </w:style>
  <w:style w:type="paragraph" w:styleId="Titel">
    <w:name w:val="Title"/>
    <w:basedOn w:val="Textaufzhlungnumerisch"/>
    <w:next w:val="Standard"/>
    <w:link w:val="TitelZchn"/>
    <w:qFormat/>
    <w:rsid w:val="00F720CE"/>
    <w:pPr>
      <w:numPr>
        <w:numId w:val="0"/>
      </w:numPr>
      <w:pBdr>
        <w:bottom w:val="single" w:sz="4" w:space="1" w:color="auto"/>
      </w:pBdr>
    </w:pPr>
    <w:rPr>
      <w:rFonts w:asciiTheme="majorHAnsi" w:hAnsiTheme="majorHAnsi" w:cstheme="majorHAnsi"/>
      <w:b/>
      <w:bCs/>
      <w:sz w:val="48"/>
      <w:szCs w:val="20"/>
    </w:rPr>
  </w:style>
  <w:style w:type="character" w:customStyle="1" w:styleId="TitelZchn">
    <w:name w:val="Titel Zchn"/>
    <w:basedOn w:val="Absatz-Standardschriftart"/>
    <w:link w:val="Titel"/>
    <w:rsid w:val="00F720CE"/>
    <w:rPr>
      <w:rFonts w:asciiTheme="majorHAnsi" w:eastAsia="Trebuchet MS" w:hAnsiTheme="majorHAnsi" w:cstheme="majorHAnsi"/>
      <w:b/>
      <w:bCs/>
      <w:color w:val="333333"/>
      <w:sz w:val="4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1.-EMC%20ExpertsQM-System\Formbl&#228;tter%20Praxisakademi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65A8A-9F86-46AB-B6BD-A09B1C572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Formblätter Praxisakademie</Template>
  <TotalTime>0</TotalTime>
  <Pages>2</Pages>
  <Words>221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1</cp:revision>
  <cp:lastPrinted>2022-10-20T13:26:00Z</cp:lastPrinted>
  <dcterms:created xsi:type="dcterms:W3CDTF">2023-10-27T20:35:00Z</dcterms:created>
  <dcterms:modified xsi:type="dcterms:W3CDTF">2023-10-27T20:42:00Z</dcterms:modified>
  <cp:category>Schriftverkehr</cp:category>
</cp:coreProperties>
</file>