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E0D48" w14:textId="40E03151" w:rsidR="00301F47" w:rsidRPr="00301F47" w:rsidRDefault="00301F47" w:rsidP="00DA3C3F">
      <w:pPr>
        <w:pStyle w:val="berschrift1"/>
      </w:pPr>
      <w:r w:rsidRPr="00DA3C3F">
        <w:t>Audit</w:t>
      </w:r>
      <w:r w:rsidRPr="00301F47">
        <w:t xml:space="preserve"> Ziel</w:t>
      </w:r>
    </w:p>
    <w:p w14:paraId="738083EF" w14:textId="0FA9EB48" w:rsidR="00301F47" w:rsidRPr="00165DEA" w:rsidRDefault="00301F47" w:rsidP="00165DEA">
      <w:pPr>
        <w:pStyle w:val="berschrift2"/>
        <w:rPr>
          <w:rStyle w:val="SchwacheHervorhebung"/>
          <w:i w:val="0"/>
          <w:iCs w:val="0"/>
          <w:color w:val="auto"/>
        </w:rPr>
      </w:pPr>
      <w:r w:rsidRPr="00165DEA">
        <w:rPr>
          <w:rStyle w:val="SchwacheHervorhebung"/>
          <w:i w:val="0"/>
          <w:iCs w:val="0"/>
          <w:color w:val="auto"/>
        </w:rPr>
        <w:t>Internes Audit:</w:t>
      </w:r>
    </w:p>
    <w:p w14:paraId="24525D3D" w14:textId="77777777" w:rsidR="00301F47" w:rsidRDefault="00301F47" w:rsidP="00301F47">
      <w:pPr>
        <w:rPr>
          <w:rStyle w:val="SchwacheHervorhebung"/>
          <w:i w:val="0"/>
          <w:iCs w:val="0"/>
        </w:rPr>
      </w:pPr>
      <w:r>
        <w:rPr>
          <w:rStyle w:val="SchwacheHervorhebung"/>
          <w:i w:val="0"/>
          <w:iCs w:val="0"/>
        </w:rPr>
        <w:t xml:space="preserve">Das interne Audit dient zur Aufrechterhaltung des zertifizierten Managementsystems für die Praxisakademie. Es stärkt die anhaltende Fähigkeit zur Erfüllung der Anforderungen (gefordert durch die Norm </w:t>
      </w:r>
      <w:r w:rsidRPr="00301F47">
        <w:rPr>
          <w:rStyle w:val="SchwacheHervorhebung"/>
          <w:b/>
          <w:bCs/>
          <w:i w:val="0"/>
          <w:iCs w:val="0"/>
        </w:rPr>
        <w:t>ISO 21001: 2018</w:t>
      </w:r>
      <w:r>
        <w:rPr>
          <w:rStyle w:val="SchwacheHervorhebung"/>
          <w:i w:val="0"/>
          <w:iCs w:val="0"/>
        </w:rPr>
        <w:t>), der wiederkehrenden System Evaluierung unter Vereinfachungen Verbesserung.</w:t>
      </w:r>
    </w:p>
    <w:p w14:paraId="06CFB8EB" w14:textId="77777777" w:rsidR="00301F47" w:rsidRPr="00301F47" w:rsidRDefault="00301F47" w:rsidP="00165DEA">
      <w:pPr>
        <w:pStyle w:val="berschrift2"/>
        <w:rPr>
          <w:rStyle w:val="SchwacheHervorhebung"/>
          <w:i w:val="0"/>
          <w:iCs w:val="0"/>
        </w:rPr>
      </w:pPr>
      <w:r w:rsidRPr="00301F47">
        <w:rPr>
          <w:rStyle w:val="SchwacheHervorhebung"/>
          <w:i w:val="0"/>
          <w:iCs w:val="0"/>
        </w:rPr>
        <w:t>Zu Grunde liegende Dokumente:</w:t>
      </w:r>
    </w:p>
    <w:p w14:paraId="69F5B4FC" w14:textId="77777777" w:rsidR="00301F47" w:rsidRDefault="00301F47" w:rsidP="00301F47">
      <w:pPr>
        <w:rPr>
          <w:rStyle w:val="SchwacheHervorhebung"/>
          <w:i w:val="0"/>
          <w:iCs w:val="0"/>
        </w:rPr>
      </w:pPr>
      <w:r>
        <w:rPr>
          <w:rStyle w:val="SchwacheHervorhebung"/>
          <w:i w:val="0"/>
          <w:iCs w:val="0"/>
        </w:rPr>
        <w:t>Alle Dokumente stehen in der MediaWiki zur Verfügung und sind dort abrufbar:</w:t>
      </w:r>
    </w:p>
    <w:p w14:paraId="122D086F" w14:textId="77777777" w:rsidR="00301F47" w:rsidRDefault="00301F47" w:rsidP="00301F47">
      <w:pPr>
        <w:pStyle w:val="Listenabsatz"/>
        <w:numPr>
          <w:ilvl w:val="0"/>
          <w:numId w:val="1"/>
        </w:numPr>
        <w:rPr>
          <w:rStyle w:val="SchwacheHervorhebung"/>
          <w:i w:val="0"/>
          <w:iCs w:val="0"/>
        </w:rPr>
      </w:pPr>
      <w:r>
        <w:rPr>
          <w:rStyle w:val="SchwacheHervorhebung"/>
          <w:i w:val="0"/>
          <w:iCs w:val="0"/>
        </w:rPr>
        <w:t>das Management Handbuch (13 Dokumente: AVA 101-000 bis AVA 101-100)</w:t>
      </w:r>
    </w:p>
    <w:p w14:paraId="64A9387A" w14:textId="77777777" w:rsidR="00301F47" w:rsidRDefault="00301F47" w:rsidP="00301F47">
      <w:pPr>
        <w:pStyle w:val="Listenabsatz"/>
        <w:numPr>
          <w:ilvl w:val="0"/>
          <w:numId w:val="1"/>
        </w:numPr>
        <w:rPr>
          <w:rStyle w:val="SchwacheHervorhebung"/>
          <w:i w:val="0"/>
          <w:iCs w:val="0"/>
        </w:rPr>
      </w:pPr>
      <w:r>
        <w:rPr>
          <w:rStyle w:val="SchwacheHervorhebung"/>
          <w:i w:val="0"/>
          <w:iCs w:val="0"/>
        </w:rPr>
        <w:t>die Prozessanweisungen (23 Dokumente: PA 104-010 bis PA 108-853)</w:t>
      </w:r>
    </w:p>
    <w:p w14:paraId="4AE89C54" w14:textId="77777777" w:rsidR="00301F47" w:rsidRDefault="00301F47" w:rsidP="00301F47">
      <w:pPr>
        <w:pStyle w:val="Listenabsatz"/>
        <w:numPr>
          <w:ilvl w:val="0"/>
          <w:numId w:val="1"/>
        </w:numPr>
        <w:rPr>
          <w:rStyle w:val="SchwacheHervorhebung"/>
          <w:i w:val="0"/>
          <w:iCs w:val="0"/>
        </w:rPr>
      </w:pPr>
      <w:r>
        <w:rPr>
          <w:rStyle w:val="SchwacheHervorhebung"/>
          <w:i w:val="0"/>
          <w:iCs w:val="0"/>
        </w:rPr>
        <w:t>die Arbeitsanweisungen und Bewertungsvorlagen (6 Dokumente: AA 104-424 bis AA 107-822)</w:t>
      </w:r>
    </w:p>
    <w:p w14:paraId="58C20D98" w14:textId="1081B809" w:rsidR="00301F47" w:rsidRDefault="00301F47" w:rsidP="00301F47">
      <w:pPr>
        <w:pStyle w:val="Listenabsatz"/>
        <w:numPr>
          <w:ilvl w:val="0"/>
          <w:numId w:val="1"/>
        </w:numPr>
        <w:rPr>
          <w:rStyle w:val="SchwacheHervorhebung"/>
          <w:i w:val="0"/>
          <w:iCs w:val="0"/>
        </w:rPr>
      </w:pPr>
      <w:r>
        <w:rPr>
          <w:rStyle w:val="SchwacheHervorhebung"/>
          <w:i w:val="0"/>
          <w:iCs w:val="0"/>
        </w:rPr>
        <w:t>die Formblätter und Geschäftsstandards für Schriftverkehr</w:t>
      </w:r>
    </w:p>
    <w:p w14:paraId="7A0D13A5" w14:textId="462EE035" w:rsidR="00301F47" w:rsidRPr="00301F47" w:rsidRDefault="00301F47" w:rsidP="00165DEA">
      <w:pPr>
        <w:pStyle w:val="berschrift2"/>
        <w:rPr>
          <w:rStyle w:val="SchwacheHervorhebung"/>
          <w:i w:val="0"/>
          <w:iCs w:val="0"/>
        </w:rPr>
      </w:pPr>
      <w:r>
        <w:rPr>
          <w:rStyle w:val="SchwacheHervorhebung"/>
          <w:i w:val="0"/>
          <w:iCs w:val="0"/>
        </w:rPr>
        <w:t>F</w:t>
      </w:r>
      <w:r w:rsidRPr="00301F47">
        <w:rPr>
          <w:rStyle w:val="SchwacheHervorhebung"/>
          <w:i w:val="0"/>
          <w:iCs w:val="0"/>
        </w:rPr>
        <w:t>olgenden Nachweisen besonderes Augenmerk geschenkt:</w:t>
      </w:r>
    </w:p>
    <w:p w14:paraId="62B79514" w14:textId="6A64D875"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Managementbewertung</w:t>
      </w:r>
      <w:r>
        <w:rPr>
          <w:rStyle w:val="SchwacheHervorhebung"/>
          <w:i w:val="0"/>
          <w:iCs w:val="0"/>
        </w:rPr>
        <w:t>en</w:t>
      </w:r>
    </w:p>
    <w:p w14:paraId="37DF0F16" w14:textId="5F57D341"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Qualitätsziele des vergangenen und aktuellen Jahres</w:t>
      </w:r>
    </w:p>
    <w:p w14:paraId="03528B46" w14:textId="40F0D7C2"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Geplante und durchgeführte Schulungen</w:t>
      </w:r>
    </w:p>
    <w:p w14:paraId="10B5AC76" w14:textId="696EE134"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Kundenzufriedenheit / Feedback</w:t>
      </w:r>
    </w:p>
    <w:p w14:paraId="24A5EEE8" w14:textId="7AC55367"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Auditergebnisse intern und Auditpla</w:t>
      </w:r>
      <w:r>
        <w:rPr>
          <w:rStyle w:val="SchwacheHervorhebung"/>
          <w:i w:val="0"/>
          <w:iCs w:val="0"/>
        </w:rPr>
        <w:t>n</w:t>
      </w:r>
    </w:p>
    <w:p w14:paraId="0A526751" w14:textId="363A5238" w:rsidR="00301F47" w:rsidRPr="006B26AD" w:rsidRDefault="00301F47" w:rsidP="00301F47">
      <w:pPr>
        <w:pStyle w:val="Listenabsatz"/>
        <w:numPr>
          <w:ilvl w:val="0"/>
          <w:numId w:val="1"/>
        </w:numPr>
        <w:rPr>
          <w:rStyle w:val="SchwacheHervorhebung"/>
          <w:i w:val="0"/>
          <w:iCs w:val="0"/>
        </w:rPr>
      </w:pPr>
      <w:r w:rsidRPr="00301F47">
        <w:rPr>
          <w:rStyle w:val="SchwacheHervorhebung"/>
          <w:i w:val="0"/>
          <w:iCs w:val="0"/>
        </w:rPr>
        <w:t>Geplante und durchgeführte Korrektur- und Verbesserungsmaßnahmen</w:t>
      </w:r>
    </w:p>
    <w:p w14:paraId="0E68B059" w14:textId="2AC7B74E" w:rsidR="00B05315" w:rsidRDefault="00B05315" w:rsidP="00DA3C3F">
      <w:pPr>
        <w:pStyle w:val="berschrift1"/>
      </w:pPr>
      <w:r>
        <w:t xml:space="preserve">Audit Feststellungen und </w:t>
      </w:r>
      <w:r w:rsidRPr="00301F47">
        <w:t>Audit</w:t>
      </w:r>
      <w:r w:rsidR="00DA3C3F">
        <w:t>umfang</w:t>
      </w:r>
    </w:p>
    <w:p w14:paraId="03843872" w14:textId="53DD3BF7" w:rsidR="00B05315" w:rsidRDefault="00301F47" w:rsidP="00165DEA">
      <w:pPr>
        <w:pStyle w:val="berschrift2"/>
        <w:rPr>
          <w:rStyle w:val="SchwacheHervorhebung"/>
          <w:b w:val="0"/>
          <w:bCs w:val="0"/>
          <w:i w:val="0"/>
          <w:iCs w:val="0"/>
        </w:rPr>
      </w:pPr>
      <w:r>
        <w:rPr>
          <w:rStyle w:val="SchwacheHervorhebung"/>
          <w:i w:val="0"/>
          <w:iCs w:val="0"/>
        </w:rPr>
        <w:t>E</w:t>
      </w:r>
      <w:r w:rsidR="00B05315" w:rsidRPr="00B05315">
        <w:rPr>
          <w:rStyle w:val="SchwacheHervorhebung"/>
          <w:i w:val="0"/>
          <w:iCs w:val="0"/>
        </w:rPr>
        <w:t>in</w:t>
      </w:r>
      <w:r>
        <w:rPr>
          <w:rStyle w:val="SchwacheHervorhebung"/>
          <w:i w:val="0"/>
          <w:iCs w:val="0"/>
        </w:rPr>
        <w:t>zu</w:t>
      </w:r>
      <w:r w:rsidR="00DA3C3F">
        <w:rPr>
          <w:rStyle w:val="SchwacheHervorhebung"/>
          <w:b w:val="0"/>
          <w:i w:val="0"/>
          <w:iCs w:val="0"/>
        </w:rPr>
        <w:t>s</w:t>
      </w:r>
      <w:r w:rsidR="00B05315" w:rsidRPr="00B05315">
        <w:rPr>
          <w:rStyle w:val="SchwacheHervorhebung"/>
          <w:i w:val="0"/>
          <w:iCs w:val="0"/>
        </w:rPr>
        <w:t>ehen</w:t>
      </w:r>
      <w:r>
        <w:rPr>
          <w:rStyle w:val="SchwacheHervorhebung"/>
          <w:i w:val="0"/>
          <w:iCs w:val="0"/>
        </w:rPr>
        <w:t>de</w:t>
      </w:r>
      <w:r w:rsidR="00B05315" w:rsidRPr="00B05315">
        <w:rPr>
          <w:rStyle w:val="SchwacheHervorhebung"/>
          <w:i w:val="0"/>
          <w:iCs w:val="0"/>
        </w:rPr>
        <w:t xml:space="preserve"> Dokumente und</w:t>
      </w:r>
      <w:r>
        <w:rPr>
          <w:rStyle w:val="SchwacheHervorhebung"/>
          <w:i w:val="0"/>
          <w:iCs w:val="0"/>
        </w:rPr>
        <w:t xml:space="preserve"> </w:t>
      </w:r>
      <w:r w:rsidR="00B05315" w:rsidRPr="00B05315">
        <w:rPr>
          <w:rStyle w:val="SchwacheHervorhebung"/>
          <w:i w:val="0"/>
          <w:iCs w:val="0"/>
        </w:rPr>
        <w:t>Aufzeichnungen sowie benutzte Software</w:t>
      </w:r>
      <w:r w:rsidR="00B05315">
        <w:rPr>
          <w:rStyle w:val="SchwacheHervorhebung"/>
          <w:i w:val="0"/>
          <w:iCs w:val="0"/>
        </w:rPr>
        <w:t>:</w:t>
      </w:r>
    </w:p>
    <w:p w14:paraId="577EC2C9" w14:textId="4121C491" w:rsidR="00B05315" w:rsidRDefault="00301F47" w:rsidP="00B05315">
      <w:pPr>
        <w:rPr>
          <w:rStyle w:val="SchwacheHervorhebung"/>
          <w:i w:val="0"/>
          <w:iCs w:val="0"/>
        </w:rPr>
      </w:pPr>
      <w:r>
        <w:rPr>
          <w:rStyle w:val="SchwacheHervorhebung"/>
          <w:i w:val="0"/>
          <w:iCs w:val="0"/>
        </w:rPr>
        <w:t>D</w:t>
      </w:r>
      <w:r w:rsidR="00B05315">
        <w:rPr>
          <w:rStyle w:val="SchwacheHervorhebung"/>
          <w:i w:val="0"/>
          <w:iCs w:val="0"/>
        </w:rPr>
        <w:t>ie Audit Fragestellungen wurden mittels von stichprobenartiger Überprüfungen vorhandener Dokumente und Aufzeichnungen sowie Diskussion im Auditteam bearbeitet. Die Zugänglichkeit zum Auditsystem in der Wiki wird überprüft und Änderungen vorgeschlagen bzw. definiert.</w:t>
      </w:r>
    </w:p>
    <w:p w14:paraId="58222AC4" w14:textId="25EF0630" w:rsidR="00B05315" w:rsidRPr="00EB4616" w:rsidRDefault="00B05315" w:rsidP="00EB4616">
      <w:pPr>
        <w:pStyle w:val="berschrift2"/>
        <w:rPr>
          <w:rStyle w:val="SchwacheHervorhebung"/>
          <w:i w:val="0"/>
          <w:iCs w:val="0"/>
          <w:color w:val="auto"/>
        </w:rPr>
      </w:pPr>
      <w:r w:rsidRPr="00EB4616">
        <w:rPr>
          <w:rStyle w:val="SchwacheHervorhebung"/>
          <w:i w:val="0"/>
          <w:iCs w:val="0"/>
          <w:color w:val="auto"/>
        </w:rPr>
        <w:t>Audit Fragestellungen:</w:t>
      </w:r>
    </w:p>
    <w:p w14:paraId="4FA88286" w14:textId="1D9DC5C5" w:rsidR="00B05315" w:rsidRDefault="00B05315" w:rsidP="00B05315">
      <w:pPr>
        <w:rPr>
          <w:rStyle w:val="SchwacheHervorhebung"/>
          <w:i w:val="0"/>
          <w:iCs w:val="0"/>
        </w:rPr>
      </w:pPr>
      <w:r>
        <w:rPr>
          <w:rStyle w:val="SchwacheHervorhebung"/>
          <w:i w:val="0"/>
          <w:iCs w:val="0"/>
        </w:rPr>
        <w:t>Die Fragestellungen werden beim internen Audit durchgegangen (dienen als Leitlinie zur Evaluierung des Systems). Das Auditteam stellt Abweichungen fest und kommentiert dies im Auditbericht. Unmittelbare Korrekturen werden sofort ausgeführt,</w:t>
      </w:r>
      <w:r w:rsidR="00420FEE">
        <w:rPr>
          <w:rStyle w:val="SchwacheHervorhebung"/>
          <w:i w:val="0"/>
          <w:iCs w:val="0"/>
        </w:rPr>
        <w:t xml:space="preserve"> Maßnahmen zur Abweichungsbeseitigung, Verbesserungen usw. werden im Bericht dokumentiert und die Vorstand übergeben.</w:t>
      </w:r>
    </w:p>
    <w:p w14:paraId="24071E6B" w14:textId="77777777" w:rsidR="00420FEE" w:rsidRDefault="00420FEE" w:rsidP="00B05315">
      <w:pPr>
        <w:rPr>
          <w:rStyle w:val="SchwacheHervorhebung"/>
          <w:i w:val="0"/>
          <w:iCs w:val="0"/>
        </w:rPr>
      </w:pPr>
      <w:r>
        <w:rPr>
          <w:rStyle w:val="SchwacheHervorhebung"/>
          <w:i w:val="0"/>
          <w:iCs w:val="0"/>
        </w:rPr>
        <w:t>Die Umsetzung wird beauftragt und überwacht.</w:t>
      </w:r>
    </w:p>
    <w:p w14:paraId="3B11DFB8" w14:textId="05AEF1F4" w:rsidR="00DA3C3F" w:rsidRPr="00B83AEC" w:rsidRDefault="00DA3C3F" w:rsidP="00B83AEC">
      <w:pPr>
        <w:pStyle w:val="berschrift1"/>
        <w:rPr>
          <w:rStyle w:val="SchwacheHervorhebung"/>
          <w:i w:val="0"/>
          <w:iCs w:val="0"/>
          <w:color w:val="92D050"/>
        </w:rPr>
      </w:pPr>
      <w:r w:rsidRPr="00B83AEC">
        <w:rPr>
          <w:rStyle w:val="SchwacheHervorhebung"/>
          <w:i w:val="0"/>
          <w:iCs w:val="0"/>
          <w:color w:val="92D050"/>
        </w:rPr>
        <w:lastRenderedPageBreak/>
        <w:t>Umfang und Zeitaufwand</w:t>
      </w:r>
    </w:p>
    <w:p w14:paraId="16DA1CFF" w14:textId="7A14D941" w:rsidR="00DA3C3F" w:rsidRDefault="00DA3C3F" w:rsidP="00DA3C3F">
      <w:pPr>
        <w:rPr>
          <w:rStyle w:val="SchwacheHervorhebung"/>
          <w:i w:val="0"/>
          <w:iCs w:val="0"/>
        </w:rPr>
      </w:pPr>
      <w:r>
        <w:rPr>
          <w:rStyle w:val="SchwacheHervorhebung"/>
          <w:i w:val="0"/>
          <w:iCs w:val="0"/>
        </w:rPr>
        <w:t>Der Umfang umfasst alle Arbeitsbereiche der Praxisakademie und damit korrespondierende Betriebsabläufe (vergleiche Organigramm AVA 101-003).</w:t>
      </w:r>
      <w:r w:rsidR="00B83AEC">
        <w:rPr>
          <w:rStyle w:val="SchwacheHervorhebung"/>
          <w:i w:val="0"/>
          <w:iCs w:val="0"/>
        </w:rPr>
        <w:t xml:space="preserve"> </w:t>
      </w:r>
      <w:r w:rsidR="00E55D06">
        <w:rPr>
          <w:rStyle w:val="SchwacheHervorhebung"/>
          <w:i w:val="0"/>
          <w:iCs w:val="0"/>
        </w:rPr>
        <w:t xml:space="preserve">Jedes interne Audit ist entsprechend der Prozessanweisung </w:t>
      </w:r>
      <w:r w:rsidR="00E55D06" w:rsidRPr="00E55D06">
        <w:rPr>
          <w:rStyle w:val="SchwacheHervorhebung"/>
          <w:i w:val="0"/>
          <w:iCs w:val="0"/>
        </w:rPr>
        <w:t xml:space="preserve">PA 108-822 </w:t>
      </w:r>
      <w:r w:rsidR="00E55D06">
        <w:rPr>
          <w:rStyle w:val="SchwacheHervorhebung"/>
          <w:i w:val="0"/>
          <w:iCs w:val="0"/>
        </w:rPr>
        <w:t xml:space="preserve">bzw. der Arbeitsanweisung </w:t>
      </w:r>
      <w:r w:rsidR="00E55D06" w:rsidRPr="00E55D06">
        <w:rPr>
          <w:rStyle w:val="SchwacheHervorhebung"/>
          <w:i w:val="0"/>
          <w:iCs w:val="0"/>
        </w:rPr>
        <w:t>AA 107-822</w:t>
      </w:r>
      <w:r w:rsidR="00E55D06">
        <w:rPr>
          <w:rStyle w:val="SchwacheHervorhebung"/>
          <w:i w:val="0"/>
          <w:iCs w:val="0"/>
        </w:rPr>
        <w:t xml:space="preserve"> und Qualitätsbeauftragten vorzubereiten.</w:t>
      </w:r>
    </w:p>
    <w:p w14:paraId="55F2BF03" w14:textId="16EA4C07" w:rsidR="00E55D06" w:rsidRDefault="00970E50" w:rsidP="00DA3C3F">
      <w:pPr>
        <w:rPr>
          <w:rStyle w:val="SchwacheHervorhebung"/>
          <w:i w:val="0"/>
          <w:iCs w:val="0"/>
        </w:rPr>
      </w:pPr>
      <w:r>
        <w:rPr>
          <w:rStyle w:val="SchwacheHervorhebung"/>
          <w:i w:val="0"/>
          <w:iCs w:val="0"/>
        </w:rPr>
        <w:t xml:space="preserve">Der maximale Zeitaufwand eines internen Audits beträgt 4 Stunden. Vom Managementsystem geforderte Evaluierung und Bewertungen sind in der Regelkommunikation der Organisation zu integrieren (Vorstandssitzung, Mitgliederversammlung, Betriebsbesprechungen und dgl.). </w:t>
      </w:r>
    </w:p>
    <w:p w14:paraId="485E4FD4" w14:textId="3BCAF4A3" w:rsidR="00970E50" w:rsidRDefault="00970E50" w:rsidP="00DA3C3F">
      <w:pPr>
        <w:rPr>
          <w:rStyle w:val="SchwacheHervorhebung"/>
          <w:i w:val="0"/>
          <w:iCs w:val="0"/>
        </w:rPr>
      </w:pPr>
      <w:r>
        <w:rPr>
          <w:rStyle w:val="SchwacheHervorhebung"/>
          <w:i w:val="0"/>
          <w:iCs w:val="0"/>
        </w:rPr>
        <w:t>Werden Qualitätsmanagementsystem relevante Tagesordnungspunkte in der Regelkommunikation bearbeitet worden sind diese im unten Protokoll festgehalten und in einer Liste tabellarisch angezeigt, um diese beim internen und externen Audit vorzulegen.</w:t>
      </w:r>
    </w:p>
    <w:p w14:paraId="4144DA9B" w14:textId="5A37CECD" w:rsidR="00D36AE9" w:rsidRDefault="00D36AE9" w:rsidP="00D36AE9">
      <w:pPr>
        <w:pStyle w:val="berschrift1"/>
        <w:rPr>
          <w:rStyle w:val="SchwacheHervorhebung"/>
          <w:i w:val="0"/>
          <w:iCs w:val="0"/>
          <w:color w:val="92D050"/>
        </w:rPr>
      </w:pPr>
      <w:r w:rsidRPr="00D36AE9">
        <w:rPr>
          <w:rStyle w:val="SchwacheHervorhebung"/>
          <w:i w:val="0"/>
          <w:iCs w:val="0"/>
          <w:color w:val="92D050"/>
        </w:rPr>
        <w:t>Audit</w:t>
      </w:r>
      <w:r>
        <w:rPr>
          <w:rStyle w:val="SchwacheHervorhebung"/>
          <w:i w:val="0"/>
          <w:iCs w:val="0"/>
          <w:color w:val="92D050"/>
        </w:rPr>
        <w:t>-</w:t>
      </w:r>
      <w:r w:rsidRPr="00D36AE9">
        <w:rPr>
          <w:rStyle w:val="SchwacheHervorhebung"/>
          <w:i w:val="0"/>
          <w:iCs w:val="0"/>
          <w:color w:val="92D050"/>
        </w:rPr>
        <w:t>Team Zusammensetzung</w:t>
      </w:r>
    </w:p>
    <w:p w14:paraId="2D208F7E" w14:textId="4D2B5A11" w:rsidR="00D36AE9" w:rsidRDefault="00D36AE9" w:rsidP="00D36AE9">
      <w:r>
        <w:t xml:space="preserve">Moderator/Teamleiter: </w:t>
      </w:r>
      <w:r>
        <w:tab/>
        <w:t>QM-Beauftragter Erich Sturmair</w:t>
      </w:r>
    </w:p>
    <w:p w14:paraId="7D7561CA" w14:textId="334C6B1F" w:rsidR="00D36AE9" w:rsidRDefault="00D36AE9" w:rsidP="00D36AE9">
      <w:r>
        <w:t xml:space="preserve">Protokollführer: </w:t>
      </w:r>
      <w:r>
        <w:tab/>
      </w:r>
      <w:r>
        <w:tab/>
      </w:r>
      <w:r>
        <w:tab/>
        <w:t>QM-Prüfer Simon Fuxjäger</w:t>
      </w:r>
    </w:p>
    <w:p w14:paraId="3F335DFB" w14:textId="30422180" w:rsidR="00D36AE9" w:rsidRDefault="00D36AE9" w:rsidP="00D36AE9">
      <w:pPr>
        <w:rPr>
          <w:lang w:val="en-US"/>
        </w:rPr>
      </w:pPr>
      <w:r w:rsidRPr="00D36AE9">
        <w:rPr>
          <w:lang w:val="en-US"/>
        </w:rPr>
        <w:t xml:space="preserve">Auditor: </w:t>
      </w:r>
      <w:r>
        <w:rPr>
          <w:lang w:val="en-US"/>
        </w:rPr>
        <w:tab/>
      </w:r>
      <w:r>
        <w:rPr>
          <w:lang w:val="en-US"/>
        </w:rPr>
        <w:tab/>
      </w:r>
      <w:r>
        <w:rPr>
          <w:lang w:val="en-US"/>
        </w:rPr>
        <w:tab/>
      </w:r>
      <w:r>
        <w:rPr>
          <w:lang w:val="en-US"/>
        </w:rPr>
        <w:tab/>
      </w:r>
      <w:r w:rsidRPr="00D36AE9">
        <w:rPr>
          <w:lang w:val="en-US"/>
        </w:rPr>
        <w:t xml:space="preserve">Christian Wolbring, Michael </w:t>
      </w:r>
      <w:proofErr w:type="spellStart"/>
      <w:r w:rsidRPr="00D36AE9">
        <w:rPr>
          <w:lang w:val="en-US"/>
        </w:rPr>
        <w:t>R</w:t>
      </w:r>
      <w:r>
        <w:rPr>
          <w:lang w:val="en-US"/>
        </w:rPr>
        <w:t>osenmayr</w:t>
      </w:r>
      <w:proofErr w:type="spellEnd"/>
      <w:r>
        <w:rPr>
          <w:lang w:val="en-US"/>
        </w:rPr>
        <w:t xml:space="preserve">, Bernhard </w:t>
      </w:r>
      <w:proofErr w:type="spellStart"/>
      <w:r>
        <w:rPr>
          <w:lang w:val="en-US"/>
        </w:rPr>
        <w:t>Matschl</w:t>
      </w:r>
      <w:proofErr w:type="spellEnd"/>
    </w:p>
    <w:p w14:paraId="399CFE08" w14:textId="51823926" w:rsidR="00D36AE9" w:rsidRDefault="00D36AE9" w:rsidP="00F40AEE">
      <w:pPr>
        <w:pStyle w:val="berschrift1"/>
        <w:rPr>
          <w:lang w:val="de-AT"/>
        </w:rPr>
      </w:pPr>
      <w:proofErr w:type="spellStart"/>
      <w:r w:rsidRPr="00F40AEE">
        <w:t>Scope</w:t>
      </w:r>
      <w:proofErr w:type="spellEnd"/>
      <w:r w:rsidRPr="00D36AE9">
        <w:rPr>
          <w:lang w:val="de-AT"/>
        </w:rPr>
        <w:t>, Anwendungsbereich,</w:t>
      </w:r>
      <w:r>
        <w:rPr>
          <w:lang w:val="de-AT"/>
        </w:rPr>
        <w:t xml:space="preserve"> Zertifikatstext</w:t>
      </w:r>
    </w:p>
    <w:p w14:paraId="2FDD2D01" w14:textId="565C22DC" w:rsidR="00D36AE9" w:rsidRDefault="00D36AE9" w:rsidP="00D36AE9">
      <w:pPr>
        <w:rPr>
          <w:lang w:val="de-AT"/>
        </w:rPr>
      </w:pPr>
      <w:proofErr w:type="spellStart"/>
      <w:r>
        <w:rPr>
          <w:lang w:val="de-AT"/>
        </w:rPr>
        <w:t>Scope</w:t>
      </w:r>
      <w:proofErr w:type="spellEnd"/>
      <w:r>
        <w:rPr>
          <w:lang w:val="de-AT"/>
        </w:rPr>
        <w:t>(NACE)</w:t>
      </w:r>
      <w:r>
        <w:rPr>
          <w:rStyle w:val="Funotenzeichen"/>
          <w:lang w:val="de-AT"/>
        </w:rPr>
        <w:footnoteReference w:id="1"/>
      </w:r>
      <w:r w:rsidR="00F40AEE">
        <w:rPr>
          <w:lang w:val="de-AT"/>
        </w:rPr>
        <w:t>:</w:t>
      </w:r>
      <w:r>
        <w:rPr>
          <w:lang w:val="de-AT"/>
        </w:rPr>
        <w:tab/>
        <w:t>37 Education</w:t>
      </w:r>
      <w:r>
        <w:rPr>
          <w:rStyle w:val="Funotenzeichen"/>
          <w:lang w:val="de-AT"/>
        </w:rPr>
        <w:footnoteReference w:id="2"/>
      </w:r>
      <w:r>
        <w:rPr>
          <w:lang w:val="de-AT"/>
        </w:rPr>
        <w:t xml:space="preserve"> (85 Erziehung und Unterricht)</w:t>
      </w:r>
    </w:p>
    <w:p w14:paraId="5B453235" w14:textId="66A875B3" w:rsidR="00D36AE9" w:rsidRDefault="00F40AEE" w:rsidP="00D36AE9">
      <w:pPr>
        <w:rPr>
          <w:lang w:val="de-AT"/>
        </w:rPr>
      </w:pPr>
      <w:r>
        <w:rPr>
          <w:lang w:val="de-AT"/>
        </w:rPr>
        <w:t xml:space="preserve">Zertifikatstext: </w:t>
      </w:r>
      <w:r>
        <w:rPr>
          <w:lang w:val="de-AT"/>
        </w:rPr>
        <w:tab/>
        <w:t>EMC Experts e.Gen. Geschäftsbereich Praxisakademie</w:t>
      </w:r>
    </w:p>
    <w:p w14:paraId="389BD31C" w14:textId="77777777" w:rsidR="00F40AEE" w:rsidRDefault="00F40AEE" w:rsidP="00F40AEE">
      <w:pPr>
        <w:pStyle w:val="berschrift1"/>
        <w:rPr>
          <w:lang w:val="de-AT"/>
        </w:rPr>
      </w:pPr>
      <w:r>
        <w:rPr>
          <w:lang w:val="de-AT"/>
        </w:rPr>
        <w:t>Mitarbeiter:innen (Genossenschaftsmitglieder)</w:t>
      </w:r>
    </w:p>
    <w:p w14:paraId="24257CE3" w14:textId="2EC32E70" w:rsidR="00F40AEE" w:rsidRDefault="00F40AEE" w:rsidP="00F40AEE">
      <w:pPr>
        <w:rPr>
          <w:lang w:val="de-AT"/>
        </w:rPr>
      </w:pPr>
      <w:r>
        <w:rPr>
          <w:lang w:val="de-AT"/>
        </w:rPr>
        <w:t>Zum Zeitpunkt des Audit ist 1 Mitarbeiter beschäftigt.</w:t>
      </w:r>
    </w:p>
    <w:p w14:paraId="0DEE12F5" w14:textId="6DD58AE7" w:rsidR="00F40AEE" w:rsidRDefault="00F40AEE" w:rsidP="00F40AEE">
      <w:pPr>
        <w:rPr>
          <w:lang w:val="de-AT"/>
        </w:rPr>
      </w:pPr>
      <w:r w:rsidRPr="00F40AEE">
        <w:rPr>
          <w:lang w:val="de-AT"/>
        </w:rPr>
        <w:t xml:space="preserve">Zum Zeitpunkt des Audit </w:t>
      </w:r>
      <w:r>
        <w:rPr>
          <w:lang w:val="de-AT"/>
        </w:rPr>
        <w:t>sind 3 Trainer mit Kooperationsvertrag tätig.</w:t>
      </w:r>
    </w:p>
    <w:p w14:paraId="0C4EEFDB" w14:textId="77777777" w:rsidR="00F40AEE" w:rsidRDefault="00F40AEE" w:rsidP="00F40AEE">
      <w:pPr>
        <w:rPr>
          <w:lang w:val="de-AT"/>
        </w:rPr>
      </w:pPr>
      <w:r>
        <w:rPr>
          <w:lang w:val="de-AT"/>
        </w:rPr>
        <w:t xml:space="preserve">Zum Zeitpunkt des Audit sind 11 Mitglieder bei der Genossenschaft. </w:t>
      </w:r>
    </w:p>
    <w:p w14:paraId="7AEFBE30" w14:textId="352CFB1D" w:rsidR="00F40AEE" w:rsidRDefault="00F40AEE" w:rsidP="00F40AEE">
      <w:pPr>
        <w:pStyle w:val="berschrift1"/>
        <w:rPr>
          <w:lang w:val="de-AT"/>
        </w:rPr>
      </w:pPr>
      <w:r>
        <w:rPr>
          <w:lang w:val="de-AT"/>
        </w:rPr>
        <w:t>Termin und Ort des Audit</w:t>
      </w:r>
    </w:p>
    <w:p w14:paraId="6F0BDAE5" w14:textId="3A06AF5A" w:rsidR="00F40AEE" w:rsidRDefault="00F40AEE" w:rsidP="00F40AEE">
      <w:pPr>
        <w:rPr>
          <w:lang w:val="de-AT"/>
        </w:rPr>
      </w:pPr>
      <w:r>
        <w:rPr>
          <w:lang w:val="de-AT"/>
        </w:rPr>
        <w:t>Datum und Uhrzeit: vierte seit 1000 der 2023; 13:00 bis 17:00 Uhr</w:t>
      </w:r>
    </w:p>
    <w:p w14:paraId="6AC6AB80" w14:textId="26CD8AF0" w:rsidR="00F40AEE" w:rsidRDefault="00F40AEE" w:rsidP="00F40AEE">
      <w:pPr>
        <w:rPr>
          <w:lang w:val="de-AT"/>
        </w:rPr>
      </w:pPr>
      <w:r>
        <w:rPr>
          <w:lang w:val="de-AT"/>
        </w:rPr>
        <w:t>Besprechungszimmer am Standort in Leonding.</w:t>
      </w:r>
    </w:p>
    <w:p w14:paraId="2D0838EA" w14:textId="27407193" w:rsidR="0086782F" w:rsidRDefault="0086782F" w:rsidP="00DA3C3F">
      <w:pPr>
        <w:pStyle w:val="berschrift1"/>
      </w:pPr>
      <w:r>
        <w:lastRenderedPageBreak/>
        <w:t>Rechtlicher Hinweis</w:t>
      </w:r>
    </w:p>
    <w:p w14:paraId="524D3456" w14:textId="0775843A" w:rsidR="0086782F" w:rsidRDefault="0086782F" w:rsidP="0086782F">
      <w:r>
        <w:t>Das gegenständliche Audit ist ein Stichprobenverfahren, mit speziellen Augenmerk auf vorangehenden eine Abweichungen, Empfehlungen bzw. Aufträge des Vorstands. Es kann nur die zum Zeitpunkt des Audits vorliegenden Informationen nutzen.</w:t>
      </w:r>
    </w:p>
    <w:p w14:paraId="49BC41CF" w14:textId="34F83D27" w:rsidR="0086782F" w:rsidRDefault="0086782F" w:rsidP="0086782F">
      <w:r>
        <w:t>Das interne Audit dient nicht dazu disziplinäre oder rechtliche Folgen zu initiieren, es wird auch nicht das allgemeine Geschäftsgebaren unter der Vorstand dabei eine Überprüfung unterzogen.</w:t>
      </w:r>
    </w:p>
    <w:p w14:paraId="62417507" w14:textId="52691B56" w:rsidR="0086782F" w:rsidRDefault="0086782F" w:rsidP="0086782F">
      <w:r>
        <w:t>Die Ergebnisse werden protokolliert und den Vorstand zur Bewertung und Umsetzung übergeben. Das interne Audit wird ausschließlich vom Vorstand beauftragt andere Instanzen wie Generalversammlung oder Aufsichtsrat sind dazu nicht berechtigt.</w:t>
      </w:r>
    </w:p>
    <w:p w14:paraId="296B8A25" w14:textId="03D76148" w:rsidR="0086782F" w:rsidRDefault="0086782F" w:rsidP="0086782F">
      <w:pPr>
        <w:pStyle w:val="berschrift1"/>
      </w:pPr>
      <w:r>
        <w:t>Allf</w:t>
      </w:r>
      <w:r>
        <w:rPr>
          <w:rFonts w:hint="eastAsia"/>
        </w:rPr>
        <w:t>ä</w:t>
      </w:r>
      <w:r>
        <w:t>llige Bemerkungen</w:t>
      </w:r>
    </w:p>
    <w:p w14:paraId="365C5B50" w14:textId="77777777" w:rsidR="0086782F" w:rsidRDefault="0086782F" w:rsidP="0086782F">
      <w:pPr>
        <w:pStyle w:val="berschrift1"/>
      </w:pPr>
      <w:r>
        <w:t>Audit Feststellungen (Zusammenfassung)</w:t>
      </w:r>
    </w:p>
    <w:p w14:paraId="58A82DC2" w14:textId="18772081" w:rsidR="0086782F" w:rsidRDefault="0086782F" w:rsidP="0086782F">
      <w:r>
        <w:t>Der externe Audit</w:t>
      </w:r>
      <w:r w:rsidR="007F3A4B">
        <w:t>or</w:t>
      </w:r>
      <w:r>
        <w:t xml:space="preserve"> hat </w:t>
      </w:r>
    </w:p>
    <w:p w14:paraId="56D0D50E" w14:textId="0D210943" w:rsidR="0086782F" w:rsidRDefault="0086782F" w:rsidP="00165DEA">
      <w:pPr>
        <w:pStyle w:val="berschrift2"/>
      </w:pPr>
      <w:r>
        <w:t>Positive Feststellungen hinsichtlich:</w:t>
      </w:r>
    </w:p>
    <w:p w14:paraId="7E0A5A71" w14:textId="484C5508" w:rsidR="0086782F" w:rsidRDefault="0086782F" w:rsidP="0086782F">
      <w:pPr>
        <w:pStyle w:val="Listenabsatz"/>
        <w:numPr>
          <w:ilvl w:val="0"/>
          <w:numId w:val="3"/>
        </w:numPr>
      </w:pPr>
      <w:r>
        <w:t>gute Abbildung und übersichtliche Zugang des System über die Wiki</w:t>
      </w:r>
    </w:p>
    <w:p w14:paraId="0B111C5E" w14:textId="70309CCA" w:rsidR="0086782F" w:rsidRDefault="0086782F" w:rsidP="0086782F">
      <w:pPr>
        <w:pStyle w:val="Listenabsatz"/>
        <w:numPr>
          <w:ilvl w:val="0"/>
          <w:numId w:val="3"/>
        </w:numPr>
      </w:pPr>
      <w:r>
        <w:t>übersichtliche Gestaltung und Abbildung der Prozessabläufe</w:t>
      </w:r>
    </w:p>
    <w:p w14:paraId="348AE3BF" w14:textId="045F8D91" w:rsidR="007F3A4B" w:rsidRDefault="007F3A4B" w:rsidP="00165DEA">
      <w:pPr>
        <w:pStyle w:val="berschrift2"/>
      </w:pPr>
      <w:r>
        <w:t>Verbesserungspotenziale der letzten Audit:</w:t>
      </w:r>
    </w:p>
    <w:p w14:paraId="73BB1FF9" w14:textId="77777777" w:rsidR="007F3A4B" w:rsidRDefault="007F3A4B" w:rsidP="007F3A4B">
      <w:pPr>
        <w:pStyle w:val="Listenabsatz"/>
        <w:numPr>
          <w:ilvl w:val="0"/>
          <w:numId w:val="4"/>
        </w:numPr>
      </w:pPr>
      <w:r>
        <w:t>die Themen im Handbuch, Kapitel 4.1 bzw. 4.2 wurden positiv erledigt</w:t>
      </w:r>
    </w:p>
    <w:p w14:paraId="3E2EEDA0" w14:textId="7790EE19" w:rsidR="007F3A4B" w:rsidRDefault="007F3A4B" w:rsidP="007F3A4B">
      <w:pPr>
        <w:pStyle w:val="Listenabsatz"/>
        <w:numPr>
          <w:ilvl w:val="0"/>
          <w:numId w:val="4"/>
        </w:numPr>
      </w:pPr>
      <w:r>
        <w:t>die Risken und Chancen der Organisation wurde erläutert und entsprechend der dokumentierten Abweichung bis 30. April 2023 detailliert dokumentiert.</w:t>
      </w:r>
    </w:p>
    <w:p w14:paraId="08F8C838" w14:textId="11B174C5" w:rsidR="007F3A4B" w:rsidRDefault="007F3A4B" w:rsidP="007F3A4B">
      <w:pPr>
        <w:pStyle w:val="Listenabsatz"/>
        <w:numPr>
          <w:ilvl w:val="0"/>
          <w:numId w:val="4"/>
        </w:numPr>
      </w:pPr>
      <w:r>
        <w:t>Die Abweichung wurde behoben und den Formalismus dazu ausgearbeitet der künftig diese Abweichung vermeidet.</w:t>
      </w:r>
    </w:p>
    <w:p w14:paraId="56F026E3" w14:textId="77777777" w:rsidR="0085432D" w:rsidRDefault="0085432D" w:rsidP="0085432D">
      <w:pPr>
        <w:pStyle w:val="berschrift2"/>
      </w:pPr>
      <w:r>
        <w:t>Aktuelle Veränderungen von Dokumenten:</w:t>
      </w:r>
    </w:p>
    <w:p w14:paraId="7A328F62" w14:textId="1CF4DC9D" w:rsidR="0085432D" w:rsidRDefault="00C63073" w:rsidP="0085432D">
      <w:pPr>
        <w:pStyle w:val="Listenabsatz"/>
        <w:numPr>
          <w:ilvl w:val="0"/>
          <w:numId w:val="17"/>
        </w:numPr>
      </w:pPr>
      <w:r>
        <w:t>D</w:t>
      </w:r>
      <w:r w:rsidR="0085432D">
        <w:t>ie Dokumente FP 108-822 (Auditbericht) und</w:t>
      </w:r>
      <w:r>
        <w:t xml:space="preserve"> FP 108-823 (Audit Fragen) wurden vereinigt zu Dokument FP 108-822.Der Auditbericht wurde in weiten Teilen an die Anforderungen unseres externen Audit das angepasst.</w:t>
      </w:r>
    </w:p>
    <w:p w14:paraId="6E608514" w14:textId="65C5B581" w:rsidR="00C63073" w:rsidRDefault="00C63073" w:rsidP="0085432D">
      <w:pPr>
        <w:pStyle w:val="Listenabsatz"/>
        <w:numPr>
          <w:ilvl w:val="0"/>
          <w:numId w:val="17"/>
        </w:numPr>
      </w:pPr>
      <w:r>
        <w:t>Das Dokument FP 108-823 wurde als eigenständige Audit Fragebogen außer Kraft gestellt (die Frage Struktur entsprach noch immer ISO 29990).</w:t>
      </w:r>
    </w:p>
    <w:p w14:paraId="5FD95D1E" w14:textId="77777777" w:rsidR="007F3A4B" w:rsidRDefault="007F3A4B">
      <w:pPr>
        <w:spacing w:before="0"/>
      </w:pPr>
      <w:r>
        <w:br w:type="page"/>
      </w:r>
    </w:p>
    <w:p w14:paraId="235F3C06" w14:textId="7C463911" w:rsidR="00B05315" w:rsidRDefault="00B71545" w:rsidP="00DA3C3F">
      <w:pPr>
        <w:pStyle w:val="berschrift1"/>
      </w:pPr>
      <w:r>
        <w:lastRenderedPageBreak/>
        <w:t>Allgemeine Anforderungen</w:t>
      </w:r>
    </w:p>
    <w:p w14:paraId="2BC5A71E" w14:textId="71C4B79B" w:rsidR="00EF2BF5" w:rsidRDefault="00EF2BF5" w:rsidP="00EF2BF5">
      <w:r>
        <w:t>Abkürzungen:</w:t>
      </w:r>
    </w:p>
    <w:p w14:paraId="6BEABCFF" w14:textId="3EA87EEF" w:rsidR="00EF2BF5" w:rsidRDefault="00EF2BF5" w:rsidP="00EF2BF5">
      <w:pPr>
        <w:pStyle w:val="Listenabsatz"/>
        <w:numPr>
          <w:ilvl w:val="0"/>
          <w:numId w:val="8"/>
        </w:numPr>
        <w:tabs>
          <w:tab w:val="left" w:leader="dot" w:pos="1701"/>
        </w:tabs>
      </w:pPr>
      <w:r>
        <w:t xml:space="preserve">ER </w:t>
      </w:r>
      <w:r>
        <w:tab/>
        <w:t>erfüllt</w:t>
      </w:r>
    </w:p>
    <w:p w14:paraId="4AEBA343" w14:textId="473D911D" w:rsidR="00EF2BF5" w:rsidRDefault="00EF2BF5" w:rsidP="00EF2BF5">
      <w:pPr>
        <w:pStyle w:val="Listenabsatz"/>
        <w:numPr>
          <w:ilvl w:val="0"/>
          <w:numId w:val="8"/>
        </w:numPr>
        <w:tabs>
          <w:tab w:val="left" w:leader="dot" w:pos="1701"/>
        </w:tabs>
      </w:pPr>
      <w:r>
        <w:t xml:space="preserve">NE </w:t>
      </w:r>
      <w:r>
        <w:tab/>
        <w:t>nicht erfüllt</w:t>
      </w:r>
    </w:p>
    <w:p w14:paraId="5EE3F81E" w14:textId="1FF4E4EC" w:rsidR="00EF2BF5" w:rsidRPr="00EF2BF5" w:rsidRDefault="00EF2BF5" w:rsidP="00EF2BF5">
      <w:pPr>
        <w:pStyle w:val="Listenabsatz"/>
        <w:numPr>
          <w:ilvl w:val="0"/>
          <w:numId w:val="8"/>
        </w:numPr>
        <w:tabs>
          <w:tab w:val="left" w:leader="dot" w:pos="1701"/>
        </w:tabs>
      </w:pPr>
      <w:proofErr w:type="gramStart"/>
      <w:r>
        <w:t xml:space="preserve">AW </w:t>
      </w:r>
      <w:r>
        <w:tab/>
        <w:t>Abweichung</w:t>
      </w:r>
      <w:proofErr w:type="gramEnd"/>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709"/>
        <w:gridCol w:w="850"/>
        <w:gridCol w:w="851"/>
      </w:tblGrid>
      <w:tr w:rsidR="00B71545" w:rsidRPr="008B496D" w14:paraId="4634091E" w14:textId="501B7DBF" w:rsidTr="00067109">
        <w:trPr>
          <w:trHeight w:val="567"/>
          <w:tblHeader/>
        </w:trPr>
        <w:tc>
          <w:tcPr>
            <w:tcW w:w="7650" w:type="dxa"/>
            <w:shd w:val="pct12" w:color="auto" w:fill="auto"/>
          </w:tcPr>
          <w:p w14:paraId="6DC51BE4" w14:textId="77777777" w:rsidR="00B71545" w:rsidRPr="008B496D" w:rsidRDefault="00B71545" w:rsidP="007F3A4B">
            <w:pPr>
              <w:pStyle w:val="berschrift3"/>
            </w:pPr>
            <w:r w:rsidRPr="008B496D">
              <w:t>Fragestellung</w:t>
            </w:r>
          </w:p>
        </w:tc>
        <w:tc>
          <w:tcPr>
            <w:tcW w:w="709" w:type="dxa"/>
            <w:shd w:val="pct12" w:color="auto" w:fill="auto"/>
          </w:tcPr>
          <w:p w14:paraId="3DCBF47C" w14:textId="41C1B952"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ER</w:t>
            </w:r>
          </w:p>
        </w:tc>
        <w:tc>
          <w:tcPr>
            <w:tcW w:w="850" w:type="dxa"/>
            <w:shd w:val="pct12" w:color="auto" w:fill="auto"/>
          </w:tcPr>
          <w:p w14:paraId="546F2039" w14:textId="387C1E08"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NE</w:t>
            </w:r>
          </w:p>
        </w:tc>
        <w:tc>
          <w:tcPr>
            <w:tcW w:w="851" w:type="dxa"/>
            <w:shd w:val="pct12" w:color="auto" w:fill="auto"/>
          </w:tcPr>
          <w:p w14:paraId="49B3E0A7" w14:textId="47E31891"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AW</w:t>
            </w:r>
          </w:p>
        </w:tc>
      </w:tr>
      <w:tr w:rsidR="004E6C5A" w:rsidRPr="008B496D" w14:paraId="6A73AA80" w14:textId="14BE3F76" w:rsidTr="00067109">
        <w:trPr>
          <w:trHeight w:val="340"/>
          <w:tblHeader/>
        </w:trPr>
        <w:tc>
          <w:tcPr>
            <w:tcW w:w="7650" w:type="dxa"/>
          </w:tcPr>
          <w:p w14:paraId="554E98A4" w14:textId="039C0CBF" w:rsidR="004E6C5A" w:rsidRPr="00165DEA" w:rsidRDefault="004E6C5A" w:rsidP="004E6C5A">
            <w:pPr>
              <w:pStyle w:val="berschrift4"/>
            </w:pPr>
            <w:r w:rsidRPr="00165DEA">
              <w:t>Durchführung und Eröffnung</w:t>
            </w:r>
          </w:p>
        </w:tc>
        <w:tc>
          <w:tcPr>
            <w:tcW w:w="709" w:type="dxa"/>
          </w:tcPr>
          <w:p w14:paraId="4342B62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7151CEB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61954EB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F6C41E1" w14:textId="37F9627A" w:rsidTr="00067109">
        <w:trPr>
          <w:trHeight w:val="340"/>
          <w:tblHeader/>
        </w:trPr>
        <w:tc>
          <w:tcPr>
            <w:tcW w:w="7650" w:type="dxa"/>
          </w:tcPr>
          <w:p w14:paraId="7260EBE7" w14:textId="73D60E3E"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Das Eröffnungsgespräch wurde planmäßig durchgeführt, die relevanten Informationen kommuniziert (Teilnehmer, Rollen, Abläufe und Rahmenbedingungen); die Auditeilnehmer sind vom Vorstand legitimiert?</w:t>
            </w:r>
          </w:p>
        </w:tc>
        <w:tc>
          <w:tcPr>
            <w:tcW w:w="709" w:type="dxa"/>
          </w:tcPr>
          <w:p w14:paraId="0B470358" w14:textId="6BC5319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E57F55A" w14:textId="0DC165ED"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543AB4C" w14:textId="5BB2F26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10CC2E8" w14:textId="400F7FAA" w:rsidTr="00067109">
        <w:trPr>
          <w:trHeight w:val="340"/>
          <w:tblHeader/>
        </w:trPr>
        <w:tc>
          <w:tcPr>
            <w:tcW w:w="7650" w:type="dxa"/>
          </w:tcPr>
          <w:p w14:paraId="072839D2" w14:textId="1B2985A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Die Anwendung der Zertifizierungszeichen, die dazugehörenden Formblätter und Dokumente sind kommuniziert und in der Organisation bekannt?</w:t>
            </w:r>
          </w:p>
        </w:tc>
        <w:tc>
          <w:tcPr>
            <w:tcW w:w="709" w:type="dxa"/>
          </w:tcPr>
          <w:p w14:paraId="2D3EE20A" w14:textId="07533048"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0726EA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DA17CBE" w14:textId="7B099AD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FCB0983" w14:textId="273B52A7" w:rsidTr="00067109">
        <w:trPr>
          <w:trHeight w:val="340"/>
          <w:tblHeader/>
        </w:trPr>
        <w:tc>
          <w:tcPr>
            <w:tcW w:w="7650" w:type="dxa"/>
          </w:tcPr>
          <w:p w14:paraId="019E12E1" w14:textId="4221E91F"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Die Ziele des Audit sind bekannt und der Ablauf sowie die Konsequenzen werden dokumentiert?</w:t>
            </w:r>
          </w:p>
        </w:tc>
        <w:tc>
          <w:tcPr>
            <w:tcW w:w="709" w:type="dxa"/>
          </w:tcPr>
          <w:p w14:paraId="2846F7FD" w14:textId="6824C6BB"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5A46BD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DE8B0A" w14:textId="3A8683B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D5B6B5E" w14:textId="5988C537" w:rsidTr="00067109">
        <w:trPr>
          <w:trHeight w:val="340"/>
          <w:tblHeader/>
        </w:trPr>
        <w:tc>
          <w:tcPr>
            <w:tcW w:w="7650" w:type="dxa"/>
          </w:tcPr>
          <w:p w14:paraId="3B38D14A" w14:textId="068E999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Der Geltungsbereich für die Zertifizierung ist allgemein bekannt, Auswirkungen auf andere Bereiche werden in der Organisation kommuniziert und dokumentiert.</w:t>
            </w:r>
          </w:p>
        </w:tc>
        <w:tc>
          <w:tcPr>
            <w:tcW w:w="709" w:type="dxa"/>
          </w:tcPr>
          <w:p w14:paraId="0DC1D08A" w14:textId="32A60E83"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F69EAA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F02ACDD" w14:textId="5577301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6C0E422" w14:textId="54AE8AFA" w:rsidTr="00067109">
        <w:trPr>
          <w:trHeight w:val="340"/>
          <w:tblHeader/>
        </w:trPr>
        <w:tc>
          <w:tcPr>
            <w:tcW w:w="7650" w:type="dxa"/>
          </w:tcPr>
          <w:p w14:paraId="3732F487" w14:textId="4E67391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Konsequenzen aus vorangegangenen Audit werden evaluiert und bei Abweichungen den Vorstand kommuniziert? Notwendige Verbesserungen werden definiert unmittelbar angestoßen in dem der Vorstand dazu einen detaillierten Bericht erhält.</w:t>
            </w:r>
          </w:p>
        </w:tc>
        <w:tc>
          <w:tcPr>
            <w:tcW w:w="709" w:type="dxa"/>
          </w:tcPr>
          <w:p w14:paraId="38DBB0CA" w14:textId="15170F54"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F1A15B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1679DA" w14:textId="587C8F7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828A5A2" w14:textId="444D82A7" w:rsidTr="00067109">
        <w:trPr>
          <w:trHeight w:val="340"/>
          <w:tblHeader/>
        </w:trPr>
        <w:tc>
          <w:tcPr>
            <w:tcW w:w="7650" w:type="dxa"/>
          </w:tcPr>
          <w:p w14:paraId="30FC921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Hat das Unternehmen eine Strategie entwickelt und wird diese verfolgt?</w:t>
            </w:r>
          </w:p>
        </w:tc>
        <w:tc>
          <w:tcPr>
            <w:tcW w:w="709" w:type="dxa"/>
          </w:tcPr>
          <w:p w14:paraId="647E515A" w14:textId="7B68E24D"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D03DC56"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C9A0E11" w14:textId="3D98890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9C71906" w14:textId="6D1A945D" w:rsidTr="00067109">
        <w:trPr>
          <w:trHeight w:val="340"/>
        </w:trPr>
        <w:tc>
          <w:tcPr>
            <w:tcW w:w="7650" w:type="dxa"/>
          </w:tcPr>
          <w:p w14:paraId="4A672240"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Lenkung von Dokumenten</w:t>
            </w:r>
          </w:p>
        </w:tc>
        <w:tc>
          <w:tcPr>
            <w:tcW w:w="709" w:type="dxa"/>
          </w:tcPr>
          <w:p w14:paraId="7199C86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3A987A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2FBAAD1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E2436AB" w14:textId="278F4E8F" w:rsidTr="00067109">
        <w:trPr>
          <w:trHeight w:val="340"/>
        </w:trPr>
        <w:tc>
          <w:tcPr>
            <w:tcW w:w="7650" w:type="dxa"/>
          </w:tcPr>
          <w:p w14:paraId="3617A37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Existiert ein dokumentiertes Verfahren zur Lenkung der Dokumente?</w:t>
            </w:r>
          </w:p>
        </w:tc>
        <w:tc>
          <w:tcPr>
            <w:tcW w:w="709" w:type="dxa"/>
          </w:tcPr>
          <w:p w14:paraId="43E7E7F9" w14:textId="0B848EE3"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2BB151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FC57973" w14:textId="1FCE4968"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4A7B3A6" w14:textId="15D0FEC8" w:rsidTr="00067109">
        <w:trPr>
          <w:trHeight w:val="340"/>
        </w:trPr>
        <w:tc>
          <w:tcPr>
            <w:tcW w:w="7650" w:type="dxa"/>
          </w:tcPr>
          <w:p w14:paraId="5E5223D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bezüglich ihrer Angemessenheit und Konformität vor ihrer Herausgabe geprüft?</w:t>
            </w:r>
          </w:p>
        </w:tc>
        <w:tc>
          <w:tcPr>
            <w:tcW w:w="709" w:type="dxa"/>
          </w:tcPr>
          <w:p w14:paraId="1037157B" w14:textId="476A7A9E" w:rsidR="004E6C5A" w:rsidRPr="00EB4616"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C3FBFA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DCAF582" w14:textId="47E2EF8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6BCD755B" w14:textId="3E392E34" w:rsidTr="00067109">
        <w:trPr>
          <w:trHeight w:val="340"/>
        </w:trPr>
        <w:tc>
          <w:tcPr>
            <w:tcW w:w="7650" w:type="dxa"/>
          </w:tcPr>
          <w:p w14:paraId="50A39C34" w14:textId="7024EC3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regelmäßig</w:t>
            </w:r>
            <w:r>
              <w:rPr>
                <w:rFonts w:ascii="Century Gothic" w:eastAsia="Lucida Sans Unicode" w:hAnsi="Century Gothic" w:cs="Arial"/>
                <w:color w:val="auto"/>
                <w:sz w:val="20"/>
                <w:szCs w:val="56"/>
                <w:bdr w:val="none" w:sz="0" w:space="0" w:color="auto"/>
                <w:lang w:val="de-AT" w:eastAsia="zh-CN"/>
              </w:rPr>
              <w:t xml:space="preserve"> evaluiert</w:t>
            </w:r>
            <w:r w:rsidRPr="008B496D">
              <w:rPr>
                <w:rFonts w:ascii="Century Gothic" w:eastAsia="Lucida Sans Unicode" w:hAnsi="Century Gothic" w:cs="Arial"/>
                <w:color w:val="auto"/>
                <w:sz w:val="20"/>
                <w:szCs w:val="56"/>
                <w:bdr w:val="none" w:sz="0" w:space="0" w:color="auto"/>
                <w:lang w:val="de-AT" w:eastAsia="zh-CN"/>
              </w:rPr>
              <w:t xml:space="preserve">, um sie bei Bedarf zu aktualisieren und </w:t>
            </w:r>
            <w:r>
              <w:rPr>
                <w:rFonts w:ascii="Century Gothic" w:eastAsia="Lucida Sans Unicode" w:hAnsi="Century Gothic" w:cs="Arial"/>
                <w:color w:val="auto"/>
                <w:sz w:val="20"/>
                <w:szCs w:val="56"/>
                <w:bdr w:val="none" w:sz="0" w:space="0" w:color="auto"/>
                <w:lang w:val="de-AT" w:eastAsia="zh-CN"/>
              </w:rPr>
              <w:t xml:space="preserve">zu </w:t>
            </w:r>
            <w:r w:rsidRPr="008B496D">
              <w:rPr>
                <w:rFonts w:ascii="Century Gothic" w:eastAsia="Lucida Sans Unicode" w:hAnsi="Century Gothic" w:cs="Arial"/>
                <w:color w:val="auto"/>
                <w:sz w:val="20"/>
                <w:szCs w:val="56"/>
                <w:bdr w:val="none" w:sz="0" w:space="0" w:color="auto"/>
                <w:lang w:val="de-AT" w:eastAsia="zh-CN"/>
              </w:rPr>
              <w:t>erneu</w:t>
            </w:r>
            <w:r>
              <w:rPr>
                <w:rFonts w:ascii="Century Gothic" w:eastAsia="Lucida Sans Unicode" w:hAnsi="Century Gothic" w:cs="Arial"/>
                <w:color w:val="auto"/>
                <w:sz w:val="20"/>
                <w:szCs w:val="56"/>
                <w:bdr w:val="none" w:sz="0" w:space="0" w:color="auto"/>
                <w:lang w:val="de-AT" w:eastAsia="zh-CN"/>
              </w:rPr>
              <w:t>ern</w:t>
            </w:r>
            <w:r w:rsidRPr="008B496D">
              <w:rPr>
                <w:rFonts w:ascii="Century Gothic" w:eastAsia="Lucida Sans Unicode" w:hAnsi="Century Gothic" w:cs="Arial"/>
                <w:color w:val="auto"/>
                <w:sz w:val="20"/>
                <w:szCs w:val="56"/>
                <w:bdr w:val="none" w:sz="0" w:space="0" w:color="auto"/>
                <w:lang w:val="de-AT" w:eastAsia="zh-CN"/>
              </w:rPr>
              <w:t xml:space="preserve"> </w:t>
            </w:r>
            <w:r>
              <w:rPr>
                <w:rFonts w:ascii="Century Gothic" w:eastAsia="Lucida Sans Unicode" w:hAnsi="Century Gothic" w:cs="Arial"/>
                <w:color w:val="auto"/>
                <w:sz w:val="20"/>
                <w:szCs w:val="56"/>
                <w:bdr w:val="none" w:sz="0" w:space="0" w:color="auto"/>
                <w:lang w:val="de-AT" w:eastAsia="zh-CN"/>
              </w:rPr>
              <w:t xml:space="preserve">bzw. </w:t>
            </w:r>
            <w:r w:rsidRPr="008B496D">
              <w:rPr>
                <w:rFonts w:ascii="Century Gothic" w:eastAsia="Lucida Sans Unicode" w:hAnsi="Century Gothic" w:cs="Arial"/>
                <w:color w:val="auto"/>
                <w:sz w:val="20"/>
                <w:szCs w:val="56"/>
                <w:bdr w:val="none" w:sz="0" w:space="0" w:color="auto"/>
                <w:lang w:val="de-AT" w:eastAsia="zh-CN"/>
              </w:rPr>
              <w:t>zu genehmigen?</w:t>
            </w:r>
          </w:p>
        </w:tc>
        <w:tc>
          <w:tcPr>
            <w:tcW w:w="709" w:type="dxa"/>
          </w:tcPr>
          <w:p w14:paraId="2FAC59DF" w14:textId="17D18DAE"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0097D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AE60A6" w14:textId="680BD23A"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1F00D3AD" w14:textId="66BE9F63" w:rsidTr="00067109">
        <w:trPr>
          <w:trHeight w:val="340"/>
        </w:trPr>
        <w:tc>
          <w:tcPr>
            <w:tcW w:w="7650" w:type="dxa"/>
          </w:tcPr>
          <w:p w14:paraId="441C1FFE" w14:textId="5718621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mit dem aktuellen Überarbeitungsstatus gekennzeichnet</w:t>
            </w:r>
            <w:r>
              <w:rPr>
                <w:rFonts w:ascii="Century Gothic" w:eastAsia="Lucida Sans Unicode" w:hAnsi="Century Gothic" w:cs="Arial"/>
                <w:color w:val="auto"/>
                <w:sz w:val="20"/>
                <w:szCs w:val="56"/>
                <w:bdr w:val="none" w:sz="0" w:space="0" w:color="auto"/>
                <w:lang w:val="de-AT" w:eastAsia="zh-CN"/>
              </w:rPr>
              <w:t xml:space="preserve"> (Revisionsstatus)</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06042E77" w14:textId="57473D54"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97740E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9F58610" w14:textId="288CE02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5966D7BF" w14:textId="1B24D946" w:rsidTr="00067109">
        <w:trPr>
          <w:trHeight w:val="340"/>
        </w:trPr>
        <w:tc>
          <w:tcPr>
            <w:tcW w:w="7650" w:type="dxa"/>
          </w:tcPr>
          <w:p w14:paraId="0B14664B" w14:textId="2D665CE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externe Dokumente gekennzeichnet und in ihre Verteilung gelenkt? (Kundenzeichnungen, Normen, Richtlinien, Erlasse, Kundenspezifizierungen, Lieferantenkataloge</w:t>
            </w:r>
            <w:r>
              <w:rPr>
                <w:rFonts w:ascii="Century Gothic" w:eastAsia="Lucida Sans Unicode" w:hAnsi="Century Gothic" w:cs="Arial"/>
                <w:color w:val="auto"/>
                <w:sz w:val="20"/>
                <w:szCs w:val="56"/>
                <w:bdr w:val="none" w:sz="0" w:space="0" w:color="auto"/>
                <w:lang w:val="de-AT" w:eastAsia="zh-CN"/>
              </w:rPr>
              <w:t xml:space="preserve"> usw.</w:t>
            </w:r>
            <w:r w:rsidRPr="008B496D">
              <w:rPr>
                <w:rFonts w:ascii="Century Gothic" w:eastAsia="Lucida Sans Unicode" w:hAnsi="Century Gothic" w:cs="Arial"/>
                <w:color w:val="auto"/>
                <w:sz w:val="20"/>
                <w:szCs w:val="56"/>
                <w:bdr w:val="none" w:sz="0" w:space="0" w:color="auto"/>
                <w:lang w:val="de-AT" w:eastAsia="zh-CN"/>
              </w:rPr>
              <w:t>)</w:t>
            </w:r>
            <w:r>
              <w:rPr>
                <w:rFonts w:ascii="Century Gothic" w:eastAsia="Lucida Sans Unicode" w:hAnsi="Century Gothic" w:cs="Arial"/>
                <w:color w:val="auto"/>
                <w:sz w:val="20"/>
                <w:szCs w:val="56"/>
                <w:bdr w:val="none" w:sz="0" w:space="0" w:color="auto"/>
                <w:lang w:val="de-AT" w:eastAsia="zh-CN"/>
              </w:rPr>
              <w:t>?</w:t>
            </w:r>
          </w:p>
        </w:tc>
        <w:tc>
          <w:tcPr>
            <w:tcW w:w="709" w:type="dxa"/>
          </w:tcPr>
          <w:p w14:paraId="28A5143A" w14:textId="74B8F619"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005CBC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FB01484" w14:textId="3F7FECE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146A4A3" w14:textId="510FEDBC" w:rsidTr="00067109">
        <w:trPr>
          <w:trHeight w:val="340"/>
        </w:trPr>
        <w:tc>
          <w:tcPr>
            <w:tcW w:w="7650" w:type="dxa"/>
          </w:tcPr>
          <w:p w14:paraId="596FA76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unbeabsichtigte Verwendung veralteter Dokumente verhindert und diese in geeigneter Weise gekennzeichnet, falls sie aus irgendeinem Grund aufbewahrt werden?</w:t>
            </w:r>
          </w:p>
        </w:tc>
        <w:tc>
          <w:tcPr>
            <w:tcW w:w="709" w:type="dxa"/>
          </w:tcPr>
          <w:p w14:paraId="2B7625A3" w14:textId="29362402"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E8EA46C"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B2020C8" w14:textId="29B0C86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3C89286" w14:textId="4A96908B" w:rsidTr="00067109">
        <w:trPr>
          <w:trHeight w:val="340"/>
        </w:trPr>
        <w:tc>
          <w:tcPr>
            <w:tcW w:w="7650" w:type="dxa"/>
          </w:tcPr>
          <w:p w14:paraId="3E270683"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Lenkung von Aufzeichnungen</w:t>
            </w:r>
          </w:p>
        </w:tc>
        <w:tc>
          <w:tcPr>
            <w:tcW w:w="709" w:type="dxa"/>
          </w:tcPr>
          <w:p w14:paraId="7A31AED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5F0CA95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0D33EFF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D93ADD9" w14:textId="1C8913BF" w:rsidTr="00067109">
        <w:trPr>
          <w:trHeight w:val="340"/>
        </w:trPr>
        <w:tc>
          <w:tcPr>
            <w:tcW w:w="7650" w:type="dxa"/>
          </w:tcPr>
          <w:p w14:paraId="40A9C91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Existiert ein dokumentiertes Verfahren zur Lenkung der Aufzeichnungen?</w:t>
            </w:r>
          </w:p>
        </w:tc>
        <w:tc>
          <w:tcPr>
            <w:tcW w:w="709" w:type="dxa"/>
          </w:tcPr>
          <w:p w14:paraId="4C9449DA" w14:textId="0E5F4F7F"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FE2098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1C75164" w14:textId="7E056A9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149C5733" w14:textId="668A3C59" w:rsidTr="00067109">
        <w:trPr>
          <w:trHeight w:val="340"/>
        </w:trPr>
        <w:tc>
          <w:tcPr>
            <w:tcW w:w="7650" w:type="dxa"/>
          </w:tcPr>
          <w:p w14:paraId="35812DC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Bestehen Regelungen zur Kennzeichnung, Aufbewahrung, Schutz, Wiederauffindbarkeit, Aufbewahrungsfristen der Aufzeichnungen?</w:t>
            </w:r>
          </w:p>
        </w:tc>
        <w:tc>
          <w:tcPr>
            <w:tcW w:w="709" w:type="dxa"/>
          </w:tcPr>
          <w:p w14:paraId="37C6243A" w14:textId="417B9B62"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768A55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03A060F" w14:textId="30D61145"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BA2A8BD" w14:textId="2D076496" w:rsidTr="00067109">
        <w:trPr>
          <w:trHeight w:val="340"/>
        </w:trPr>
        <w:tc>
          <w:tcPr>
            <w:tcW w:w="7650" w:type="dxa"/>
          </w:tcPr>
          <w:p w14:paraId="60D39FD4" w14:textId="77777777" w:rsidR="004E6C5A"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Aufzeichnungen lesbar und leicht erkennbar?</w:t>
            </w:r>
          </w:p>
          <w:p w14:paraId="4CC9E969" w14:textId="76FC9F2D"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4E6C5A">
              <w:rPr>
                <w:rFonts w:ascii="Century Gothic" w:eastAsia="Lucida Sans Unicode" w:hAnsi="Century Gothic" w:cs="Arial"/>
                <w:color w:val="auto"/>
                <w:sz w:val="20"/>
                <w:szCs w:val="56"/>
                <w:bdr w:val="none" w:sz="0" w:space="0" w:color="auto"/>
                <w:lang w:val="de-AT" w:eastAsia="zh-CN"/>
              </w:rPr>
              <w:t>Beispiel: Prozessaufzeichnungen, Prüfaufzeichnungen, Auditberichte, Proto</w:t>
            </w:r>
            <w:r w:rsidRPr="004E6C5A">
              <w:rPr>
                <w:rFonts w:ascii="Century Gothic" w:eastAsia="Lucida Sans Unicode" w:hAnsi="Century Gothic" w:cs="Arial"/>
                <w:color w:val="auto"/>
                <w:sz w:val="20"/>
                <w:szCs w:val="56"/>
                <w:bdr w:val="none" w:sz="0" w:space="0" w:color="auto"/>
                <w:lang w:val="de-AT" w:eastAsia="zh-CN"/>
              </w:rPr>
              <w:lastRenderedPageBreak/>
              <w:t>kolle, Schulungsnachweise, Wartung</w:t>
            </w:r>
            <w:proofErr w:type="gramStart"/>
            <w:r w:rsidRPr="004E6C5A">
              <w:rPr>
                <w:rFonts w:ascii="Century Gothic" w:eastAsia="Lucida Sans Unicode" w:hAnsi="Century Gothic" w:cs="Arial"/>
                <w:color w:val="auto"/>
                <w:sz w:val="20"/>
                <w:szCs w:val="56"/>
                <w:bdr w:val="none" w:sz="0" w:space="0" w:color="auto"/>
                <w:lang w:val="de-AT" w:eastAsia="zh-CN"/>
              </w:rPr>
              <w:t xml:space="preserve"> ….</w:t>
            </w:r>
            <w:proofErr w:type="gramEnd"/>
          </w:p>
        </w:tc>
        <w:tc>
          <w:tcPr>
            <w:tcW w:w="709" w:type="dxa"/>
          </w:tcPr>
          <w:p w14:paraId="790C4F96" w14:textId="582758CB"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lastRenderedPageBreak/>
              <w:sym w:font="Wingdings" w:char="F0FE"/>
            </w:r>
          </w:p>
        </w:tc>
        <w:tc>
          <w:tcPr>
            <w:tcW w:w="850" w:type="dxa"/>
          </w:tcPr>
          <w:p w14:paraId="685623A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FAAA0FE" w14:textId="1F6160C1"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CCA32AE" w14:textId="6EDD3963" w:rsidTr="00067109">
        <w:trPr>
          <w:trHeight w:val="340"/>
        </w:trPr>
        <w:tc>
          <w:tcPr>
            <w:tcW w:w="7650" w:type="dxa"/>
          </w:tcPr>
          <w:p w14:paraId="5261CCD6"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Selbstverpflichtung der Leitung</w:t>
            </w:r>
          </w:p>
        </w:tc>
        <w:tc>
          <w:tcPr>
            <w:tcW w:w="709" w:type="dxa"/>
          </w:tcPr>
          <w:p w14:paraId="0CFC177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E1D156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37EF7CE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5033D669" w14:textId="79989AF0" w:rsidTr="00067109">
        <w:trPr>
          <w:trHeight w:val="340"/>
        </w:trPr>
        <w:tc>
          <w:tcPr>
            <w:tcW w:w="7650" w:type="dxa"/>
          </w:tcPr>
          <w:p w14:paraId="7407347E" w14:textId="62762BD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Vermittelt die Unternehmensleitung den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die Bedeutung der Erfüllung der Lernenden sowie der gesetzlichen und behördlichen Anforderungen?</w:t>
            </w:r>
          </w:p>
        </w:tc>
        <w:tc>
          <w:tcPr>
            <w:tcW w:w="709" w:type="dxa"/>
          </w:tcPr>
          <w:p w14:paraId="5375CC92" w14:textId="54930B85"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935CE2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E7CD947" w14:textId="6BA7B24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D98CE29" w14:textId="46A86ECE" w:rsidTr="00067109">
        <w:trPr>
          <w:trHeight w:val="340"/>
        </w:trPr>
        <w:tc>
          <w:tcPr>
            <w:tcW w:w="7650" w:type="dxa"/>
          </w:tcPr>
          <w:p w14:paraId="6FB5653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finanzielle Risiken im Unternehmen betrachtet?</w:t>
            </w:r>
          </w:p>
        </w:tc>
        <w:tc>
          <w:tcPr>
            <w:tcW w:w="709" w:type="dxa"/>
          </w:tcPr>
          <w:p w14:paraId="1CF8DE7A" w14:textId="018880D3"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27BAC9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6AFB1F9" w14:textId="1B6F83F2"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2D03164" w14:textId="5D4B6ED4" w:rsidTr="00067109">
        <w:trPr>
          <w:trHeight w:val="340"/>
        </w:trPr>
        <w:tc>
          <w:tcPr>
            <w:tcW w:w="7650" w:type="dxa"/>
          </w:tcPr>
          <w:p w14:paraId="5A29C24D" w14:textId="77777777" w:rsidR="004E6C5A" w:rsidRPr="008B496D" w:rsidRDefault="004E6C5A" w:rsidP="004E6C5A">
            <w:pPr>
              <w:pStyle w:val="berschrift4"/>
              <w:rPr>
                <w:rFonts w:eastAsia="Calibri"/>
                <w:bdr w:val="none" w:sz="0" w:space="0" w:color="auto"/>
              </w:rPr>
            </w:pPr>
            <w:r w:rsidRPr="008B496D">
              <w:rPr>
                <w:rFonts w:eastAsia="Calibri"/>
                <w:bdr w:val="none" w:sz="0" w:space="0" w:color="auto"/>
              </w:rPr>
              <w:t>Qualitätspolitik</w:t>
            </w:r>
          </w:p>
        </w:tc>
        <w:tc>
          <w:tcPr>
            <w:tcW w:w="709" w:type="dxa"/>
          </w:tcPr>
          <w:p w14:paraId="0F0FE1C9"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6F559F61"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31E79EE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078D1A27" w14:textId="1DC795E7" w:rsidTr="00067109">
        <w:trPr>
          <w:trHeight w:val="340"/>
        </w:trPr>
        <w:tc>
          <w:tcPr>
            <w:tcW w:w="7650" w:type="dxa"/>
          </w:tcPr>
          <w:p w14:paraId="4803AB8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Qualitätspolitik dem Zweck des Unternehmens angemessen?</w:t>
            </w:r>
          </w:p>
        </w:tc>
        <w:tc>
          <w:tcPr>
            <w:tcW w:w="709" w:type="dxa"/>
          </w:tcPr>
          <w:p w14:paraId="4FD96BCF" w14:textId="097148C0"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309BC6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CCE892D" w14:textId="2025A445"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30F27C52" w14:textId="6A71370C" w:rsidTr="00067109">
        <w:trPr>
          <w:trHeight w:val="340"/>
        </w:trPr>
        <w:tc>
          <w:tcPr>
            <w:tcW w:w="7650" w:type="dxa"/>
          </w:tcPr>
          <w:p w14:paraId="4B310B21"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Qualitätspolitik eine Verpflichtung zur Erfüllung von Anforderungen und zur ständigen Verbesserung der Wirksamkeit des Qualitätsmanagementsystems?</w:t>
            </w:r>
          </w:p>
        </w:tc>
        <w:tc>
          <w:tcPr>
            <w:tcW w:w="709" w:type="dxa"/>
          </w:tcPr>
          <w:p w14:paraId="3384DD56" w14:textId="6666B208"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B2BF8B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459ADF0" w14:textId="5F1BBE3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9C07D1A" w14:textId="4F729D37" w:rsidTr="00067109">
        <w:trPr>
          <w:trHeight w:val="340"/>
        </w:trPr>
        <w:tc>
          <w:tcPr>
            <w:tcW w:w="7650" w:type="dxa"/>
          </w:tcPr>
          <w:p w14:paraId="619833D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Qualitätspolitik einen Rahmen zum Festlegen und Bewerten von Qualitätszielen?</w:t>
            </w:r>
          </w:p>
        </w:tc>
        <w:tc>
          <w:tcPr>
            <w:tcW w:w="709" w:type="dxa"/>
          </w:tcPr>
          <w:p w14:paraId="2708FDEB" w14:textId="0E8CE73B"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F01F92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B061654" w14:textId="465DF5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570C984E" w14:textId="33937C11" w:rsidTr="00067109">
        <w:trPr>
          <w:trHeight w:val="340"/>
        </w:trPr>
        <w:tc>
          <w:tcPr>
            <w:tcW w:w="7650" w:type="dxa"/>
          </w:tcPr>
          <w:p w14:paraId="588C14C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Qualitätspolitik von der Unternehmensleitung regelmäßig auf ihre fortdauernde Angemessenheit bewertet?</w:t>
            </w:r>
          </w:p>
        </w:tc>
        <w:tc>
          <w:tcPr>
            <w:tcW w:w="709" w:type="dxa"/>
          </w:tcPr>
          <w:p w14:paraId="1106EBD2" w14:textId="701B83C8"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191879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C0B7337" w14:textId="1D9E9EC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7726262" w14:textId="1E4FD30F" w:rsidTr="00067109">
        <w:trPr>
          <w:trHeight w:val="340"/>
        </w:trPr>
        <w:tc>
          <w:tcPr>
            <w:tcW w:w="7650" w:type="dxa"/>
          </w:tcPr>
          <w:p w14:paraId="193BD55C"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Qualitätsziele</w:t>
            </w:r>
          </w:p>
        </w:tc>
        <w:tc>
          <w:tcPr>
            <w:tcW w:w="709" w:type="dxa"/>
          </w:tcPr>
          <w:p w14:paraId="2774E8E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4B181F3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760A44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2639342D" w14:textId="518A98EC" w:rsidTr="00067109">
        <w:trPr>
          <w:trHeight w:val="340"/>
        </w:trPr>
        <w:tc>
          <w:tcPr>
            <w:tcW w:w="7650" w:type="dxa"/>
          </w:tcPr>
          <w:p w14:paraId="7A354EE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Stellt die Unternehmensleitung sicher, dass Qualitätsziele festgelegt sind?</w:t>
            </w:r>
          </w:p>
        </w:tc>
        <w:tc>
          <w:tcPr>
            <w:tcW w:w="709" w:type="dxa"/>
          </w:tcPr>
          <w:p w14:paraId="6A20ACC9" w14:textId="693BE716"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919621"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D1975DE" w14:textId="693D7215"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92E9B71" w14:textId="64CBA135" w:rsidTr="00067109">
        <w:trPr>
          <w:trHeight w:val="340"/>
        </w:trPr>
        <w:tc>
          <w:tcPr>
            <w:tcW w:w="7650" w:type="dxa"/>
          </w:tcPr>
          <w:p w14:paraId="7B93611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Qualitätsziele messbar?</w:t>
            </w:r>
          </w:p>
        </w:tc>
        <w:tc>
          <w:tcPr>
            <w:tcW w:w="709" w:type="dxa"/>
          </w:tcPr>
          <w:p w14:paraId="5FFF94ED" w14:textId="0A6E9249"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B013A8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2F46D1B" w14:textId="754E884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D18B9A8" w14:textId="260A9281" w:rsidTr="00067109">
        <w:trPr>
          <w:trHeight w:val="340"/>
        </w:trPr>
        <w:tc>
          <w:tcPr>
            <w:tcW w:w="7650" w:type="dxa"/>
          </w:tcPr>
          <w:p w14:paraId="7C0E0E9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Stehen die Qualitätsziele im Einklang mit der Qualitätspolitik?</w:t>
            </w:r>
          </w:p>
        </w:tc>
        <w:tc>
          <w:tcPr>
            <w:tcW w:w="709" w:type="dxa"/>
          </w:tcPr>
          <w:p w14:paraId="4252E789" w14:textId="3428D1BC"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189589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EA335B4" w14:textId="60CE5D1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64043885" w14:textId="7C1F2EBE" w:rsidTr="00067109">
        <w:trPr>
          <w:trHeight w:val="340"/>
        </w:trPr>
        <w:tc>
          <w:tcPr>
            <w:tcW w:w="7650" w:type="dxa"/>
          </w:tcPr>
          <w:p w14:paraId="24C0734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Risiken des Unternehmens betrachtet und gelenkt?</w:t>
            </w:r>
          </w:p>
        </w:tc>
        <w:tc>
          <w:tcPr>
            <w:tcW w:w="709" w:type="dxa"/>
          </w:tcPr>
          <w:p w14:paraId="0613611C" w14:textId="13170FD5"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0811B61"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5132AC" w14:textId="3C8AAE2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5E6F96C2" w14:textId="6D11CFDE" w:rsidTr="00067109">
        <w:trPr>
          <w:trHeight w:val="340"/>
        </w:trPr>
        <w:tc>
          <w:tcPr>
            <w:tcW w:w="7650" w:type="dxa"/>
          </w:tcPr>
          <w:p w14:paraId="10F92FD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Ziele in Bezug auf die Lerndienstleistung?</w:t>
            </w:r>
          </w:p>
        </w:tc>
        <w:tc>
          <w:tcPr>
            <w:tcW w:w="709" w:type="dxa"/>
          </w:tcPr>
          <w:p w14:paraId="42AC352D" w14:textId="14F23AF7"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380C76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F605A41" w14:textId="2F47E03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bl>
    <w:p w14:paraId="22128A33" w14:textId="77777777" w:rsidR="009842FD" w:rsidRDefault="009842FD">
      <w:pPr>
        <w:rPr>
          <w:b/>
          <w:bCs/>
          <w:i/>
          <w:iCs/>
        </w:rPr>
      </w:pPr>
      <w:r>
        <w:rPr>
          <w:b/>
          <w:bCs/>
          <w:i/>
          <w:iCs/>
        </w:rPr>
        <w:br w:type="page"/>
      </w:r>
    </w:p>
    <w:p w14:paraId="1570250D" w14:textId="3854D30C" w:rsidR="009842FD" w:rsidRDefault="009842FD" w:rsidP="009842FD">
      <w:pPr>
        <w:pStyle w:val="berschrift1"/>
      </w:pPr>
      <w:r>
        <w:lastRenderedPageBreak/>
        <w:t>Auditnachweise</w:t>
      </w:r>
    </w:p>
    <w:p w14:paraId="79B88250" w14:textId="6D6A6E89" w:rsidR="00067109" w:rsidRDefault="009842FD" w:rsidP="009842FD">
      <w:r>
        <w:t>Vorgelegte Auditnachweise, eingesehene Dokumente und Aufzeichnungen, Funktion der Software</w:t>
      </w:r>
      <w:r w:rsidR="00067109">
        <w:t>.</w:t>
      </w:r>
    </w:p>
    <w:p w14:paraId="7990407C" w14:textId="0964A240" w:rsidR="00067109" w:rsidRPr="009842FD" w:rsidRDefault="00067109" w:rsidP="009842FD">
      <w:r>
        <w:t xml:space="preserve">Zugrundeliegende NORM: </w:t>
      </w:r>
      <w:r w:rsidRPr="00067109">
        <w:rPr>
          <w:b/>
          <w:bCs/>
        </w:rPr>
        <w:t>ISO 21001:2018</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0"/>
        <w:gridCol w:w="709"/>
        <w:gridCol w:w="850"/>
        <w:gridCol w:w="851"/>
      </w:tblGrid>
      <w:tr w:rsidR="009842FD" w:rsidRPr="008B496D" w14:paraId="7626A7C9" w14:textId="77777777" w:rsidTr="00067109">
        <w:trPr>
          <w:trHeight w:val="340"/>
          <w:tblHeader/>
        </w:trPr>
        <w:tc>
          <w:tcPr>
            <w:tcW w:w="7650" w:type="dxa"/>
            <w:shd w:val="clear" w:color="auto" w:fill="DCDCDC" w:themeFill="background2" w:themeFillTint="33"/>
          </w:tcPr>
          <w:p w14:paraId="2EB13D2F" w14:textId="2CCEECE3" w:rsidR="009842FD" w:rsidRPr="008B496D" w:rsidRDefault="009842FD" w:rsidP="009842FD">
            <w:pPr>
              <w:pStyle w:val="berschrift3"/>
            </w:pPr>
            <w:r w:rsidRPr="00680BE5">
              <w:t>Fragestellung</w:t>
            </w:r>
          </w:p>
        </w:tc>
        <w:tc>
          <w:tcPr>
            <w:tcW w:w="709" w:type="dxa"/>
            <w:shd w:val="clear" w:color="auto" w:fill="DCDCDC" w:themeFill="background2" w:themeFillTint="33"/>
          </w:tcPr>
          <w:p w14:paraId="6084F8B5" w14:textId="19628135"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ER</w:t>
            </w:r>
          </w:p>
        </w:tc>
        <w:tc>
          <w:tcPr>
            <w:tcW w:w="850" w:type="dxa"/>
            <w:shd w:val="clear" w:color="auto" w:fill="DCDCDC" w:themeFill="background2" w:themeFillTint="33"/>
          </w:tcPr>
          <w:p w14:paraId="68462047" w14:textId="73037F54"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NE</w:t>
            </w:r>
          </w:p>
        </w:tc>
        <w:tc>
          <w:tcPr>
            <w:tcW w:w="851" w:type="dxa"/>
            <w:shd w:val="clear" w:color="auto" w:fill="DCDCDC" w:themeFill="background2" w:themeFillTint="33"/>
          </w:tcPr>
          <w:p w14:paraId="65512C8A" w14:textId="6838B8BE"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AW</w:t>
            </w:r>
          </w:p>
        </w:tc>
      </w:tr>
      <w:tr w:rsidR="00067109" w:rsidRPr="008B496D" w14:paraId="631B357C" w14:textId="0E734AF4" w:rsidTr="00067109">
        <w:trPr>
          <w:trHeight w:val="340"/>
        </w:trPr>
        <w:tc>
          <w:tcPr>
            <w:tcW w:w="7650" w:type="dxa"/>
          </w:tcPr>
          <w:p w14:paraId="79F77B79" w14:textId="18AB1E40" w:rsidR="00067109" w:rsidRPr="008B496D" w:rsidRDefault="003E25DA" w:rsidP="00067109">
            <w:pPr>
              <w:pStyle w:val="berschrift4"/>
              <w:rPr>
                <w:rFonts w:eastAsia="Calibri"/>
                <w:bdr w:val="none" w:sz="0" w:space="0" w:color="auto"/>
                <w:lang w:val="de-AT" w:eastAsia="en-US"/>
              </w:rPr>
            </w:pPr>
            <w:r>
              <w:rPr>
                <w:rFonts w:eastAsia="Calibri"/>
                <w:bdr w:val="none" w:sz="0" w:space="0" w:color="auto"/>
                <w:lang w:val="de-AT" w:eastAsia="en-US"/>
              </w:rPr>
              <w:t>Verstehen der Organisation und ihres Kontextes</w:t>
            </w:r>
          </w:p>
        </w:tc>
        <w:tc>
          <w:tcPr>
            <w:tcW w:w="709" w:type="dxa"/>
          </w:tcPr>
          <w:p w14:paraId="2648B97C"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4F008C82"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80F3639"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17E08" w:rsidRPr="008B496D" w14:paraId="43F6D759" w14:textId="7AA022C3" w:rsidTr="00067109">
        <w:trPr>
          <w:trHeight w:val="340"/>
        </w:trPr>
        <w:tc>
          <w:tcPr>
            <w:tcW w:w="7650" w:type="dxa"/>
          </w:tcPr>
          <w:p w14:paraId="25DFC338" w14:textId="3D105143"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Werden bei Veränderungen </w:t>
            </w:r>
            <w:r>
              <w:rPr>
                <w:rFonts w:ascii="Century Gothic" w:eastAsia="Lucida Sans Unicode" w:hAnsi="Century Gothic" w:cs="Arial"/>
                <w:color w:val="auto"/>
                <w:sz w:val="20"/>
                <w:szCs w:val="56"/>
                <w:bdr w:val="none" w:sz="0" w:space="0" w:color="auto"/>
                <w:lang w:val="de-AT" w:eastAsia="zh-CN"/>
              </w:rPr>
              <w:t xml:space="preserve">in der Organisation </w:t>
            </w:r>
            <w:r w:rsidRPr="008B496D">
              <w:rPr>
                <w:rFonts w:ascii="Century Gothic" w:eastAsia="Lucida Sans Unicode" w:hAnsi="Century Gothic" w:cs="Arial"/>
                <w:color w:val="auto"/>
                <w:sz w:val="20"/>
                <w:szCs w:val="56"/>
                <w:bdr w:val="none" w:sz="0" w:space="0" w:color="auto"/>
                <w:lang w:val="de-AT" w:eastAsia="zh-CN"/>
              </w:rPr>
              <w:t>die Anforderungen des QM-Systems berücksichtigt?</w:t>
            </w:r>
          </w:p>
        </w:tc>
        <w:tc>
          <w:tcPr>
            <w:tcW w:w="709" w:type="dxa"/>
          </w:tcPr>
          <w:p w14:paraId="145107C6" w14:textId="5D7778D0"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3A3F4E6"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C628EFE" w14:textId="09531511"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61E0664F" w14:textId="693C11A0" w:rsidTr="00067109">
        <w:trPr>
          <w:trHeight w:val="340"/>
        </w:trPr>
        <w:tc>
          <w:tcPr>
            <w:tcW w:w="7650" w:type="dxa"/>
          </w:tcPr>
          <w:p w14:paraId="2F127E14" w14:textId="77777777" w:rsidR="00817E08"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Stellt die Unternehmensleitung sicher, dass die Verantwortungen, Aufgaben und Befugnisse innerhalb des Unternehmens festgelegt und bekannt gemacht werden? </w:t>
            </w:r>
          </w:p>
          <w:p w14:paraId="2CAA822D" w14:textId="2680C43F"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3E25DA">
              <w:rPr>
                <w:rFonts w:ascii="Century Gothic" w:eastAsia="Lucida Sans Unicode" w:hAnsi="Century Gothic" w:cs="Arial"/>
                <w:color w:val="auto"/>
                <w:sz w:val="20"/>
                <w:szCs w:val="56"/>
                <w:bdr w:val="none" w:sz="0" w:space="0" w:color="auto"/>
                <w:lang w:val="de-AT" w:eastAsia="zh-CN"/>
              </w:rPr>
              <w:t>(Beispiele: Organisationsdiagramm, Anforderungen, Vertreterregelungen, Unterschriftenregelung)</w:t>
            </w:r>
          </w:p>
        </w:tc>
        <w:tc>
          <w:tcPr>
            <w:tcW w:w="709" w:type="dxa"/>
          </w:tcPr>
          <w:p w14:paraId="2450D0FD" w14:textId="2536DC4F"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B6E4F2E"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07D13D9" w14:textId="535BD496"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7B8D0584" w14:textId="01571A1A" w:rsidTr="00067109">
        <w:trPr>
          <w:trHeight w:val="340"/>
        </w:trPr>
        <w:tc>
          <w:tcPr>
            <w:tcW w:w="7650" w:type="dxa"/>
          </w:tcPr>
          <w:p w14:paraId="243B6F5E" w14:textId="29062B5A"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Hat die Unternehmensleitung eine Mitarbeiter</w:t>
            </w:r>
            <w:r>
              <w:rPr>
                <w:rFonts w:ascii="Century Gothic" w:eastAsia="Lucida Sans Unicode" w:hAnsi="Century Gothic" w:cs="Arial"/>
                <w:color w:val="auto"/>
                <w:sz w:val="20"/>
                <w:szCs w:val="56"/>
                <w:bdr w:val="none" w:sz="0" w:space="0" w:color="auto"/>
                <w:lang w:val="de-AT" w:eastAsia="zh-CN"/>
              </w:rPr>
              <w:t xml:space="preserve">: </w:t>
            </w:r>
            <w:r w:rsidRPr="008B496D">
              <w:rPr>
                <w:rFonts w:ascii="Century Gothic" w:eastAsia="Lucida Sans Unicode" w:hAnsi="Century Gothic" w:cs="Arial"/>
                <w:color w:val="auto"/>
                <w:sz w:val="20"/>
                <w:szCs w:val="56"/>
                <w:bdr w:val="none" w:sz="0" w:space="0" w:color="auto"/>
                <w:lang w:val="de-AT" w:eastAsia="zh-CN"/>
              </w:rPr>
              <w:t>in mit Leitungsfunktion benannt zur:</w:t>
            </w:r>
          </w:p>
          <w:p w14:paraId="172C3AC0" w14:textId="77777777" w:rsidR="00817E08" w:rsidRPr="00067109" w:rsidRDefault="00817E08" w:rsidP="00817E08">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Berichterstattung an die Unternehmensleitung</w:t>
            </w:r>
          </w:p>
          <w:p w14:paraId="16D683D0" w14:textId="77777777" w:rsidR="00817E08" w:rsidRPr="00067109" w:rsidRDefault="00817E08" w:rsidP="00817E08">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Notwendigkeiten für Verbesserungen</w:t>
            </w:r>
          </w:p>
          <w:p w14:paraId="3E8B6E8C" w14:textId="77777777" w:rsidR="00817E08" w:rsidRPr="00067109" w:rsidRDefault="00817E08" w:rsidP="00817E08">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Pflege und Aufrechterhaltung des Managementsystems?</w:t>
            </w:r>
          </w:p>
        </w:tc>
        <w:tc>
          <w:tcPr>
            <w:tcW w:w="709" w:type="dxa"/>
          </w:tcPr>
          <w:p w14:paraId="061CBC3E" w14:textId="797EAE63"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76E3FA9"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590F74B" w14:textId="2323A29A"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4B1CC7E1" w14:textId="77777777" w:rsidTr="00DB51D2">
        <w:trPr>
          <w:trHeight w:val="340"/>
        </w:trPr>
        <w:tc>
          <w:tcPr>
            <w:tcW w:w="7650" w:type="dxa"/>
            <w:tcBorders>
              <w:top w:val="single" w:sz="4" w:space="0" w:color="000000"/>
              <w:left w:val="single" w:sz="4" w:space="0" w:color="000000"/>
              <w:bottom w:val="single" w:sz="4" w:space="0" w:color="000000"/>
              <w:right w:val="single" w:sz="4" w:space="0" w:color="000000"/>
            </w:tcBorders>
          </w:tcPr>
          <w:p w14:paraId="127899DF"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sichergestellt, dass die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sich der Bedeutung und Wichtigkeit ihrer Tätigkeit bewusst sind und wissen, wie sie zur Erreichung der Qualitätsziele beitragen?</w:t>
            </w:r>
          </w:p>
        </w:tc>
        <w:tc>
          <w:tcPr>
            <w:tcW w:w="709" w:type="dxa"/>
          </w:tcPr>
          <w:p w14:paraId="37B3B48A" w14:textId="53A9D650"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0421D247"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08C8D7D"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37E74022" w14:textId="74ADCB39" w:rsidTr="00067109">
        <w:trPr>
          <w:trHeight w:val="340"/>
        </w:trPr>
        <w:tc>
          <w:tcPr>
            <w:tcW w:w="7650" w:type="dxa"/>
          </w:tcPr>
          <w:p w14:paraId="1C1B6707"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externe Experten in das Managementsystem eingebunden?</w:t>
            </w:r>
          </w:p>
        </w:tc>
        <w:tc>
          <w:tcPr>
            <w:tcW w:w="709" w:type="dxa"/>
          </w:tcPr>
          <w:p w14:paraId="624C2F96" w14:textId="640D6886"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FCA889A"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A5A5051" w14:textId="0AF275A2"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768BBBA1" w14:textId="2A201D53" w:rsidTr="00067109">
        <w:trPr>
          <w:trHeight w:val="340"/>
        </w:trPr>
        <w:tc>
          <w:tcPr>
            <w:tcW w:w="7650" w:type="dxa"/>
          </w:tcPr>
          <w:p w14:paraId="1DB55400" w14:textId="54F4259C" w:rsidR="00817E08" w:rsidRPr="008B496D" w:rsidRDefault="00817E08" w:rsidP="00817E08">
            <w:pPr>
              <w:pStyle w:val="berschrift4"/>
              <w:rPr>
                <w:rFonts w:eastAsia="Calibri"/>
                <w:bdr w:val="none" w:sz="0" w:space="0" w:color="auto"/>
                <w:lang w:val="de-AT" w:eastAsia="en-US"/>
              </w:rPr>
            </w:pPr>
            <w:r>
              <w:rPr>
                <w:rFonts w:eastAsia="Calibri"/>
                <w:bdr w:val="none" w:sz="0" w:space="0" w:color="auto"/>
                <w:lang w:val="de-AT" w:eastAsia="en-US"/>
              </w:rPr>
              <w:t>Erfordernisse und Erwartungen interessierter Parteien</w:t>
            </w:r>
          </w:p>
        </w:tc>
        <w:tc>
          <w:tcPr>
            <w:tcW w:w="709" w:type="dxa"/>
          </w:tcPr>
          <w:p w14:paraId="50643620" w14:textId="716FBED5"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F7D5752"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2D11CB46"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17E08" w:rsidRPr="008B496D" w14:paraId="3228E429" w14:textId="1EB01945" w:rsidTr="00067109">
        <w:trPr>
          <w:trHeight w:val="340"/>
        </w:trPr>
        <w:tc>
          <w:tcPr>
            <w:tcW w:w="7650" w:type="dxa"/>
          </w:tcPr>
          <w:p w14:paraId="69A9FD55"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Regeln für die Kommunikation innerhalb des Unternehmens festgelegt?</w:t>
            </w:r>
          </w:p>
        </w:tc>
        <w:tc>
          <w:tcPr>
            <w:tcW w:w="709" w:type="dxa"/>
          </w:tcPr>
          <w:p w14:paraId="39688ACF" w14:textId="770DF63C"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AA1F45F"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4C62190" w14:textId="5909CFAF"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54B0685A" w14:textId="200285AE" w:rsidTr="00067109">
        <w:trPr>
          <w:trHeight w:val="340"/>
        </w:trPr>
        <w:tc>
          <w:tcPr>
            <w:tcW w:w="7650" w:type="dxa"/>
          </w:tcPr>
          <w:p w14:paraId="65C5D847"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Finden Gespräche über die Evaluation statt?</w:t>
            </w:r>
          </w:p>
        </w:tc>
        <w:tc>
          <w:tcPr>
            <w:tcW w:w="709" w:type="dxa"/>
          </w:tcPr>
          <w:p w14:paraId="7206FE65" w14:textId="081BA022"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15A6A65"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BCF1B10" w14:textId="6871637C"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725B4E81" w14:textId="734DE6C9" w:rsidTr="00067109">
        <w:trPr>
          <w:trHeight w:val="340"/>
        </w:trPr>
        <w:tc>
          <w:tcPr>
            <w:tcW w:w="7650" w:type="dxa"/>
          </w:tcPr>
          <w:p w14:paraId="0EA01F5D" w14:textId="1C434D38"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Kommunikation mit interessierten Parteien geregelt</w:t>
            </w:r>
            <w:r>
              <w:rPr>
                <w:rFonts w:ascii="Century Gothic" w:eastAsia="Lucida Sans Unicode" w:hAnsi="Century Gothic" w:cs="Arial"/>
                <w:color w:val="auto"/>
                <w:sz w:val="20"/>
                <w:szCs w:val="56"/>
                <w:bdr w:val="none" w:sz="0" w:space="0" w:color="auto"/>
                <w:lang w:val="de-AT" w:eastAsia="zh-CN"/>
              </w:rPr>
              <w:t xml:space="preserve"> (z.B. Zugang zum QM-System, Kooperationsvertrag)</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2FDFDE05" w14:textId="37C3F39E"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A55383D"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E9BB325" w14:textId="61027000"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0356FD85" w14:textId="77777777" w:rsidTr="00DB51D2">
        <w:trPr>
          <w:trHeight w:val="340"/>
        </w:trPr>
        <w:tc>
          <w:tcPr>
            <w:tcW w:w="7650" w:type="dxa"/>
            <w:tcBorders>
              <w:top w:val="single" w:sz="4" w:space="0" w:color="000000"/>
              <w:left w:val="single" w:sz="4" w:space="0" w:color="000000"/>
              <w:bottom w:val="single" w:sz="4" w:space="0" w:color="000000"/>
              <w:right w:val="single" w:sz="4" w:space="0" w:color="000000"/>
            </w:tcBorders>
          </w:tcPr>
          <w:p w14:paraId="75235CF1"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vom Unternehmen wirksame Regelungen für die Kommunikation mit den Kunden zu folgenden Punkten festlegt und verwirklicht?</w:t>
            </w:r>
          </w:p>
          <w:p w14:paraId="68B1893A" w14:textId="77777777" w:rsidR="00817E08" w:rsidRPr="00244D11" w:rsidRDefault="00817E08" w:rsidP="00817E08">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Internet</w:t>
            </w:r>
          </w:p>
          <w:p w14:paraId="7DEA63B0" w14:textId="77777777" w:rsidR="00817E08" w:rsidRPr="00244D11" w:rsidRDefault="00817E08" w:rsidP="00817E08">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Anfragen, Verträge oder Auftragsbearbeitung</w:t>
            </w:r>
          </w:p>
          <w:p w14:paraId="23FF4D2D" w14:textId="77777777" w:rsidR="00817E08" w:rsidRPr="00244D11" w:rsidRDefault="00817E08" w:rsidP="00817E08">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Rückmeldungen von Kunden einschließlich Kundenbeschwerden</w:t>
            </w:r>
          </w:p>
          <w:p w14:paraId="1440831A" w14:textId="77777777" w:rsidR="00817E08" w:rsidRPr="00244D11" w:rsidRDefault="00817E08" w:rsidP="00817E08">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Gegenseitige Auftragsänderungen</w:t>
            </w:r>
          </w:p>
        </w:tc>
        <w:tc>
          <w:tcPr>
            <w:tcW w:w="709" w:type="dxa"/>
          </w:tcPr>
          <w:p w14:paraId="09F2486D" w14:textId="253279FD"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2ED1381E"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B62AB6B"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41EBADF4" w14:textId="11A0B984" w:rsidTr="00067109">
        <w:trPr>
          <w:trHeight w:val="340"/>
        </w:trPr>
        <w:tc>
          <w:tcPr>
            <w:tcW w:w="7650" w:type="dxa"/>
          </w:tcPr>
          <w:p w14:paraId="01B910C5" w14:textId="3B487C08" w:rsidR="00817E08" w:rsidRPr="008B496D" w:rsidRDefault="00817E08" w:rsidP="00817E08">
            <w:pPr>
              <w:pStyle w:val="berschrift4"/>
              <w:rPr>
                <w:rFonts w:eastAsia="Calibri"/>
                <w:bdr w:val="none" w:sz="0" w:space="0" w:color="auto"/>
                <w:lang w:val="de-AT" w:eastAsia="en-US"/>
              </w:rPr>
            </w:pPr>
            <w:r>
              <w:rPr>
                <w:rFonts w:eastAsia="Calibri"/>
                <w:bdr w:val="none" w:sz="0" w:space="0" w:color="auto"/>
                <w:lang w:val="de-AT" w:eastAsia="en-US"/>
              </w:rPr>
              <w:t xml:space="preserve"> </w:t>
            </w:r>
            <w:r w:rsidRPr="008B496D">
              <w:rPr>
                <w:rFonts w:eastAsia="Calibri"/>
                <w:bdr w:val="none" w:sz="0" w:space="0" w:color="auto"/>
                <w:lang w:val="de-AT" w:eastAsia="en-US"/>
              </w:rPr>
              <w:t>Managementbewertung</w:t>
            </w:r>
          </w:p>
        </w:tc>
        <w:tc>
          <w:tcPr>
            <w:tcW w:w="709" w:type="dxa"/>
          </w:tcPr>
          <w:p w14:paraId="33C50D8A" w14:textId="1C7E98AF"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9A534EA"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5DF9BFCA"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17E08" w:rsidRPr="008B496D" w14:paraId="13E029DF" w14:textId="513F831F" w:rsidTr="00067109">
        <w:trPr>
          <w:trHeight w:val="340"/>
        </w:trPr>
        <w:tc>
          <w:tcPr>
            <w:tcW w:w="7650" w:type="dxa"/>
          </w:tcPr>
          <w:p w14:paraId="097D4548" w14:textId="079B4AA5"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das Qualitätsmanagementsystem des Unternehmens regelmäßig durch die Unternehmensleitung bewertet in Bezug auf Eignung, Angemessenheit und Wirksamkeit</w:t>
            </w:r>
            <w:r>
              <w:rPr>
                <w:rFonts w:ascii="Century Gothic" w:eastAsia="Lucida Sans Unicode" w:hAnsi="Century Gothic" w:cs="Arial"/>
                <w:color w:val="auto"/>
                <w:sz w:val="20"/>
                <w:szCs w:val="56"/>
                <w:bdr w:val="none" w:sz="0" w:space="0" w:color="auto"/>
                <w:lang w:val="de-AT" w:eastAsia="zh-CN"/>
              </w:rPr>
              <w:t xml:space="preserve"> für die Praxisakademie</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25D79441" w14:textId="7D40526B"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A5F44D3"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C9614D5" w14:textId="606DFA58"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4301E1A6" w14:textId="74A9D750" w:rsidTr="00067109">
        <w:trPr>
          <w:trHeight w:val="340"/>
        </w:trPr>
        <w:tc>
          <w:tcPr>
            <w:tcW w:w="7650" w:type="dxa"/>
          </w:tcPr>
          <w:p w14:paraId="19B313F9"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Bewertung Möglichkeiten für Verbesserungen und den Änderungsbedarf, einschließlich der Qualitätspolitik und der Qualitätsziele?</w:t>
            </w:r>
          </w:p>
        </w:tc>
        <w:tc>
          <w:tcPr>
            <w:tcW w:w="709" w:type="dxa"/>
          </w:tcPr>
          <w:p w14:paraId="061207A2" w14:textId="43365185"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CBB92F6"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B61126" w14:textId="7629DC6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71545" w:rsidRPr="008B496D" w14:paraId="29717BDF" w14:textId="5F8BFB70" w:rsidTr="00067109">
        <w:trPr>
          <w:trHeight w:val="340"/>
        </w:trPr>
        <w:tc>
          <w:tcPr>
            <w:tcW w:w="7650" w:type="dxa"/>
          </w:tcPr>
          <w:p w14:paraId="7226E91E" w14:textId="0DC883B0" w:rsidR="00B71545" w:rsidRPr="008B496D" w:rsidRDefault="00FF0EA6" w:rsidP="009842FD">
            <w:pPr>
              <w:pStyle w:val="berschrift4"/>
              <w:rPr>
                <w:rFonts w:eastAsia="Lucida Sans Unicode"/>
                <w:sz w:val="20"/>
                <w:bdr w:val="none" w:sz="0" w:space="0" w:color="auto"/>
                <w:lang w:val="de-AT" w:eastAsia="zh-CN"/>
              </w:rPr>
            </w:pPr>
            <w:r>
              <w:rPr>
                <w:rFonts w:eastAsia="Lucida Sans Unicode"/>
                <w:bdr w:val="none" w:sz="0" w:space="0" w:color="auto"/>
                <w:lang w:val="de-AT" w:eastAsia="zh-CN"/>
              </w:rPr>
              <w:lastRenderedPageBreak/>
              <w:t>Managementsystem für Bildungsorganisation (MSBO</w:t>
            </w:r>
            <w:r w:rsidR="00244D11">
              <w:rPr>
                <w:rFonts w:eastAsia="Lucida Sans Unicode"/>
                <w:bdr w:val="none" w:sz="0" w:space="0" w:color="auto"/>
                <w:lang w:val="de-AT" w:eastAsia="zh-CN"/>
              </w:rPr>
              <w:t>)</w:t>
            </w:r>
          </w:p>
        </w:tc>
        <w:tc>
          <w:tcPr>
            <w:tcW w:w="709" w:type="dxa"/>
          </w:tcPr>
          <w:p w14:paraId="59CA132A"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84E286C"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1839E024"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65665727" w14:textId="7F58807E" w:rsidTr="00067109">
        <w:trPr>
          <w:trHeight w:val="340"/>
        </w:trPr>
        <w:tc>
          <w:tcPr>
            <w:tcW w:w="7650" w:type="dxa"/>
          </w:tcPr>
          <w:p w14:paraId="01A9DC2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Managementbewertung Entscheidungen und Maßnahmen</w:t>
            </w:r>
          </w:p>
          <w:p w14:paraId="6C706CBB" w14:textId="4FA37751" w:rsidR="00EB4616" w:rsidRPr="003E25DA" w:rsidRDefault="00EB4616" w:rsidP="00EB4616">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3E25DA">
              <w:rPr>
                <w:rFonts w:ascii="Century Gothic" w:eastAsia="Times New Roman" w:hAnsi="Century Gothic" w:cs="Times New Roman"/>
                <w:color w:val="333333"/>
                <w:sz w:val="20"/>
                <w:szCs w:val="20"/>
                <w:bdr w:val="none" w:sz="0" w:space="0" w:color="auto"/>
                <w:lang w:eastAsia="de-DE"/>
              </w:rPr>
              <w:t>zur Verbesserung der Wirksamkeit des Qualitätsmanagementsystems und seiner Prozesse</w:t>
            </w:r>
            <w:r>
              <w:rPr>
                <w:rFonts w:ascii="Century Gothic" w:eastAsia="Times New Roman" w:hAnsi="Century Gothic" w:cs="Times New Roman"/>
                <w:color w:val="333333"/>
                <w:sz w:val="20"/>
                <w:szCs w:val="20"/>
                <w:bdr w:val="none" w:sz="0" w:space="0" w:color="auto"/>
                <w:lang w:eastAsia="de-DE"/>
              </w:rPr>
              <w:t>?</w:t>
            </w:r>
          </w:p>
          <w:p w14:paraId="477C5A66" w14:textId="2A2CE9EB" w:rsidR="00EB4616" w:rsidRPr="003E25DA" w:rsidRDefault="00EB4616" w:rsidP="00EB4616">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bdr w:val="none" w:sz="0" w:space="0" w:color="auto"/>
                <w:lang w:eastAsia="de-DE"/>
              </w:rPr>
            </w:pPr>
            <w:r w:rsidRPr="003E25DA">
              <w:rPr>
                <w:rFonts w:ascii="Century Gothic" w:eastAsia="Times New Roman" w:hAnsi="Century Gothic" w:cs="Times New Roman"/>
                <w:color w:val="333333"/>
                <w:sz w:val="20"/>
                <w:szCs w:val="20"/>
                <w:bdr w:val="none" w:sz="0" w:space="0" w:color="auto"/>
                <w:lang w:eastAsia="de-DE"/>
              </w:rPr>
              <w:t>zum Bedarf an Ressourcen?</w:t>
            </w:r>
          </w:p>
        </w:tc>
        <w:tc>
          <w:tcPr>
            <w:tcW w:w="709" w:type="dxa"/>
          </w:tcPr>
          <w:p w14:paraId="08A4CD08" w14:textId="0D0483B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55A547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146638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653C7A1E" w14:textId="1769153E" w:rsidTr="00067109">
        <w:trPr>
          <w:trHeight w:val="340"/>
        </w:trPr>
        <w:tc>
          <w:tcPr>
            <w:tcW w:w="7650" w:type="dxa"/>
          </w:tcPr>
          <w:p w14:paraId="433A624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Verfügbarkeit von Ressourcen und Informationen sichergestellt, die zur Durchführung und Überwachung dieser Prozesse benötigt werden?</w:t>
            </w:r>
          </w:p>
        </w:tc>
        <w:tc>
          <w:tcPr>
            <w:tcW w:w="709" w:type="dxa"/>
          </w:tcPr>
          <w:p w14:paraId="31D89FAC" w14:textId="3059FA7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E72629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5609ABB" w14:textId="0C69C17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F9E3FC9" w14:textId="561CBC0B" w:rsidTr="00067109">
        <w:trPr>
          <w:trHeight w:val="340"/>
        </w:trPr>
        <w:tc>
          <w:tcPr>
            <w:tcW w:w="7650" w:type="dxa"/>
          </w:tcPr>
          <w:p w14:paraId="5C25AD22" w14:textId="0CF54E9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Anforderungsprofile für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festgelegt (Beispiele: Stellenbeschreibungen, Ausschreibungen, Anforderungen, gesetzliche und behördliche Anforderungen)?</w:t>
            </w:r>
          </w:p>
        </w:tc>
        <w:tc>
          <w:tcPr>
            <w:tcW w:w="709" w:type="dxa"/>
          </w:tcPr>
          <w:p w14:paraId="2C6FE232" w14:textId="02153E8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B4560C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766D01C" w14:textId="2F61CE1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9BE3C3B" w14:textId="557397A9" w:rsidTr="00067109">
        <w:trPr>
          <w:trHeight w:val="340"/>
        </w:trPr>
        <w:tc>
          <w:tcPr>
            <w:tcW w:w="7650" w:type="dxa"/>
          </w:tcPr>
          <w:p w14:paraId="35D602F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wo zutreffend, für Schulung gesorgt oder andere Maßnahmen ergriffen, um die notwendigen Kompetenzen zu erreichen?</w:t>
            </w:r>
          </w:p>
        </w:tc>
        <w:tc>
          <w:tcPr>
            <w:tcW w:w="709" w:type="dxa"/>
          </w:tcPr>
          <w:p w14:paraId="6E3D2E9F" w14:textId="41BF64A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C3288F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E8E02D7" w14:textId="767EE5F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EF62F8E" w14:textId="390FC0C8" w:rsidTr="00067109">
        <w:trPr>
          <w:trHeight w:val="340"/>
        </w:trPr>
        <w:tc>
          <w:tcPr>
            <w:tcW w:w="7650" w:type="dxa"/>
          </w:tcPr>
          <w:p w14:paraId="121999F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Wirksamkeit der ergriffenen Maßnahmen beurteilt?</w:t>
            </w:r>
          </w:p>
        </w:tc>
        <w:tc>
          <w:tcPr>
            <w:tcW w:w="709" w:type="dxa"/>
          </w:tcPr>
          <w:p w14:paraId="7B34A6B7" w14:textId="342B53C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DECC2B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C6387DB" w14:textId="69E85CB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C1B412D" w14:textId="5CEAD34A" w:rsidTr="00067109">
        <w:trPr>
          <w:trHeight w:val="340"/>
        </w:trPr>
        <w:tc>
          <w:tcPr>
            <w:tcW w:w="7650" w:type="dxa"/>
          </w:tcPr>
          <w:p w14:paraId="67E533D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geeignete Aufzeichnungen zu Ausbildung, Schulung, Fertigkeiten und Erfahrung der Mitarbeiter/-innen geführt?</w:t>
            </w:r>
          </w:p>
        </w:tc>
        <w:tc>
          <w:tcPr>
            <w:tcW w:w="709" w:type="dxa"/>
          </w:tcPr>
          <w:p w14:paraId="5F02AEAC" w14:textId="49A0376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4F3E81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7B89673" w14:textId="6795763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57EBE1F" w14:textId="4C9FD5DD" w:rsidTr="00067109">
        <w:trPr>
          <w:trHeight w:val="340"/>
        </w:trPr>
        <w:tc>
          <w:tcPr>
            <w:tcW w:w="7650" w:type="dxa"/>
          </w:tcPr>
          <w:p w14:paraId="39E8625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erforderliche Infrastruktur regelmäßig gewartet, gibt es die dazugehörenden Instandhaltungsanweisungen und -nachweise?</w:t>
            </w:r>
          </w:p>
        </w:tc>
        <w:tc>
          <w:tcPr>
            <w:tcW w:w="709" w:type="dxa"/>
          </w:tcPr>
          <w:p w14:paraId="23114E8B" w14:textId="0F1EF19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9FEF80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DC66B0" w14:textId="7ADFD4C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AD9ADDC" w14:textId="645C3AE3" w:rsidTr="00067109">
        <w:trPr>
          <w:trHeight w:val="340"/>
        </w:trPr>
        <w:tc>
          <w:tcPr>
            <w:tcW w:w="7650" w:type="dxa"/>
          </w:tcPr>
          <w:p w14:paraId="1A509C5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 die Lernumgebung geprüft und überwacht?</w:t>
            </w:r>
          </w:p>
        </w:tc>
        <w:tc>
          <w:tcPr>
            <w:tcW w:w="709" w:type="dxa"/>
          </w:tcPr>
          <w:p w14:paraId="218A201A" w14:textId="5DB642E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AFE5A4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4C0536" w14:textId="2CDBB07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B4DD349" w14:textId="2746D367" w:rsidTr="00067109">
        <w:trPr>
          <w:trHeight w:val="340"/>
        </w:trPr>
        <w:tc>
          <w:tcPr>
            <w:tcW w:w="7650" w:type="dxa"/>
          </w:tcPr>
          <w:p w14:paraId="3CD7538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im Unternehmen die Lerndienstleistung geplant und entwickelt, die erforderlich ist?</w:t>
            </w:r>
          </w:p>
        </w:tc>
        <w:tc>
          <w:tcPr>
            <w:tcW w:w="709" w:type="dxa"/>
          </w:tcPr>
          <w:p w14:paraId="2BAD24E9" w14:textId="7E1031D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C6DCC9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328E58A" w14:textId="5EB33E9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2CCE1AD" w14:textId="32FAD825" w:rsidTr="00067109">
        <w:trPr>
          <w:trHeight w:val="340"/>
        </w:trPr>
        <w:tc>
          <w:tcPr>
            <w:tcW w:w="7650" w:type="dxa"/>
          </w:tcPr>
          <w:p w14:paraId="43AF4D9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Liegt das Ergebnis dieser Planung in einer für die Betriebsweise des Unternehmens geeigneten Form vor (Curriculum)?</w:t>
            </w:r>
          </w:p>
        </w:tc>
        <w:tc>
          <w:tcPr>
            <w:tcW w:w="709" w:type="dxa"/>
          </w:tcPr>
          <w:p w14:paraId="374185C8" w14:textId="455C74B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7B62C4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C42C454" w14:textId="1A94A58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91AA9A3" w14:textId="0872AFE6" w:rsidTr="00067109">
        <w:trPr>
          <w:trHeight w:val="340"/>
        </w:trPr>
        <w:tc>
          <w:tcPr>
            <w:tcW w:w="7650" w:type="dxa"/>
          </w:tcPr>
          <w:p w14:paraId="18FA93C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in der Planung die externen Dienstleister; Gebäude, Hilfsmittel berücksichtigt?</w:t>
            </w:r>
          </w:p>
        </w:tc>
        <w:tc>
          <w:tcPr>
            <w:tcW w:w="709" w:type="dxa"/>
          </w:tcPr>
          <w:p w14:paraId="6004CCCD" w14:textId="455710D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331D08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D2B4D1" w14:textId="3D37E50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74A854F" w14:textId="586F7A7C" w:rsidTr="00067109">
        <w:trPr>
          <w:trHeight w:val="340"/>
        </w:trPr>
        <w:tc>
          <w:tcPr>
            <w:tcW w:w="7650" w:type="dxa"/>
          </w:tcPr>
          <w:p w14:paraId="2EEA81B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Anforderungen der interessierten Parteien beachtet?</w:t>
            </w:r>
          </w:p>
        </w:tc>
        <w:tc>
          <w:tcPr>
            <w:tcW w:w="709" w:type="dxa"/>
          </w:tcPr>
          <w:p w14:paraId="757F4FD3" w14:textId="28999DE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02645A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BAC89A" w14:textId="59EDD0B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9AFF700" w14:textId="63AEA8D0" w:rsidTr="00067109">
        <w:trPr>
          <w:trHeight w:val="340"/>
        </w:trPr>
        <w:tc>
          <w:tcPr>
            <w:tcW w:w="7650" w:type="dxa"/>
          </w:tcPr>
          <w:p w14:paraId="10E914A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Lerninhalte festgelegt und gibt es Ziele?</w:t>
            </w:r>
          </w:p>
        </w:tc>
        <w:tc>
          <w:tcPr>
            <w:tcW w:w="709" w:type="dxa"/>
          </w:tcPr>
          <w:p w14:paraId="58C9DBD3" w14:textId="10AC96B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3031E5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E8F30D8" w14:textId="440D133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824231E" w14:textId="16519CEC" w:rsidTr="00067109">
        <w:trPr>
          <w:trHeight w:val="340"/>
        </w:trPr>
        <w:tc>
          <w:tcPr>
            <w:tcW w:w="7650" w:type="dxa"/>
          </w:tcPr>
          <w:p w14:paraId="2EA39D7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Mittel zur Erreichung des Lernerfolges festgelegt?</w:t>
            </w:r>
          </w:p>
        </w:tc>
        <w:tc>
          <w:tcPr>
            <w:tcW w:w="709" w:type="dxa"/>
          </w:tcPr>
          <w:p w14:paraId="55DC5EE7" w14:textId="09E405B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31B61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FDC407" w14:textId="6AE2FA1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348E98F" w14:textId="4B5B6EE4" w:rsidTr="00067109">
        <w:trPr>
          <w:trHeight w:val="340"/>
        </w:trPr>
        <w:tc>
          <w:tcPr>
            <w:tcW w:w="7650" w:type="dxa"/>
          </w:tcPr>
          <w:p w14:paraId="715CD5A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vom Unternehmen die Anforderungen, in Bezug auf die Lerndienstleistung, vor dem Eingehen eines Auftrages bewertet?</w:t>
            </w:r>
          </w:p>
        </w:tc>
        <w:tc>
          <w:tcPr>
            <w:tcW w:w="709" w:type="dxa"/>
          </w:tcPr>
          <w:p w14:paraId="117DD6FE" w14:textId="39A3911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3AD880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DB9ED8F" w14:textId="20A1FBE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FCA9A01" w14:textId="77777777" w:rsidTr="009B26F8">
        <w:trPr>
          <w:trHeight w:val="340"/>
        </w:trPr>
        <w:tc>
          <w:tcPr>
            <w:tcW w:w="7650" w:type="dxa"/>
            <w:tcBorders>
              <w:top w:val="single" w:sz="4" w:space="0" w:color="000000"/>
              <w:left w:val="single" w:sz="4" w:space="0" w:color="000000"/>
              <w:bottom w:val="single" w:sz="4" w:space="0" w:color="000000"/>
              <w:right w:val="single" w:sz="4" w:space="0" w:color="000000"/>
            </w:tcBorders>
          </w:tcPr>
          <w:p w14:paraId="2FE9BF1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erforderliche Infrastruktur ermittelt, bereitgestellt und aufrechterhalten, die zur Durchführung der Lerndienstleistung notwendig sind?</w:t>
            </w:r>
          </w:p>
        </w:tc>
        <w:tc>
          <w:tcPr>
            <w:tcW w:w="709" w:type="dxa"/>
          </w:tcPr>
          <w:p w14:paraId="35541657" w14:textId="7C7FAB9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75E9EAA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9DC342E" w14:textId="08D5DE5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92C1967" w14:textId="77777777" w:rsidTr="009B26F8">
        <w:trPr>
          <w:trHeight w:val="340"/>
        </w:trPr>
        <w:tc>
          <w:tcPr>
            <w:tcW w:w="7650" w:type="dxa"/>
            <w:tcBorders>
              <w:top w:val="single" w:sz="4" w:space="0" w:color="000000"/>
              <w:left w:val="single" w:sz="4" w:space="0" w:color="000000"/>
              <w:bottom w:val="single" w:sz="4" w:space="0" w:color="000000"/>
              <w:right w:val="single" w:sz="4" w:space="0" w:color="000000"/>
            </w:tcBorders>
          </w:tcPr>
          <w:p w14:paraId="31F0650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vom Unternehmen die gesetzlichen und behördlichen Anforderungen, die auf die Lerndienstleistung zutreffen, ermittelt?</w:t>
            </w:r>
          </w:p>
        </w:tc>
        <w:tc>
          <w:tcPr>
            <w:tcW w:w="709" w:type="dxa"/>
          </w:tcPr>
          <w:p w14:paraId="6E60361F" w14:textId="6EEEA1E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7C09442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A87DCBE" w14:textId="0FBFBE5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8F7C662" w14:textId="77777777" w:rsidTr="009B26F8">
        <w:trPr>
          <w:trHeight w:val="340"/>
        </w:trPr>
        <w:tc>
          <w:tcPr>
            <w:tcW w:w="7650" w:type="dxa"/>
            <w:tcBorders>
              <w:top w:val="single" w:sz="4" w:space="0" w:color="000000"/>
              <w:left w:val="single" w:sz="4" w:space="0" w:color="000000"/>
              <w:bottom w:val="single" w:sz="4" w:space="0" w:color="000000"/>
              <w:right w:val="single" w:sz="4" w:space="0" w:color="000000"/>
            </w:tcBorders>
          </w:tcPr>
          <w:p w14:paraId="4BD7369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der Lernbedarf im Sinne des Auftragsdreiecks systematisch ermittelt?</w:t>
            </w:r>
          </w:p>
        </w:tc>
        <w:tc>
          <w:tcPr>
            <w:tcW w:w="709" w:type="dxa"/>
          </w:tcPr>
          <w:p w14:paraId="1A574010" w14:textId="0D34AD3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2041788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AB9E7A1" w14:textId="49F61C4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25407E6" w14:textId="30DB3A6D" w:rsidTr="00067109">
        <w:trPr>
          <w:trHeight w:val="340"/>
        </w:trPr>
        <w:tc>
          <w:tcPr>
            <w:tcW w:w="7650" w:type="dxa"/>
          </w:tcPr>
          <w:p w14:paraId="2F34EB7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zu den Ergebnisse der Bewertung und deren Folgemaßnahmen geführt?</w:t>
            </w:r>
          </w:p>
        </w:tc>
        <w:tc>
          <w:tcPr>
            <w:tcW w:w="709" w:type="dxa"/>
          </w:tcPr>
          <w:p w14:paraId="1C391563" w14:textId="136FA97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4F6277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55D3944" w14:textId="01A7E4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9B51F88" w14:textId="446AE575" w:rsidTr="00067109">
        <w:trPr>
          <w:trHeight w:val="340"/>
        </w:trPr>
        <w:tc>
          <w:tcPr>
            <w:tcW w:w="7650" w:type="dxa"/>
          </w:tcPr>
          <w:p w14:paraId="6CBFC0F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wenn der Kunde keine dokumentierten Anforderungen vorlegt, die Kundenanforderungen vor der Annahme durch das Unternehmen bestätigt?</w:t>
            </w:r>
          </w:p>
        </w:tc>
        <w:tc>
          <w:tcPr>
            <w:tcW w:w="709" w:type="dxa"/>
          </w:tcPr>
          <w:p w14:paraId="135ACFB4" w14:textId="614BBA1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DDEDC4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F187BA" w14:textId="20EFA83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4CFB205" w14:textId="73F0DCAF" w:rsidTr="00067109">
        <w:trPr>
          <w:trHeight w:val="340"/>
        </w:trPr>
        <w:tc>
          <w:tcPr>
            <w:tcW w:w="7650" w:type="dxa"/>
          </w:tcPr>
          <w:p w14:paraId="04875D6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Beispiele: Auftragsbestätigung, Lieferschein, Rechnung, Notizen</w:t>
            </w:r>
          </w:p>
        </w:tc>
        <w:tc>
          <w:tcPr>
            <w:tcW w:w="709" w:type="dxa"/>
          </w:tcPr>
          <w:p w14:paraId="5818013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2BF3033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A4F17E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52B11D54" w14:textId="47554D0A" w:rsidTr="00067109">
        <w:trPr>
          <w:trHeight w:val="340"/>
        </w:trPr>
        <w:tc>
          <w:tcPr>
            <w:tcW w:w="7650" w:type="dxa"/>
          </w:tcPr>
          <w:p w14:paraId="4EED3D8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Werden Anforderungen laufend aktualisiert und kommuniziert? </w:t>
            </w:r>
          </w:p>
        </w:tc>
        <w:tc>
          <w:tcPr>
            <w:tcW w:w="709" w:type="dxa"/>
          </w:tcPr>
          <w:p w14:paraId="7E5DA04E" w14:textId="7BD75A5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8DBC8B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E795B2A" w14:textId="2515DC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4D356E7" w14:textId="7CE78FE2" w:rsidTr="00067109">
        <w:trPr>
          <w:trHeight w:val="340"/>
        </w:trPr>
        <w:tc>
          <w:tcPr>
            <w:tcW w:w="7650" w:type="dxa"/>
          </w:tcPr>
          <w:p w14:paraId="2CF5D057" w14:textId="63D38C18" w:rsidR="00EB4616" w:rsidRPr="008B496D" w:rsidRDefault="00EB4616" w:rsidP="00EB4616">
            <w:pPr>
              <w:pStyle w:val="berschrift4"/>
              <w:rPr>
                <w:rFonts w:eastAsia="Calibri"/>
                <w:bdr w:val="none" w:sz="0" w:space="0" w:color="auto"/>
                <w:lang w:val="de-AT" w:eastAsia="en-US"/>
              </w:rPr>
            </w:pPr>
            <w:r>
              <w:rPr>
                <w:rFonts w:eastAsia="Calibri"/>
                <w:bdr w:val="none" w:sz="0" w:space="0" w:color="auto"/>
                <w:lang w:val="de-AT" w:eastAsia="en-US"/>
              </w:rPr>
              <w:lastRenderedPageBreak/>
              <w:t>Beschaffung und Mittelbereitstellung</w:t>
            </w:r>
          </w:p>
        </w:tc>
        <w:tc>
          <w:tcPr>
            <w:tcW w:w="709" w:type="dxa"/>
          </w:tcPr>
          <w:p w14:paraId="6D466BA6" w14:textId="0FB0B12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19CBB8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5A87C27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748E8D0D" w14:textId="253C48B1" w:rsidTr="00067109">
        <w:trPr>
          <w:trHeight w:val="340"/>
        </w:trPr>
        <w:tc>
          <w:tcPr>
            <w:tcW w:w="7650" w:type="dxa"/>
          </w:tcPr>
          <w:p w14:paraId="2AB9B77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Lieferanten aufgrund von deren Fähigkeit beurteilt und ausgewählt, Produkte entsprechend den Anforderungen zu liefern?</w:t>
            </w:r>
          </w:p>
        </w:tc>
        <w:tc>
          <w:tcPr>
            <w:tcW w:w="709" w:type="dxa"/>
          </w:tcPr>
          <w:p w14:paraId="31C0C22D" w14:textId="758FB48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AE5FFA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4BD72A3" w14:textId="735D524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8385155" w14:textId="42E3A3DE" w:rsidTr="00067109">
        <w:trPr>
          <w:trHeight w:val="340"/>
        </w:trPr>
        <w:tc>
          <w:tcPr>
            <w:tcW w:w="7650" w:type="dxa"/>
          </w:tcPr>
          <w:p w14:paraId="1BC6199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Kriterien für die Auswahl, Beurteilung und Neubeurteilung von Lieferanten aufgestellt?</w:t>
            </w:r>
          </w:p>
        </w:tc>
        <w:tc>
          <w:tcPr>
            <w:tcW w:w="709" w:type="dxa"/>
          </w:tcPr>
          <w:p w14:paraId="19CFB49B" w14:textId="164CC98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0506B7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124E85" w14:textId="5E2ADDC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468ECFF" w14:textId="035B1A1D" w:rsidTr="00067109">
        <w:trPr>
          <w:trHeight w:val="340"/>
        </w:trPr>
        <w:tc>
          <w:tcPr>
            <w:tcW w:w="7650" w:type="dxa"/>
          </w:tcPr>
          <w:p w14:paraId="63950930" w14:textId="237465C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über die Ergebnisse von Lieferantenbeurteilungen und über notwendige Maßnahmen müssen geführt</w:t>
            </w:r>
            <w:r>
              <w:rPr>
                <w:rFonts w:ascii="Century Gothic" w:eastAsia="Lucida Sans Unicode" w:hAnsi="Century Gothic" w:cs="Arial"/>
                <w:color w:val="auto"/>
                <w:sz w:val="20"/>
                <w:szCs w:val="56"/>
                <w:bdr w:val="none" w:sz="0" w:space="0" w:color="auto"/>
                <w:lang w:val="de-AT" w:eastAsia="zh-CN"/>
              </w:rPr>
              <w:t>?</w:t>
            </w:r>
          </w:p>
        </w:tc>
        <w:tc>
          <w:tcPr>
            <w:tcW w:w="709" w:type="dxa"/>
          </w:tcPr>
          <w:p w14:paraId="678E5213" w14:textId="741C93A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9EF825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9057D2F" w14:textId="2D8B606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42DF542" w14:textId="39EC976E" w:rsidTr="00067109">
        <w:trPr>
          <w:trHeight w:val="340"/>
        </w:trPr>
        <w:tc>
          <w:tcPr>
            <w:tcW w:w="7650" w:type="dxa"/>
          </w:tcPr>
          <w:p w14:paraId="4F5AE26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zu beschaffenden Produkte und Dienstleistungen in den Beschaffungsangaben angemessen beschrieben?</w:t>
            </w:r>
          </w:p>
        </w:tc>
        <w:tc>
          <w:tcPr>
            <w:tcW w:w="709" w:type="dxa"/>
          </w:tcPr>
          <w:p w14:paraId="6CABB439" w14:textId="7261A6A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22DDAC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47A2317" w14:textId="56FF31D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24F8A8F" w14:textId="4050D472" w:rsidTr="00067109">
        <w:trPr>
          <w:trHeight w:val="340"/>
        </w:trPr>
        <w:tc>
          <w:tcPr>
            <w:tcW w:w="7650" w:type="dxa"/>
          </w:tcPr>
          <w:p w14:paraId="74F9C52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erforderlichen Prüfungen oder sonstigen Tätigkeiten festgelegt und verwirklicht, durch die sichergestellt wird, dass das beschaffte Produkt die festgelegten Beschaffungsanforderungen erfüllt? Beispiel: Computer, Beamer…</w:t>
            </w:r>
          </w:p>
        </w:tc>
        <w:tc>
          <w:tcPr>
            <w:tcW w:w="709" w:type="dxa"/>
          </w:tcPr>
          <w:p w14:paraId="2D0CF409" w14:textId="5A7DFEF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4FABDC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7F2E816" w14:textId="1727720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C2D922B" w14:textId="3D19DE49" w:rsidTr="00067109">
        <w:trPr>
          <w:trHeight w:val="340"/>
        </w:trPr>
        <w:tc>
          <w:tcPr>
            <w:tcW w:w="7650" w:type="dxa"/>
          </w:tcPr>
          <w:p w14:paraId="3923E8F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Regelungen zu geistigem Eigentum (Geheimhaltung…)?</w:t>
            </w:r>
          </w:p>
        </w:tc>
        <w:tc>
          <w:tcPr>
            <w:tcW w:w="709" w:type="dxa"/>
          </w:tcPr>
          <w:p w14:paraId="31AE2779" w14:textId="78B0F07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12D269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4716B91" w14:textId="5F4D37A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631306A" w14:textId="2E38535F" w:rsidTr="00067109">
        <w:trPr>
          <w:trHeight w:val="340"/>
        </w:trPr>
        <w:tc>
          <w:tcPr>
            <w:tcW w:w="7650" w:type="dxa"/>
          </w:tcPr>
          <w:p w14:paraId="3B4D6160" w14:textId="03BE57F3" w:rsidR="00EB4616" w:rsidRPr="008B496D" w:rsidRDefault="00EB4616" w:rsidP="00EB4616">
            <w:pPr>
              <w:pStyle w:val="berschrift4"/>
              <w:rPr>
                <w:rFonts w:eastAsia="Calibri"/>
                <w:bdr w:val="none" w:sz="0" w:space="0" w:color="auto"/>
                <w:lang w:val="de-AT" w:eastAsia="en-US"/>
              </w:rPr>
            </w:pPr>
            <w:r w:rsidRPr="008B496D">
              <w:rPr>
                <w:rFonts w:eastAsia="Calibri"/>
                <w:bdr w:val="none" w:sz="0" w:space="0" w:color="auto"/>
                <w:lang w:val="de-AT" w:eastAsia="en-US"/>
              </w:rPr>
              <w:t>Messung, Analyse</w:t>
            </w:r>
            <w:r>
              <w:rPr>
                <w:rFonts w:eastAsia="Calibri"/>
                <w:bdr w:val="none" w:sz="0" w:space="0" w:color="auto"/>
                <w:lang w:val="de-AT" w:eastAsia="en-US"/>
              </w:rPr>
              <w:t>,</w:t>
            </w:r>
            <w:r w:rsidRPr="008B496D">
              <w:rPr>
                <w:rFonts w:eastAsia="Calibri"/>
                <w:bdr w:val="none" w:sz="0" w:space="0" w:color="auto"/>
                <w:lang w:val="de-AT" w:eastAsia="en-US"/>
              </w:rPr>
              <w:t xml:space="preserve"> Verbesserung und </w:t>
            </w:r>
            <w:r>
              <w:rPr>
                <w:rFonts w:eastAsia="Calibri"/>
                <w:bdr w:val="none" w:sz="0" w:space="0" w:color="auto"/>
                <w:lang w:val="de-AT" w:eastAsia="en-US"/>
              </w:rPr>
              <w:t>i</w:t>
            </w:r>
            <w:r w:rsidRPr="008B496D">
              <w:rPr>
                <w:rFonts w:eastAsia="Calibri"/>
                <w:bdr w:val="none" w:sz="0" w:space="0" w:color="auto"/>
                <w:lang w:val="de-AT" w:eastAsia="en-US"/>
              </w:rPr>
              <w:t>nternes Audit</w:t>
            </w:r>
          </w:p>
        </w:tc>
        <w:tc>
          <w:tcPr>
            <w:tcW w:w="709" w:type="dxa"/>
          </w:tcPr>
          <w:p w14:paraId="229D7871" w14:textId="77777777" w:rsidR="00EB4616" w:rsidRPr="008B496D" w:rsidRDefault="00EB4616" w:rsidP="00EB4616">
            <w:pPr>
              <w:pStyle w:val="berschrift4"/>
              <w:rPr>
                <w:rFonts w:eastAsia="Times New Roman"/>
                <w:sz w:val="20"/>
                <w:szCs w:val="20"/>
                <w:bdr w:val="none" w:sz="0" w:space="0" w:color="auto"/>
                <w:lang w:val="de-AT" w:eastAsia="zh-CN"/>
              </w:rPr>
            </w:pPr>
          </w:p>
        </w:tc>
        <w:tc>
          <w:tcPr>
            <w:tcW w:w="850" w:type="dxa"/>
          </w:tcPr>
          <w:p w14:paraId="0E22555B" w14:textId="77777777" w:rsidR="00EB4616" w:rsidRPr="008B496D" w:rsidRDefault="00EB4616" w:rsidP="00EB4616">
            <w:pPr>
              <w:pStyle w:val="berschrift4"/>
              <w:rPr>
                <w:rFonts w:eastAsia="Times New Roman"/>
                <w:sz w:val="20"/>
                <w:szCs w:val="20"/>
                <w:bdr w:val="none" w:sz="0" w:space="0" w:color="auto"/>
                <w:lang w:val="de-AT" w:eastAsia="zh-CN"/>
              </w:rPr>
            </w:pPr>
          </w:p>
        </w:tc>
        <w:tc>
          <w:tcPr>
            <w:tcW w:w="851" w:type="dxa"/>
          </w:tcPr>
          <w:p w14:paraId="41E3381B" w14:textId="77777777" w:rsidR="00EB4616" w:rsidRPr="008B496D" w:rsidRDefault="00EB4616" w:rsidP="00EB4616">
            <w:pPr>
              <w:pStyle w:val="berschrift4"/>
              <w:rPr>
                <w:rFonts w:eastAsia="Times New Roman"/>
                <w:sz w:val="20"/>
                <w:szCs w:val="20"/>
                <w:bdr w:val="none" w:sz="0" w:space="0" w:color="auto"/>
                <w:lang w:val="de-AT" w:eastAsia="zh-CN"/>
              </w:rPr>
            </w:pPr>
          </w:p>
        </w:tc>
      </w:tr>
      <w:tr w:rsidR="00EB4616" w:rsidRPr="008B496D" w14:paraId="63CAD87D" w14:textId="44EC406C" w:rsidTr="00067109">
        <w:trPr>
          <w:trHeight w:val="340"/>
        </w:trPr>
        <w:tc>
          <w:tcPr>
            <w:tcW w:w="7650" w:type="dxa"/>
          </w:tcPr>
          <w:p w14:paraId="381B40B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eine Regelung zu Überwachungs-, Mess-, Analyse- und Verbesserungsprozesse?</w:t>
            </w:r>
          </w:p>
        </w:tc>
        <w:tc>
          <w:tcPr>
            <w:tcW w:w="709" w:type="dxa"/>
          </w:tcPr>
          <w:p w14:paraId="088F00D5" w14:textId="220DC9A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11F960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6703631" w14:textId="305BD5D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EF35AE4" w14:textId="7EFF8DDF" w:rsidTr="00067109">
        <w:trPr>
          <w:trHeight w:val="340"/>
        </w:trPr>
        <w:tc>
          <w:tcPr>
            <w:tcW w:w="7650" w:type="dxa"/>
          </w:tcPr>
          <w:p w14:paraId="15C19D2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Informationen über die Wahrnehmung der Kunden in der Frage, ob das Unternehmen die Kundenanforderungen erfüllt hat, als eines der Maße für die Leistung des Qualitätsmanagementsystems überwacht?</w:t>
            </w:r>
            <w:r w:rsidRPr="008B496D">
              <w:rPr>
                <w:rFonts w:ascii="Century Gothic" w:eastAsia="Lucida Sans Unicode" w:hAnsi="Century Gothic" w:cs="Arial"/>
                <w:color w:val="auto"/>
                <w:sz w:val="20"/>
                <w:szCs w:val="56"/>
                <w:bdr w:val="none" w:sz="0" w:space="0" w:color="auto"/>
                <w:lang w:val="de-AT" w:eastAsia="zh-CN"/>
              </w:rPr>
              <w:tab/>
            </w:r>
          </w:p>
        </w:tc>
        <w:tc>
          <w:tcPr>
            <w:tcW w:w="709" w:type="dxa"/>
          </w:tcPr>
          <w:p w14:paraId="3FB5FF9D" w14:textId="12F70B6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41BF0D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CF29B39" w14:textId="4E281F8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8FDA70E" w14:textId="170B3A63" w:rsidTr="00067109">
        <w:trPr>
          <w:trHeight w:val="340"/>
        </w:trPr>
        <w:tc>
          <w:tcPr>
            <w:tcW w:w="7650" w:type="dxa"/>
          </w:tcPr>
          <w:p w14:paraId="7DD0D1D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das Feedback der Lernenden erfasst und werden Maßnahmen abgeleitet?</w:t>
            </w:r>
          </w:p>
        </w:tc>
        <w:tc>
          <w:tcPr>
            <w:tcW w:w="709" w:type="dxa"/>
          </w:tcPr>
          <w:p w14:paraId="4F0EB776" w14:textId="1A14C7B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A1170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4CB9C44" w14:textId="744D75B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D22512C" w14:textId="77777777" w:rsidTr="00162C98">
        <w:trPr>
          <w:trHeight w:val="340"/>
        </w:trPr>
        <w:tc>
          <w:tcPr>
            <w:tcW w:w="7650" w:type="dxa"/>
          </w:tcPr>
          <w:p w14:paraId="4614B20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in geplanten Abständen interne Audits durchgeführt, um zu ermitteln, ob das Qualitätsmanagementsystem</w:t>
            </w:r>
          </w:p>
          <w:p w14:paraId="22FD7D3F" w14:textId="77777777" w:rsidR="00EB4616" w:rsidRPr="006807CC" w:rsidRDefault="00EB4616" w:rsidP="00EB4616">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6807CC">
              <w:rPr>
                <w:rFonts w:ascii="Century Gothic" w:eastAsia="Times New Roman" w:hAnsi="Century Gothic" w:cs="Times New Roman"/>
                <w:color w:val="333333"/>
                <w:sz w:val="20"/>
                <w:szCs w:val="20"/>
                <w:bdr w:val="none" w:sz="0" w:space="0" w:color="auto"/>
                <w:lang w:eastAsia="de-DE"/>
              </w:rPr>
              <w:t xml:space="preserve">die geplanten Regelungen, die Anforderungen der Norm und die von der Organisation festgelegten Anforderungen an das Qualitätsmanagementsystem erfüllt </w:t>
            </w:r>
          </w:p>
          <w:p w14:paraId="71BAAC28" w14:textId="77777777" w:rsidR="00EB4616" w:rsidRPr="006807CC" w:rsidRDefault="00EB4616" w:rsidP="00EB4616">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6807CC">
              <w:rPr>
                <w:rFonts w:ascii="Century Gothic" w:eastAsia="Times New Roman" w:hAnsi="Century Gothic" w:cs="Times New Roman"/>
                <w:color w:val="333333"/>
                <w:sz w:val="20"/>
                <w:szCs w:val="20"/>
                <w:bdr w:val="none" w:sz="0" w:space="0" w:color="auto"/>
                <w:lang w:eastAsia="de-DE"/>
              </w:rPr>
              <w:t>und wirksam verwirklicht und aufrechterhalten wird?</w:t>
            </w:r>
          </w:p>
        </w:tc>
        <w:tc>
          <w:tcPr>
            <w:tcW w:w="709" w:type="dxa"/>
          </w:tcPr>
          <w:p w14:paraId="216B654E" w14:textId="21084E9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01A350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871499F" w14:textId="5AAB111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BDE1E22" w14:textId="2E01FF0A" w:rsidTr="00067109">
        <w:trPr>
          <w:trHeight w:val="340"/>
        </w:trPr>
        <w:tc>
          <w:tcPr>
            <w:tcW w:w="7650" w:type="dxa"/>
          </w:tcPr>
          <w:p w14:paraId="69064B0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ein dokumentiertes Verfahren zur Festlegung der Verantwortungen für und der Anforderungen an die Planung und Durchführung von Audits, an die Erstellung von Aufzeichnungen und an das Berichten von Ergebnissen eingerichtet?</w:t>
            </w:r>
          </w:p>
        </w:tc>
        <w:tc>
          <w:tcPr>
            <w:tcW w:w="709" w:type="dxa"/>
          </w:tcPr>
          <w:p w14:paraId="3178E2B2" w14:textId="2BB602D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59DA56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DA1EE17" w14:textId="6FBB0D4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C186E9E" w14:textId="42148B08" w:rsidTr="00067109">
        <w:trPr>
          <w:trHeight w:val="340"/>
        </w:trPr>
        <w:tc>
          <w:tcPr>
            <w:tcW w:w="7650" w:type="dxa"/>
          </w:tcPr>
          <w:p w14:paraId="0B3ABFD8" w14:textId="5D8DFC4E" w:rsidR="00EB4616"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B</w:t>
            </w:r>
            <w:r w:rsidRPr="008B496D">
              <w:rPr>
                <w:rFonts w:ascii="Century Gothic" w:eastAsia="Lucida Sans Unicode" w:hAnsi="Century Gothic" w:cs="Arial"/>
                <w:color w:val="auto"/>
                <w:sz w:val="20"/>
                <w:szCs w:val="56"/>
                <w:bdr w:val="none" w:sz="0" w:space="0" w:color="auto"/>
                <w:lang w:val="de-AT" w:eastAsia="zh-CN"/>
              </w:rPr>
              <w:t xml:space="preserve">ei der Planung des Auditprogramms </w:t>
            </w:r>
            <w:r>
              <w:rPr>
                <w:rFonts w:ascii="Century Gothic" w:eastAsia="Lucida Sans Unicode" w:hAnsi="Century Gothic" w:cs="Arial"/>
                <w:color w:val="auto"/>
                <w:sz w:val="20"/>
                <w:szCs w:val="56"/>
                <w:bdr w:val="none" w:sz="0" w:space="0" w:color="auto"/>
                <w:lang w:val="de-AT" w:eastAsia="zh-CN"/>
              </w:rPr>
              <w:t>w</w:t>
            </w:r>
            <w:r w:rsidRPr="008B496D">
              <w:rPr>
                <w:rFonts w:ascii="Century Gothic" w:eastAsia="Lucida Sans Unicode" w:hAnsi="Century Gothic" w:cs="Arial"/>
                <w:color w:val="auto"/>
                <w:sz w:val="20"/>
                <w:szCs w:val="56"/>
                <w:bdr w:val="none" w:sz="0" w:space="0" w:color="auto"/>
                <w:lang w:val="de-AT" w:eastAsia="zh-CN"/>
              </w:rPr>
              <w:t>erden</w:t>
            </w:r>
          </w:p>
          <w:p w14:paraId="5C53186C" w14:textId="3A1F25F7" w:rsidR="00EB4616" w:rsidRPr="006807CC"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die Auditkriterien, </w:t>
            </w:r>
          </w:p>
          <w:p w14:paraId="02076628" w14:textId="77777777" w:rsidR="00EB4616" w:rsidRPr="006807CC"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der Auditumfang, </w:t>
            </w:r>
          </w:p>
          <w:p w14:paraId="42F709E0" w14:textId="77777777" w:rsidR="00EB4616"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die Audithäufigkeit </w:t>
            </w:r>
            <w:r>
              <w:rPr>
                <w:rFonts w:ascii="Century Gothic" w:eastAsia="Lucida Sans Unicode" w:hAnsi="Century Gothic" w:cs="Arial"/>
                <w:color w:val="auto"/>
                <w:sz w:val="20"/>
                <w:szCs w:val="56"/>
                <w:bdr w:val="none" w:sz="0" w:space="0" w:color="auto"/>
                <w:lang w:val="de-AT" w:eastAsia="zh-CN"/>
              </w:rPr>
              <w:t>festgelegt und</w:t>
            </w:r>
          </w:p>
          <w:p w14:paraId="59222B02" w14:textId="77777777" w:rsidR="00EB4616"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die Ergebnisse früherer Audits berücksichtigt</w:t>
            </w:r>
          </w:p>
          <w:p w14:paraId="1108E66A" w14:textId="21E7694F" w:rsidR="00EB4616" w:rsidRPr="006807CC"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sowie deren Status evaluiert.</w:t>
            </w:r>
          </w:p>
        </w:tc>
        <w:tc>
          <w:tcPr>
            <w:tcW w:w="709" w:type="dxa"/>
          </w:tcPr>
          <w:p w14:paraId="1D7C3691" w14:textId="444D93E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1462C2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2695A3" w14:textId="75F9FF1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8F24485" w14:textId="1438187B" w:rsidTr="00067109">
        <w:trPr>
          <w:trHeight w:val="340"/>
        </w:trPr>
        <w:tc>
          <w:tcPr>
            <w:tcW w:w="7650" w:type="dxa"/>
          </w:tcPr>
          <w:p w14:paraId="1AB4C17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Aufzeichnungen über die Audits und deren Ergebnisse aufrechterhalten?</w:t>
            </w:r>
          </w:p>
        </w:tc>
        <w:tc>
          <w:tcPr>
            <w:tcW w:w="709" w:type="dxa"/>
          </w:tcPr>
          <w:p w14:paraId="236E6C77" w14:textId="727CE28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E43C53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0FF249" w14:textId="12BAFCB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95FD0EB" w14:textId="49CEBEEC" w:rsidTr="00067109">
        <w:trPr>
          <w:trHeight w:val="340"/>
        </w:trPr>
        <w:tc>
          <w:tcPr>
            <w:tcW w:w="7650" w:type="dxa"/>
          </w:tcPr>
          <w:p w14:paraId="313B8539" w14:textId="6E49FAE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 xml:space="preserve">ie Verifizierung der </w:t>
            </w:r>
            <w:r>
              <w:rPr>
                <w:rFonts w:ascii="Century Gothic" w:eastAsia="Lucida Sans Unicode" w:hAnsi="Century Gothic" w:cs="Arial"/>
                <w:color w:val="auto"/>
                <w:sz w:val="20"/>
                <w:szCs w:val="56"/>
                <w:bdr w:val="none" w:sz="0" w:space="0" w:color="auto"/>
                <w:lang w:val="de-AT" w:eastAsia="zh-CN"/>
              </w:rPr>
              <w:t>zu  ergreifenden</w:t>
            </w:r>
            <w:r w:rsidRPr="008B496D">
              <w:rPr>
                <w:rFonts w:ascii="Century Gothic" w:eastAsia="Lucida Sans Unicode" w:hAnsi="Century Gothic" w:cs="Arial"/>
                <w:color w:val="auto"/>
                <w:sz w:val="20"/>
                <w:szCs w:val="56"/>
                <w:bdr w:val="none" w:sz="0" w:space="0" w:color="auto"/>
                <w:lang w:val="de-AT" w:eastAsia="zh-CN"/>
              </w:rPr>
              <w:t xml:space="preserve"> Maßnahmen und die Berichterstattung über die Verifizierungsergebnisse</w:t>
            </w:r>
            <w:r>
              <w:rPr>
                <w:rFonts w:ascii="Century Gothic" w:eastAsia="Lucida Sans Unicode" w:hAnsi="Century Gothic" w:cs="Arial"/>
                <w:color w:val="auto"/>
                <w:sz w:val="20"/>
                <w:szCs w:val="56"/>
                <w:bdr w:val="none" w:sz="0" w:space="0" w:color="auto"/>
                <w:lang w:val="de-AT" w:eastAsia="zh-CN"/>
              </w:rPr>
              <w:t xml:space="preserve"> wird definiert und terminiert.</w:t>
            </w:r>
          </w:p>
        </w:tc>
        <w:tc>
          <w:tcPr>
            <w:tcW w:w="709" w:type="dxa"/>
          </w:tcPr>
          <w:p w14:paraId="5372AC8E" w14:textId="17B5BBF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1529D0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B7F4CDC" w14:textId="2A7E456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F1BC2D7" w14:textId="449E3E76" w:rsidTr="00067109">
        <w:trPr>
          <w:trHeight w:val="340"/>
        </w:trPr>
        <w:tc>
          <w:tcPr>
            <w:tcW w:w="7650" w:type="dxa"/>
          </w:tcPr>
          <w:p w14:paraId="7D19F60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bei Nichterreichung der geplanten Ergebnisse angemessene, Korrekturen und Korrekturmaßnahmen ergriffen?</w:t>
            </w:r>
          </w:p>
        </w:tc>
        <w:tc>
          <w:tcPr>
            <w:tcW w:w="709" w:type="dxa"/>
          </w:tcPr>
          <w:p w14:paraId="67FF7760" w14:textId="1627A19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E93972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5CF1933" w14:textId="49399ED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BA6097F" w14:textId="242C85BB" w:rsidTr="00067109">
        <w:trPr>
          <w:trHeight w:val="340"/>
        </w:trPr>
        <w:tc>
          <w:tcPr>
            <w:tcW w:w="7650" w:type="dxa"/>
          </w:tcPr>
          <w:p w14:paraId="511BF64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lastRenderedPageBreak/>
              <w:t>Ist ein Verfahren eingerichtet, um Lenkungsmaßnahmen und zugehörige Verantwortlichkeiten und Befugnisse für den Umgang mit Störungen festzulegen?</w:t>
            </w:r>
          </w:p>
        </w:tc>
        <w:tc>
          <w:tcPr>
            <w:tcW w:w="709" w:type="dxa"/>
          </w:tcPr>
          <w:p w14:paraId="38C46307" w14:textId="1535600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117DDD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B1314C0" w14:textId="2F406B9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24FDC10" w14:textId="060FDDF9" w:rsidTr="00067109">
        <w:trPr>
          <w:trHeight w:val="340"/>
        </w:trPr>
        <w:tc>
          <w:tcPr>
            <w:tcW w:w="7650" w:type="dxa"/>
          </w:tcPr>
          <w:p w14:paraId="5BC7342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eine Lerndienstleistung, welche die Anforderungen nicht erfüllt, gelenkt, um Störungen zu beseitigen?</w:t>
            </w:r>
          </w:p>
        </w:tc>
        <w:tc>
          <w:tcPr>
            <w:tcW w:w="709" w:type="dxa"/>
          </w:tcPr>
          <w:p w14:paraId="0428FFCF" w14:textId="56F9584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3EA65C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C3533A" w14:textId="556CD2A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3292888" w14:textId="455CB3A2" w:rsidTr="00067109">
        <w:trPr>
          <w:trHeight w:val="340"/>
        </w:trPr>
        <w:tc>
          <w:tcPr>
            <w:tcW w:w="7650" w:type="dxa"/>
          </w:tcPr>
          <w:p w14:paraId="0CBA17F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fehlerhafte Hilfsmittel gekennzeichnet und gelenkt?</w:t>
            </w:r>
          </w:p>
        </w:tc>
        <w:tc>
          <w:tcPr>
            <w:tcW w:w="709" w:type="dxa"/>
          </w:tcPr>
          <w:p w14:paraId="5A35795A" w14:textId="6A15ADF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07D54C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0642658" w14:textId="4AD9429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E13A454" w14:textId="6D1FC54C" w:rsidTr="00067109">
        <w:trPr>
          <w:trHeight w:val="340"/>
        </w:trPr>
        <w:tc>
          <w:tcPr>
            <w:tcW w:w="7650" w:type="dxa"/>
          </w:tcPr>
          <w:p w14:paraId="0D04E0F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über die Art von Fehlern und die ergriffenen Folgemaßnahmen geführt?</w:t>
            </w:r>
          </w:p>
        </w:tc>
        <w:tc>
          <w:tcPr>
            <w:tcW w:w="709" w:type="dxa"/>
          </w:tcPr>
          <w:p w14:paraId="0F384638" w14:textId="66106EF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CEA92E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6E0F1D0" w14:textId="0BDCFF2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9ECD056" w14:textId="59A14550" w:rsidTr="00067109">
        <w:trPr>
          <w:trHeight w:val="340"/>
        </w:trPr>
        <w:tc>
          <w:tcPr>
            <w:tcW w:w="7650" w:type="dxa"/>
          </w:tcPr>
          <w:p w14:paraId="735EEC2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geeignete Daten ermittelt, erfasst und analysiert, um die Eignung und Wirksamkeit des Qualitätsmanagementsystems darzulegen und zu beurteilen, wo ständige Verbesserungen der Wirksamkeit des Qualitätsmanagementsystems vorgenommen werden können?</w:t>
            </w:r>
          </w:p>
        </w:tc>
        <w:tc>
          <w:tcPr>
            <w:tcW w:w="709" w:type="dxa"/>
          </w:tcPr>
          <w:p w14:paraId="1B966E16" w14:textId="5BBFCB6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509F44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AECEFD9" w14:textId="3835B3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79CC700" w14:textId="0EBA0CE2" w:rsidTr="00067109">
        <w:trPr>
          <w:trHeight w:val="340"/>
        </w:trPr>
        <w:tc>
          <w:tcPr>
            <w:tcW w:w="7650" w:type="dxa"/>
          </w:tcPr>
          <w:p w14:paraId="2D0141F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hierzu Daten herangezogen, die durch Überwachung und Messung und aus anderen relevanten Quellen gewonnen wurden?</w:t>
            </w:r>
          </w:p>
        </w:tc>
        <w:tc>
          <w:tcPr>
            <w:tcW w:w="709" w:type="dxa"/>
          </w:tcPr>
          <w:p w14:paraId="244D8371" w14:textId="28675DF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CB85B8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28D04A9" w14:textId="223F89C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95A9D79" w14:textId="46F8709B" w:rsidTr="00067109">
        <w:trPr>
          <w:trHeight w:val="340"/>
        </w:trPr>
        <w:tc>
          <w:tcPr>
            <w:tcW w:w="7650" w:type="dxa"/>
          </w:tcPr>
          <w:p w14:paraId="348B2D3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Liefert die Datenanalyse Angaben über</w:t>
            </w:r>
          </w:p>
          <w:p w14:paraId="5A530F4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Kundenzufriedenheit</w:t>
            </w:r>
          </w:p>
          <w:p w14:paraId="3F7E887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Erfüllung der Anforderungen (Curriculum)</w:t>
            </w:r>
          </w:p>
          <w:p w14:paraId="7445028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Prozess- und Produktmerkmale und deren Trends, einschließlich Möglichkeiten für Vorbeugungsmaßnahmen, und</w:t>
            </w:r>
          </w:p>
          <w:p w14:paraId="167E1C8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Lieferanten?</w:t>
            </w:r>
          </w:p>
        </w:tc>
        <w:tc>
          <w:tcPr>
            <w:tcW w:w="709" w:type="dxa"/>
          </w:tcPr>
          <w:p w14:paraId="7F1A39A4" w14:textId="59C9030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C22426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404C067" w14:textId="6355B0E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9C9ADDA" w14:textId="0555FDF2" w:rsidTr="00067109">
        <w:trPr>
          <w:trHeight w:val="340"/>
        </w:trPr>
        <w:tc>
          <w:tcPr>
            <w:tcW w:w="7650" w:type="dxa"/>
          </w:tcPr>
          <w:p w14:paraId="6457F0F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Ziele und Reichweite der Evaluation beachtet?</w:t>
            </w:r>
          </w:p>
        </w:tc>
        <w:tc>
          <w:tcPr>
            <w:tcW w:w="709" w:type="dxa"/>
          </w:tcPr>
          <w:p w14:paraId="1CC31A0E" w14:textId="0325118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3CB500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EFBEE2D" w14:textId="0F36B7A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CFB974C" w14:textId="381CBB76" w:rsidTr="00067109">
        <w:trPr>
          <w:trHeight w:val="340"/>
        </w:trPr>
        <w:tc>
          <w:tcPr>
            <w:tcW w:w="7650" w:type="dxa"/>
          </w:tcPr>
          <w:p w14:paraId="5FFE423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Ist ein Verfahren festgelegt und eingeführt zur: </w:t>
            </w:r>
          </w:p>
          <w:p w14:paraId="383EB3B6"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Fehlerbewertung (einschließlich Kundenbeschwerden)</w:t>
            </w:r>
          </w:p>
          <w:p w14:paraId="58811965"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der Ursachen von Fehlern</w:t>
            </w:r>
          </w:p>
          <w:p w14:paraId="6BB80E15"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Beurteilung des Handlungsbedarfs, um das erneute Auftreten von Fehlern zu verhindern</w:t>
            </w:r>
          </w:p>
          <w:p w14:paraId="0F012608"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und Verwirklichung der erforderlichen Maßnahmen</w:t>
            </w:r>
          </w:p>
          <w:p w14:paraId="3A1CB1AF"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Aufzeichnung der Ergebnisse der ergriffenen Maßnahmen </w:t>
            </w:r>
          </w:p>
          <w:p w14:paraId="79D969ED"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und Bewertung der Wirksamkeit der ergriffenen Korrekturmaßnahmen?</w:t>
            </w:r>
          </w:p>
        </w:tc>
        <w:tc>
          <w:tcPr>
            <w:tcW w:w="709" w:type="dxa"/>
          </w:tcPr>
          <w:p w14:paraId="24C1A3C2" w14:textId="77676B3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3B40A4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506E1E" w14:textId="6A77AE8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0BBD1DD" w14:textId="7A4BE02E" w:rsidTr="00067109">
        <w:trPr>
          <w:trHeight w:val="340"/>
        </w:trPr>
        <w:tc>
          <w:tcPr>
            <w:tcW w:w="7650" w:type="dxa"/>
          </w:tcPr>
          <w:p w14:paraId="41AB6B5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Ist ein Verfahren festgelegt und eingeführt zur: </w:t>
            </w:r>
          </w:p>
          <w:p w14:paraId="68421623"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Ermittlung </w:t>
            </w:r>
            <w:proofErr w:type="gramStart"/>
            <w:r w:rsidRPr="001F5C3A">
              <w:rPr>
                <w:rFonts w:ascii="Century Gothic" w:eastAsia="Times New Roman" w:hAnsi="Century Gothic" w:cs="Times New Roman"/>
                <w:color w:val="333333"/>
                <w:sz w:val="20"/>
                <w:szCs w:val="20"/>
                <w:bdr w:val="none" w:sz="0" w:space="0" w:color="auto"/>
                <w:lang w:eastAsia="de-DE"/>
              </w:rPr>
              <w:t>potentieller</w:t>
            </w:r>
            <w:proofErr w:type="gramEnd"/>
            <w:r w:rsidRPr="001F5C3A">
              <w:rPr>
                <w:rFonts w:ascii="Century Gothic" w:eastAsia="Times New Roman" w:hAnsi="Century Gothic" w:cs="Times New Roman"/>
                <w:color w:val="333333"/>
                <w:sz w:val="20"/>
                <w:szCs w:val="20"/>
                <w:bdr w:val="none" w:sz="0" w:space="0" w:color="auto"/>
                <w:lang w:eastAsia="de-DE"/>
              </w:rPr>
              <w:t xml:space="preserve"> Fehler und ihrer Ursachen</w:t>
            </w:r>
          </w:p>
          <w:p w14:paraId="4A5830A1"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Beurteilung des Handlungsbedarfs, um das Auftreten von Fehlern zu verhindern</w:t>
            </w:r>
          </w:p>
          <w:p w14:paraId="344E6A41"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und Verwirklichung der erforderlichen Maßnahmen</w:t>
            </w:r>
          </w:p>
          <w:p w14:paraId="3F4F0A51"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und Aufzeichnung der Ergebnisse der ergriffenen Maßnahmen </w:t>
            </w:r>
          </w:p>
          <w:p w14:paraId="564BA2EF"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Bewertung der Wirksamkeit der ergriffenen Vorbeugungsmaßnahmen?</w:t>
            </w:r>
          </w:p>
        </w:tc>
        <w:tc>
          <w:tcPr>
            <w:tcW w:w="709" w:type="dxa"/>
          </w:tcPr>
          <w:p w14:paraId="2EB69F0A" w14:textId="1AD7EEF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F0011E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BE42D3C" w14:textId="4BB74F3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84A5338" w14:textId="0BA83FA0" w:rsidTr="00067109">
        <w:trPr>
          <w:trHeight w:val="340"/>
        </w:trPr>
        <w:tc>
          <w:tcPr>
            <w:tcW w:w="7650" w:type="dxa"/>
          </w:tcPr>
          <w:p w14:paraId="306EEA4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angemessene Maßnahmen zur Beseitigung der Ursachen von möglichen Fehlern festlegt, um deren Auftreten zu verhindern?</w:t>
            </w:r>
          </w:p>
        </w:tc>
        <w:tc>
          <w:tcPr>
            <w:tcW w:w="709" w:type="dxa"/>
          </w:tcPr>
          <w:p w14:paraId="2A1F2560" w14:textId="4888E65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7E99D7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09D9505" w14:textId="39B3C47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3E466B3" w14:textId="79911F2D" w:rsidTr="00067109">
        <w:trPr>
          <w:trHeight w:val="340"/>
        </w:trPr>
        <w:tc>
          <w:tcPr>
            <w:tcW w:w="7650" w:type="dxa"/>
          </w:tcPr>
          <w:p w14:paraId="392CBB0E" w14:textId="6DA5FB9E" w:rsidR="00EB4616" w:rsidRPr="008B496D" w:rsidRDefault="00EB4616" w:rsidP="00EB4616">
            <w:pPr>
              <w:pStyle w:val="berschrift4"/>
              <w:rPr>
                <w:rFonts w:eastAsia="Calibri"/>
                <w:bdr w:val="none" w:sz="0" w:space="0" w:color="auto"/>
                <w:lang w:val="de-AT" w:eastAsia="en-US"/>
              </w:rPr>
            </w:pPr>
            <w:r>
              <w:rPr>
                <w:rFonts w:eastAsia="Calibri"/>
                <w:bdr w:val="none" w:sz="0" w:space="0" w:color="auto"/>
                <w:lang w:val="de-AT" w:eastAsia="en-US"/>
              </w:rPr>
              <w:lastRenderedPageBreak/>
              <w:t>Führung</w:t>
            </w:r>
          </w:p>
        </w:tc>
        <w:tc>
          <w:tcPr>
            <w:tcW w:w="709" w:type="dxa"/>
          </w:tcPr>
          <w:p w14:paraId="0410CD8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13AA35F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4F6607B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3F215E40" w14:textId="1842055E" w:rsidTr="00067109">
        <w:trPr>
          <w:trHeight w:val="340"/>
        </w:trPr>
        <w:tc>
          <w:tcPr>
            <w:tcW w:w="7650" w:type="dxa"/>
          </w:tcPr>
          <w:p w14:paraId="6C449613" w14:textId="22AAB1B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Hat das Unternehmen eine für die Organisation geeignete Dokumentation </w:t>
            </w:r>
            <w:r>
              <w:rPr>
                <w:rFonts w:ascii="Century Gothic" w:eastAsia="Lucida Sans Unicode" w:hAnsi="Century Gothic" w:cs="Arial"/>
                <w:color w:val="auto"/>
                <w:sz w:val="20"/>
                <w:szCs w:val="56"/>
                <w:bdr w:val="none" w:sz="0" w:space="0" w:color="auto"/>
                <w:lang w:val="de-AT" w:eastAsia="zh-CN"/>
              </w:rPr>
              <w:t>und w</w:t>
            </w:r>
            <w:r w:rsidRPr="008B496D">
              <w:rPr>
                <w:rFonts w:ascii="Century Gothic" w:eastAsia="Lucida Sans Unicode" w:hAnsi="Century Gothic" w:cs="Arial"/>
                <w:color w:val="auto"/>
                <w:sz w:val="20"/>
                <w:szCs w:val="56"/>
                <w:bdr w:val="none" w:sz="0" w:space="0" w:color="auto"/>
                <w:lang w:val="de-AT" w:eastAsia="zh-CN"/>
              </w:rPr>
              <w:t>urde die Qualitätspolitik den Betroffenen vermittelt und von diesen verstanden??</w:t>
            </w:r>
          </w:p>
        </w:tc>
        <w:tc>
          <w:tcPr>
            <w:tcW w:w="709" w:type="dxa"/>
          </w:tcPr>
          <w:p w14:paraId="1E3E47D2" w14:textId="1CE796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65612F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7D4A87D" w14:textId="1599679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C96D6B0" w14:textId="15EFC89B" w:rsidTr="00067109">
        <w:trPr>
          <w:trHeight w:val="340"/>
        </w:trPr>
        <w:tc>
          <w:tcPr>
            <w:tcW w:w="7650" w:type="dxa"/>
          </w:tcPr>
          <w:p w14:paraId="12EF2769" w14:textId="360F82E2"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 xml:space="preserve">Die </w:t>
            </w:r>
            <w:r w:rsidRPr="008B496D">
              <w:rPr>
                <w:rFonts w:ascii="Century Gothic" w:eastAsia="Lucida Sans Unicode" w:hAnsi="Century Gothic" w:cs="Arial"/>
                <w:color w:val="auto"/>
                <w:sz w:val="20"/>
                <w:szCs w:val="56"/>
                <w:bdr w:val="none" w:sz="0" w:space="0" w:color="auto"/>
                <w:lang w:val="de-AT" w:eastAsia="zh-CN"/>
              </w:rPr>
              <w:t xml:space="preserve">Unternehmensleitung </w:t>
            </w:r>
            <w:r>
              <w:rPr>
                <w:rFonts w:ascii="Century Gothic" w:eastAsia="Lucida Sans Unicode" w:hAnsi="Century Gothic" w:cs="Arial"/>
                <w:color w:val="auto"/>
                <w:sz w:val="20"/>
                <w:szCs w:val="56"/>
                <w:bdr w:val="none" w:sz="0" w:space="0" w:color="auto"/>
                <w:lang w:val="de-AT" w:eastAsia="zh-CN"/>
              </w:rPr>
              <w:t xml:space="preserve">hat </w:t>
            </w:r>
            <w:r w:rsidRPr="008B496D">
              <w:rPr>
                <w:rFonts w:ascii="Century Gothic" w:eastAsia="Lucida Sans Unicode" w:hAnsi="Century Gothic" w:cs="Arial"/>
                <w:color w:val="auto"/>
                <w:sz w:val="20"/>
                <w:szCs w:val="56"/>
                <w:bdr w:val="none" w:sz="0" w:space="0" w:color="auto"/>
                <w:lang w:val="de-AT" w:eastAsia="zh-CN"/>
              </w:rPr>
              <w:t xml:space="preserve">die erforderlichen Ressourcen ermittelt und bereitgestellt, um die Kundenzufriedenheit </w:t>
            </w:r>
            <w:r>
              <w:rPr>
                <w:rFonts w:ascii="Century Gothic" w:eastAsia="Lucida Sans Unicode" w:hAnsi="Century Gothic" w:cs="Arial"/>
                <w:color w:val="auto"/>
                <w:sz w:val="20"/>
                <w:szCs w:val="56"/>
                <w:bdr w:val="none" w:sz="0" w:space="0" w:color="auto"/>
                <w:lang w:val="de-AT" w:eastAsia="zh-CN"/>
              </w:rPr>
              <w:t>stets</w:t>
            </w:r>
            <w:r w:rsidRPr="008B496D">
              <w:rPr>
                <w:rFonts w:ascii="Century Gothic" w:eastAsia="Lucida Sans Unicode" w:hAnsi="Century Gothic" w:cs="Arial"/>
                <w:color w:val="auto"/>
                <w:sz w:val="20"/>
                <w:szCs w:val="56"/>
                <w:bdr w:val="none" w:sz="0" w:space="0" w:color="auto"/>
                <w:lang w:val="de-AT" w:eastAsia="zh-CN"/>
              </w:rPr>
              <w:t xml:space="preserve"> zu erhöhen</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 xml:space="preserve"> </w:t>
            </w:r>
          </w:p>
        </w:tc>
        <w:tc>
          <w:tcPr>
            <w:tcW w:w="709" w:type="dxa"/>
          </w:tcPr>
          <w:p w14:paraId="7BC7A2DC" w14:textId="60CA241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4BFC93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EF9EDA" w14:textId="70A2F9B2"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BA12802" w14:textId="499D190F" w:rsidTr="00067109">
        <w:trPr>
          <w:trHeight w:val="340"/>
        </w:trPr>
        <w:tc>
          <w:tcPr>
            <w:tcW w:w="7650" w:type="dxa"/>
          </w:tcPr>
          <w:p w14:paraId="24B5B34A" w14:textId="0C1CD8C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ie Planung der Lerndienstleistung mit den Anforderungen der anderen Prozesse des Qualitätsmanagementsystems im Einklang</w:t>
            </w:r>
          </w:p>
        </w:tc>
        <w:tc>
          <w:tcPr>
            <w:tcW w:w="709" w:type="dxa"/>
          </w:tcPr>
          <w:p w14:paraId="69ABE49D" w14:textId="6CC6F29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6E46D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D74272" w14:textId="61E1F65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F568C48" w14:textId="200F652A" w:rsidTr="005F2F4E">
        <w:trPr>
          <w:trHeight w:val="340"/>
        </w:trPr>
        <w:tc>
          <w:tcPr>
            <w:tcW w:w="7650" w:type="dxa"/>
            <w:tcBorders>
              <w:top w:val="single" w:sz="4" w:space="0" w:color="000000"/>
              <w:left w:val="single" w:sz="4" w:space="0" w:color="000000"/>
              <w:bottom w:val="single" w:sz="4" w:space="0" w:color="000000"/>
              <w:right w:val="single" w:sz="4" w:space="0" w:color="000000"/>
            </w:tcBorders>
          </w:tcPr>
          <w:p w14:paraId="7AC91FD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Wirksamkeit des Qualitätsmanagementsystems durch Einsatz der Qualitätspolitik, Qualitätsziele, Auditergebnisse, Datenanalyse, Korrektur- und Vorbeugungsmaßnahmen sowie Managementbewertung ständig verbessert?</w:t>
            </w:r>
          </w:p>
        </w:tc>
        <w:tc>
          <w:tcPr>
            <w:tcW w:w="709" w:type="dxa"/>
          </w:tcPr>
          <w:p w14:paraId="10D7F884" w14:textId="71ED840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4865AAC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9A8B954" w14:textId="5B01281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CA58789" w14:textId="77777777" w:rsidTr="006F14C0">
        <w:trPr>
          <w:trHeight w:val="340"/>
        </w:trPr>
        <w:tc>
          <w:tcPr>
            <w:tcW w:w="7650" w:type="dxa"/>
          </w:tcPr>
          <w:p w14:paraId="17FD4B89" w14:textId="77777777" w:rsidR="00EB4616" w:rsidRPr="008B496D" w:rsidRDefault="00EB4616" w:rsidP="00EB4616">
            <w:pPr>
              <w:pStyle w:val="berschrift4"/>
              <w:rPr>
                <w:rFonts w:eastAsia="Calibri"/>
                <w:bdr w:val="none" w:sz="0" w:space="0" w:color="auto"/>
                <w:lang w:val="de-AT" w:eastAsia="en-US"/>
              </w:rPr>
            </w:pPr>
            <w:r w:rsidRPr="008B496D">
              <w:rPr>
                <w:rFonts w:eastAsia="Calibri"/>
                <w:bdr w:val="none" w:sz="0" w:space="0" w:color="auto"/>
                <w:lang w:val="de-AT" w:eastAsia="en-US"/>
              </w:rPr>
              <w:t>Entwicklung/Curriculum</w:t>
            </w:r>
          </w:p>
        </w:tc>
        <w:tc>
          <w:tcPr>
            <w:tcW w:w="709" w:type="dxa"/>
          </w:tcPr>
          <w:p w14:paraId="6B479810" w14:textId="3FEEBAF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4A1A11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37ADABD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36781195" w14:textId="77777777" w:rsidTr="006F14C0">
        <w:trPr>
          <w:trHeight w:val="340"/>
        </w:trPr>
        <w:tc>
          <w:tcPr>
            <w:tcW w:w="7650" w:type="dxa"/>
          </w:tcPr>
          <w:p w14:paraId="154D49F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sichergestellt, dass die Kundenanforderungen Basis der Entwicklung ist und werden diese im Prozess laufend abgestimmt?</w:t>
            </w:r>
          </w:p>
        </w:tc>
        <w:tc>
          <w:tcPr>
            <w:tcW w:w="709" w:type="dxa"/>
          </w:tcPr>
          <w:p w14:paraId="511C6A17" w14:textId="4488497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A1EE5D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1E657CF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3271F936" w14:textId="77777777" w:rsidTr="006F14C0">
        <w:trPr>
          <w:trHeight w:val="340"/>
        </w:trPr>
        <w:tc>
          <w:tcPr>
            <w:tcW w:w="7650" w:type="dxa"/>
          </w:tcPr>
          <w:p w14:paraId="374752A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ie Nahtstellen zwischen den verschiedenen an der Entwicklung beteiligten Teams</w:t>
            </w:r>
            <w:r>
              <w:rPr>
                <w:rFonts w:ascii="Century Gothic" w:eastAsia="Lucida Sans Unicode" w:hAnsi="Century Gothic" w:cs="Arial"/>
                <w:color w:val="auto"/>
                <w:sz w:val="20"/>
                <w:szCs w:val="56"/>
                <w:bdr w:val="none" w:sz="0" w:space="0" w:color="auto"/>
                <w:lang w:val="de-AT" w:eastAsia="zh-CN"/>
              </w:rPr>
              <w:t xml:space="preserve"> sind </w:t>
            </w:r>
            <w:r w:rsidRPr="008B496D">
              <w:rPr>
                <w:rFonts w:ascii="Century Gothic" w:eastAsia="Lucida Sans Unicode" w:hAnsi="Century Gothic" w:cs="Arial"/>
                <w:color w:val="auto"/>
                <w:sz w:val="20"/>
                <w:szCs w:val="56"/>
                <w:bdr w:val="none" w:sz="0" w:space="0" w:color="auto"/>
                <w:lang w:val="de-AT" w:eastAsia="zh-CN"/>
              </w:rPr>
              <w:t xml:space="preserve">festgelegt, </w:t>
            </w:r>
            <w:r>
              <w:rPr>
                <w:rFonts w:ascii="Century Gothic" w:eastAsia="Lucida Sans Unicode" w:hAnsi="Century Gothic" w:cs="Arial"/>
                <w:color w:val="auto"/>
                <w:sz w:val="20"/>
                <w:szCs w:val="56"/>
                <w:bdr w:val="none" w:sz="0" w:space="0" w:color="auto"/>
                <w:lang w:val="de-AT" w:eastAsia="zh-CN"/>
              </w:rPr>
              <w:t>damit</w:t>
            </w:r>
            <w:r w:rsidRPr="008B496D">
              <w:rPr>
                <w:rFonts w:ascii="Century Gothic" w:eastAsia="Lucida Sans Unicode" w:hAnsi="Century Gothic" w:cs="Arial"/>
                <w:color w:val="auto"/>
                <w:sz w:val="20"/>
                <w:szCs w:val="56"/>
                <w:bdr w:val="none" w:sz="0" w:space="0" w:color="auto"/>
                <w:lang w:val="de-AT" w:eastAsia="zh-CN"/>
              </w:rPr>
              <w:t xml:space="preserve"> eine wirksame Kommunikation und eine klare Zuordnung der Verantwortung </w:t>
            </w:r>
            <w:r>
              <w:rPr>
                <w:rFonts w:ascii="Century Gothic" w:eastAsia="Lucida Sans Unicode" w:hAnsi="Century Gothic" w:cs="Arial"/>
                <w:color w:val="auto"/>
                <w:sz w:val="20"/>
                <w:szCs w:val="56"/>
                <w:bdr w:val="none" w:sz="0" w:space="0" w:color="auto"/>
                <w:lang w:val="de-AT" w:eastAsia="zh-CN"/>
              </w:rPr>
              <w:t xml:space="preserve">sichergestellt </w:t>
            </w:r>
            <w:proofErr w:type="gramStart"/>
            <w:r>
              <w:rPr>
                <w:rFonts w:ascii="Century Gothic" w:eastAsia="Lucida Sans Unicode" w:hAnsi="Century Gothic" w:cs="Arial"/>
                <w:color w:val="auto"/>
                <w:sz w:val="20"/>
                <w:szCs w:val="56"/>
                <w:bdr w:val="none" w:sz="0" w:space="0" w:color="auto"/>
                <w:lang w:val="de-AT" w:eastAsia="zh-CN"/>
              </w:rPr>
              <w:t>ist</w:t>
            </w:r>
            <w:proofErr w:type="gramEnd"/>
            <w:r>
              <w:rPr>
                <w:rFonts w:ascii="Century Gothic" w:eastAsia="Lucida Sans Unicode" w:hAnsi="Century Gothic" w:cs="Arial"/>
                <w:color w:val="auto"/>
                <w:sz w:val="20"/>
                <w:szCs w:val="56"/>
                <w:bdr w:val="none" w:sz="0" w:space="0" w:color="auto"/>
                <w:lang w:val="de-AT" w:eastAsia="zh-CN"/>
              </w:rPr>
              <w:t>.</w:t>
            </w:r>
          </w:p>
        </w:tc>
        <w:tc>
          <w:tcPr>
            <w:tcW w:w="709" w:type="dxa"/>
          </w:tcPr>
          <w:p w14:paraId="463A9C1F" w14:textId="6152CA8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18427B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5F4FBF0" w14:textId="566B718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8726B1D" w14:textId="77777777" w:rsidTr="006F14C0">
        <w:trPr>
          <w:trHeight w:val="340"/>
        </w:trPr>
        <w:tc>
          <w:tcPr>
            <w:tcW w:w="7650" w:type="dxa"/>
          </w:tcPr>
          <w:p w14:paraId="597249F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B</w:t>
            </w:r>
            <w:r w:rsidRPr="008B496D">
              <w:rPr>
                <w:rFonts w:ascii="Century Gothic" w:eastAsia="Lucida Sans Unicode" w:hAnsi="Century Gothic" w:cs="Arial"/>
                <w:color w:val="auto"/>
                <w:sz w:val="20"/>
                <w:szCs w:val="56"/>
                <w:bdr w:val="none" w:sz="0" w:space="0" w:color="auto"/>
                <w:lang w:val="de-AT" w:eastAsia="zh-CN"/>
              </w:rPr>
              <w:t xml:space="preserve">ei der Planung </w:t>
            </w:r>
            <w:r>
              <w:rPr>
                <w:rFonts w:ascii="Century Gothic" w:eastAsia="Lucida Sans Unicode" w:hAnsi="Century Gothic" w:cs="Arial"/>
                <w:color w:val="auto"/>
                <w:sz w:val="20"/>
                <w:szCs w:val="56"/>
                <w:bdr w:val="none" w:sz="0" w:space="0" w:color="auto"/>
                <w:lang w:val="de-AT" w:eastAsia="zh-CN"/>
              </w:rPr>
              <w:t xml:space="preserve">ist eine logische Vorgangsweise </w:t>
            </w:r>
            <w:r w:rsidRPr="008B496D">
              <w:rPr>
                <w:rFonts w:ascii="Century Gothic" w:eastAsia="Lucida Sans Unicode" w:hAnsi="Century Gothic" w:cs="Arial"/>
                <w:color w:val="auto"/>
                <w:sz w:val="20"/>
                <w:szCs w:val="56"/>
                <w:bdr w:val="none" w:sz="0" w:space="0" w:color="auto"/>
                <w:lang w:val="de-AT" w:eastAsia="zh-CN"/>
              </w:rPr>
              <w:t>festgele</w:t>
            </w:r>
            <w:r>
              <w:rPr>
                <w:rFonts w:ascii="Century Gothic" w:eastAsia="Lucida Sans Unicode" w:hAnsi="Century Gothic" w:cs="Arial"/>
                <w:color w:val="auto"/>
                <w:sz w:val="20"/>
                <w:szCs w:val="56"/>
                <w:bdr w:val="none" w:sz="0" w:space="0" w:color="auto"/>
                <w:lang w:val="de-AT" w:eastAsia="zh-CN"/>
              </w:rPr>
              <w:t>gt:</w:t>
            </w:r>
          </w:p>
          <w:p w14:paraId="108D1953" w14:textId="77777777" w:rsidR="00EB4616" w:rsidRPr="00D0492C" w:rsidRDefault="00EB4616" w:rsidP="00EB4616">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Entwicklungsphasen</w:t>
            </w:r>
            <w:r>
              <w:rPr>
                <w:rFonts w:ascii="Century Gothic" w:eastAsia="Times New Roman" w:hAnsi="Century Gothic" w:cs="Times New Roman"/>
                <w:color w:val="333333"/>
                <w:sz w:val="20"/>
                <w:szCs w:val="20"/>
                <w:bdr w:val="none" w:sz="0" w:space="0" w:color="auto"/>
                <w:lang w:eastAsia="de-DE"/>
              </w:rPr>
              <w:t xml:space="preserve"> sind definiert</w:t>
            </w:r>
          </w:p>
          <w:p w14:paraId="1011314A" w14:textId="77777777" w:rsidR="00EB4616" w:rsidRPr="00D0492C" w:rsidRDefault="00EB4616" w:rsidP="00EB4616">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für jede Entwicklungsphase die angemessene Bewertung, Verifizierung und Validierung </w:t>
            </w:r>
          </w:p>
          <w:p w14:paraId="7E9C96D5" w14:textId="77777777" w:rsidR="00EB4616" w:rsidRPr="00D0492C" w:rsidRDefault="00EB4616" w:rsidP="00EB4616">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die Verantwortungen und Befugnisse für die Entwicklung</w:t>
            </w:r>
            <w:r>
              <w:rPr>
                <w:rFonts w:ascii="Century Gothic" w:eastAsia="Times New Roman" w:hAnsi="Century Gothic" w:cs="Times New Roman"/>
                <w:color w:val="333333"/>
                <w:sz w:val="20"/>
                <w:szCs w:val="20"/>
                <w:bdr w:val="none" w:sz="0" w:space="0" w:color="auto"/>
                <w:lang w:eastAsia="de-DE"/>
              </w:rPr>
              <w:t xml:space="preserve"> sind definiert.</w:t>
            </w:r>
          </w:p>
        </w:tc>
        <w:tc>
          <w:tcPr>
            <w:tcW w:w="709" w:type="dxa"/>
          </w:tcPr>
          <w:p w14:paraId="585356FF" w14:textId="471897E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03D6AF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F3CBEDA" w14:textId="72EE9E2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C73F231" w14:textId="77777777" w:rsidTr="006F14C0">
        <w:trPr>
          <w:trHeight w:val="340"/>
        </w:trPr>
        <w:tc>
          <w:tcPr>
            <w:tcW w:w="7650" w:type="dxa"/>
          </w:tcPr>
          <w:p w14:paraId="5884210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Ergebnisse der Entwicklungsplanung, soweit angemessen, mit dem Fortschreiten der Entwicklung aktualisiert?</w:t>
            </w:r>
          </w:p>
        </w:tc>
        <w:tc>
          <w:tcPr>
            <w:tcW w:w="709" w:type="dxa"/>
          </w:tcPr>
          <w:p w14:paraId="5FF42684" w14:textId="56444EA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476846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C20CDB" w14:textId="4736502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E7DBFE9" w14:textId="77777777" w:rsidTr="006F14C0">
        <w:trPr>
          <w:trHeight w:val="340"/>
        </w:trPr>
        <w:tc>
          <w:tcPr>
            <w:tcW w:w="7650" w:type="dxa"/>
          </w:tcPr>
          <w:p w14:paraId="171F2A5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Entwicklungseingaben auf ihre Angemessenheit hin bewertet (auch mit dem Kunden)?</w:t>
            </w:r>
          </w:p>
        </w:tc>
        <w:tc>
          <w:tcPr>
            <w:tcW w:w="709" w:type="dxa"/>
          </w:tcPr>
          <w:p w14:paraId="21A79AE7" w14:textId="045F7B5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5EE673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5FA4D8C" w14:textId="09ACD58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D35199F" w14:textId="77777777" w:rsidTr="006F14C0">
        <w:trPr>
          <w:trHeight w:val="340"/>
        </w:trPr>
        <w:tc>
          <w:tcPr>
            <w:tcW w:w="7650" w:type="dxa"/>
          </w:tcPr>
          <w:p w14:paraId="7938357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sichergestellt, dass die Ergebnisse</w:t>
            </w:r>
          </w:p>
          <w:p w14:paraId="7C691988" w14:textId="77777777" w:rsidR="00EB4616" w:rsidRPr="00D0492C" w:rsidRDefault="00EB4616" w:rsidP="00EB4616">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die Normvorgaben erfüllen</w:t>
            </w:r>
          </w:p>
          <w:p w14:paraId="670572DC" w14:textId="77777777" w:rsidR="00EB4616" w:rsidRPr="00D0492C" w:rsidRDefault="00EB4616" w:rsidP="00EB4616">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angemessene Informationen über Hilfsmittel und Ressourcen enthalten</w:t>
            </w:r>
          </w:p>
          <w:p w14:paraId="571456E2" w14:textId="77777777" w:rsidR="00EB4616" w:rsidRPr="00D0492C" w:rsidRDefault="00EB4616" w:rsidP="00EB4616">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Annahmekriterien für das Produkt enthalten oder darauf verweisen? </w:t>
            </w:r>
          </w:p>
        </w:tc>
        <w:tc>
          <w:tcPr>
            <w:tcW w:w="709" w:type="dxa"/>
          </w:tcPr>
          <w:p w14:paraId="42560AB2" w14:textId="6F0EB19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9E52C6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7E527CF" w14:textId="4688B08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AB7F4CD" w14:textId="77777777" w:rsidTr="006F14C0">
        <w:trPr>
          <w:trHeight w:val="340"/>
        </w:trPr>
        <w:tc>
          <w:tcPr>
            <w:tcW w:w="7650" w:type="dxa"/>
          </w:tcPr>
          <w:p w14:paraId="5924D86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eine Verifizierung und Validierung gemäß der Entwicklungsplanung durchgeführt, um sicherzustellen, dass die Entwicklungsergebnisse die Entwicklungsvorgaben erfüllen?</w:t>
            </w:r>
          </w:p>
        </w:tc>
        <w:tc>
          <w:tcPr>
            <w:tcW w:w="709" w:type="dxa"/>
          </w:tcPr>
          <w:p w14:paraId="758ED9FB" w14:textId="45D55C32"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44D67F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89A839D" w14:textId="04E9EB8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5971816" w14:textId="77777777" w:rsidTr="006F14C0">
        <w:trPr>
          <w:trHeight w:val="340"/>
        </w:trPr>
        <w:tc>
          <w:tcPr>
            <w:tcW w:w="7650" w:type="dxa"/>
          </w:tcPr>
          <w:p w14:paraId="0E37435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über die Ergebnisse der Verifizierung / Validierung und über notwendige Maßnahmen Aufzeichnungen geführt?</w:t>
            </w:r>
          </w:p>
        </w:tc>
        <w:tc>
          <w:tcPr>
            <w:tcW w:w="709" w:type="dxa"/>
          </w:tcPr>
          <w:p w14:paraId="791F963A" w14:textId="715FE9A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BD33AA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17E4E86" w14:textId="1CFCD5B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96D1BF8" w14:textId="77777777" w:rsidTr="006F14C0">
        <w:trPr>
          <w:trHeight w:val="340"/>
        </w:trPr>
        <w:tc>
          <w:tcPr>
            <w:tcW w:w="7650" w:type="dxa"/>
          </w:tcPr>
          <w:p w14:paraId="7083E0AD" w14:textId="77777777" w:rsidR="00EB4616" w:rsidRPr="00D0492C" w:rsidRDefault="00EB4616" w:rsidP="00EB4616">
            <w:pP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D0492C">
              <w:rPr>
                <w:rFonts w:ascii="Century Gothic" w:eastAsia="Lucida Sans Unicode" w:hAnsi="Century Gothic" w:cs="Arial"/>
                <w:color w:val="auto"/>
                <w:sz w:val="20"/>
                <w:szCs w:val="56"/>
                <w:bdr w:val="none" w:sz="0" w:space="0" w:color="auto"/>
                <w:lang w:val="de-AT" w:eastAsia="zh-CN"/>
              </w:rPr>
              <w:t>Änderungen von Curricula:</w:t>
            </w:r>
          </w:p>
          <w:p w14:paraId="0E4F4C9B" w14:textId="77777777" w:rsidR="00EB4616" w:rsidRPr="00D0492C" w:rsidRDefault="00EB4616" w:rsidP="00EB4616">
            <w:pPr>
              <w:pStyle w:val="Listenabsatz"/>
              <w:numPr>
                <w:ilvl w:val="0"/>
                <w:numId w:val="11"/>
              </w:numP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Änderungen werden gekennzeichnet und aufgezeichnet. </w:t>
            </w:r>
          </w:p>
          <w:p w14:paraId="133A7E40" w14:textId="77777777" w:rsidR="00EB4616" w:rsidRPr="00D0492C" w:rsidRDefault="00EB4616" w:rsidP="00EB4616">
            <w:pPr>
              <w:pStyle w:val="Listenabsatz"/>
              <w:numPr>
                <w:ilvl w:val="0"/>
                <w:numId w:val="11"/>
              </w:numPr>
              <w:spacing w:line="264" w:lineRule="auto"/>
              <w:rPr>
                <w:bdr w:val="none" w:sz="0" w:space="0" w:color="auto"/>
                <w:lang w:val="de-AT" w:eastAsia="zh-CN"/>
              </w:rPr>
            </w:pPr>
            <w:r w:rsidRPr="00D0492C">
              <w:rPr>
                <w:rFonts w:ascii="Century Gothic" w:eastAsia="Times New Roman" w:hAnsi="Century Gothic" w:cs="Times New Roman"/>
                <w:color w:val="333333"/>
                <w:sz w:val="20"/>
                <w:szCs w:val="20"/>
                <w:bdr w:val="none" w:sz="0" w:space="0" w:color="auto"/>
                <w:lang w:eastAsia="de-DE"/>
              </w:rPr>
              <w:t>Änderungen werden, soweit angemessen, bewertet, verifiziert und validiert sowie vor ihrer Einführung genehmigt</w:t>
            </w:r>
          </w:p>
        </w:tc>
        <w:tc>
          <w:tcPr>
            <w:tcW w:w="709" w:type="dxa"/>
          </w:tcPr>
          <w:p w14:paraId="460A099C" w14:textId="3F17193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A1F6D8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2B9B54C" w14:textId="2A9F67C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B4DC9FA" w14:textId="77777777" w:rsidTr="006F14C0">
        <w:trPr>
          <w:trHeight w:val="340"/>
        </w:trPr>
        <w:tc>
          <w:tcPr>
            <w:tcW w:w="7650" w:type="dxa"/>
          </w:tcPr>
          <w:p w14:paraId="49D6E09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lastRenderedPageBreak/>
              <w:t>Werden Aufzeichnungen über die Ergebnisse der Bewertung der Änderungen und über notwendige Maßnahmen geführt?</w:t>
            </w:r>
          </w:p>
        </w:tc>
        <w:tc>
          <w:tcPr>
            <w:tcW w:w="709" w:type="dxa"/>
          </w:tcPr>
          <w:p w14:paraId="537214F5" w14:textId="352F4FF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A9AE5A0" w14:textId="002C9EE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368172D" w14:textId="5EF79F3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bl>
    <w:p w14:paraId="041275A9" w14:textId="55844D62" w:rsidR="007161D8" w:rsidRDefault="00853F0C" w:rsidP="00853F0C">
      <w:pPr>
        <w:pStyle w:val="berschrift1"/>
      </w:pPr>
      <w:r>
        <w:t>Allgemeine Nachweise zu den Anforderungen</w:t>
      </w:r>
    </w:p>
    <w:p w14:paraId="4E480511" w14:textId="2FB800D4" w:rsidR="00853F0C" w:rsidRDefault="00853F0C" w:rsidP="00853F0C">
      <w:r>
        <w:t>Informationen sind der Datenstruktur Praxisakademie am zentralen Server abgelegt. Die Strukturen der Dateiablage ist festgelegt und die Managementsystem hinterlegt (</w:t>
      </w:r>
      <w:r w:rsidR="00DB26E5">
        <w:t>AVA 100-009).</w:t>
      </w:r>
    </w:p>
    <w:p w14:paraId="5F7E01CC" w14:textId="77777777" w:rsidR="00DB26E5" w:rsidRDefault="00DB26E5" w:rsidP="00853F0C">
      <w:r>
        <w:t xml:space="preserve">Die Übersicht des Gesamtsystems ist in der </w:t>
      </w:r>
      <w:hyperlink r:id="rId8" w:history="1">
        <w:r w:rsidRPr="00E85C69">
          <w:rPr>
            <w:rStyle w:val="Hyperlink"/>
          </w:rPr>
          <w:t>https://wiki.emcexperts.at/index.php/QM:QM-System_EMCExperts_e.Gen</w:t>
        </w:r>
      </w:hyperlink>
      <w:r w:rsidRPr="00DB26E5">
        <w:t>.</w:t>
      </w:r>
      <w:r>
        <w:t xml:space="preserve"> für alle Berechtigten (Mitglieder, Trainer und Auditoren) zu erreichen. Wir befinden sich alle Eckdaten sowie die Verweise auf alle relevanten Dokumente.</w:t>
      </w:r>
    </w:p>
    <w:p w14:paraId="67ED7923" w14:textId="504DC1C7" w:rsidR="00DB26E5" w:rsidRPr="00853F0C" w:rsidRDefault="00DB26E5" w:rsidP="00853F0C">
      <w:r>
        <w:t>In oben genannten Wiki System werden auch alle Aufzeichnungen und Nachweise, die für das System notwendig sind, verwaltet. Bewegungsdaten zu den einzelnen Seminaren sind in der Datenstruktur Praxisakademie abgelegt.</w:t>
      </w:r>
    </w:p>
    <w:sectPr w:rsidR="00DB26E5" w:rsidRPr="00853F0C" w:rsidSect="004E6C5A">
      <w:headerReference w:type="default" r:id="rId9"/>
      <w:footerReference w:type="default" r:id="rId10"/>
      <w:pgSz w:w="11900" w:h="16840"/>
      <w:pgMar w:top="2028" w:right="1417" w:bottom="1134" w:left="1417" w:header="567" w:footer="65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B7111" w14:textId="77777777" w:rsidR="000A29C4" w:rsidRDefault="000A29C4">
      <w:r>
        <w:separator/>
      </w:r>
    </w:p>
  </w:endnote>
  <w:endnote w:type="continuationSeparator" w:id="0">
    <w:p w14:paraId="2233BDF8" w14:textId="77777777" w:rsidR="000A29C4" w:rsidRDefault="000A2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647D" w14:textId="1759F344" w:rsidR="007161D8" w:rsidRPr="00B9252C" w:rsidRDefault="00B9252C">
    <w:pPr>
      <w:pStyle w:val="Fuzeile"/>
      <w:rPr>
        <w:sz w:val="16"/>
        <w:szCs w:val="16"/>
      </w:rPr>
    </w:pPr>
    <w:r w:rsidRPr="00B9252C">
      <w:rPr>
        <w:noProof/>
      </w:rPr>
      <w:drawing>
        <wp:anchor distT="152400" distB="152400" distL="152400" distR="152400" simplePos="0" relativeHeight="251659264" behindDoc="1" locked="0" layoutInCell="1" allowOverlap="1" wp14:anchorId="38C6069D" wp14:editId="1FF897DE">
          <wp:simplePos x="0" y="0"/>
          <wp:positionH relativeFrom="margin">
            <wp:posOffset>5426710</wp:posOffset>
          </wp:positionH>
          <wp:positionV relativeFrom="page">
            <wp:posOffset>9810750</wp:posOffset>
          </wp:positionV>
          <wp:extent cx="838200" cy="660400"/>
          <wp:effectExtent l="0" t="0" r="0" b="6350"/>
          <wp:wrapNone/>
          <wp:docPr id="1993810656" name="Grafik 1993810656" descr="Grafik 16"/>
          <wp:cNvGraphicFramePr/>
          <a:graphic xmlns:a="http://schemas.openxmlformats.org/drawingml/2006/main">
            <a:graphicData uri="http://schemas.openxmlformats.org/drawingml/2006/picture">
              <pic:pic xmlns:pic="http://schemas.openxmlformats.org/drawingml/2006/picture">
                <pic:nvPicPr>
                  <pic:cNvPr id="1073741827" name="Grafik 16" descr="Grafik 16"/>
                  <pic:cNvPicPr>
                    <a:picLocks noChangeAspect="1"/>
                  </pic:cNvPicPr>
                </pic:nvPicPr>
                <pic:blipFill>
                  <a:blip r:embed="rId1"/>
                  <a:stretch>
                    <a:fillRect/>
                  </a:stretch>
                </pic:blipFill>
                <pic:spPr>
                  <a:xfrm>
                    <a:off x="0" y="0"/>
                    <a:ext cx="838200" cy="6604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9252C">
      <w:rPr>
        <w:noProof/>
      </w:rPr>
      <w:drawing>
        <wp:anchor distT="152400" distB="152400" distL="152400" distR="152400" simplePos="0" relativeHeight="251663360" behindDoc="1" locked="0" layoutInCell="1" allowOverlap="1" wp14:anchorId="1EE6E988" wp14:editId="1B99BDA2">
          <wp:simplePos x="0" y="0"/>
          <wp:positionH relativeFrom="page">
            <wp:posOffset>4387850</wp:posOffset>
          </wp:positionH>
          <wp:positionV relativeFrom="page">
            <wp:posOffset>9931400</wp:posOffset>
          </wp:positionV>
          <wp:extent cx="1504950" cy="615950"/>
          <wp:effectExtent l="0" t="0" r="0" b="0"/>
          <wp:wrapNone/>
          <wp:docPr id="168598197" name="Grafik 168598197"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8" name="Ein Bild, das Text enthält.Automatisch generierte Beschreibung" descr="Ein Bild, das Text enthält.Automatisch generierte Beschreibung"/>
                  <pic:cNvPicPr>
                    <a:picLocks noChangeAspect="1"/>
                  </pic:cNvPicPr>
                </pic:nvPicPr>
                <pic:blipFill>
                  <a:blip r:embed="rId2"/>
                  <a:stretch>
                    <a:fillRect/>
                  </a:stretch>
                </pic:blipFill>
                <pic:spPr>
                  <a:xfrm>
                    <a:off x="0" y="0"/>
                    <a:ext cx="1504950" cy="6159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9252C">
      <w:rPr>
        <w:sz w:val="16"/>
        <w:szCs w:val="16"/>
      </w:rPr>
      <w:t xml:space="preserve">FB </w:t>
    </w:r>
    <w:r w:rsidR="008B496D">
      <w:rPr>
        <w:sz w:val="16"/>
        <w:szCs w:val="16"/>
      </w:rPr>
      <w:t>108.82</w:t>
    </w:r>
    <w:r w:rsidR="00DB26E5">
      <w:rPr>
        <w:sz w:val="16"/>
        <w:szCs w:val="16"/>
      </w:rPr>
      <w:t>2</w:t>
    </w:r>
    <w:r w:rsidRPr="00B9252C">
      <w:rPr>
        <w:sz w:val="16"/>
        <w:szCs w:val="16"/>
      </w:rPr>
      <w:tab/>
      <w:t xml:space="preserve">Revision </w:t>
    </w:r>
    <w:r w:rsidR="008B496D">
      <w:rPr>
        <w:sz w:val="16"/>
        <w:szCs w:val="16"/>
      </w:rPr>
      <w:t>0</w:t>
    </w:r>
    <w:r w:rsidR="00DB26E5">
      <w:rPr>
        <w:sz w:val="16"/>
        <w:szCs w:val="16"/>
      </w:rPr>
      <w:t>3</w:t>
    </w:r>
    <w:r w:rsidR="008B496D">
      <w:rPr>
        <w:sz w:val="16"/>
        <w:szCs w:val="16"/>
      </w:rPr>
      <w:t>.</w:t>
    </w:r>
    <w:r w:rsidR="00DB26E5">
      <w:rPr>
        <w:sz w:val="16"/>
        <w:szCs w:val="16"/>
      </w:rPr>
      <w:t>0</w:t>
    </w:r>
    <w:r w:rsidR="008B496D">
      <w:rPr>
        <w:sz w:val="16"/>
        <w:szCs w:val="16"/>
      </w:rPr>
      <w:t>0</w:t>
    </w:r>
    <w:r w:rsidRPr="00B9252C">
      <w:rPr>
        <w:rStyle w:val="Hyperlink0"/>
        <w:sz w:val="16"/>
        <w:szCs w:val="16"/>
      </w:rPr>
      <w:br/>
    </w:r>
    <w:r w:rsidRPr="008B496D">
      <w:rPr>
        <w:rStyle w:val="Hyperlink1"/>
        <w:b/>
        <w:bCs/>
        <w:sz w:val="16"/>
        <w:szCs w:val="16"/>
      </w:rPr>
      <w:t>Stand</w:t>
    </w:r>
    <w:r w:rsidR="008B496D">
      <w:rPr>
        <w:rStyle w:val="Hyperlink1"/>
        <w:sz w:val="16"/>
        <w:szCs w:val="16"/>
      </w:rPr>
      <w:t>:</w:t>
    </w:r>
    <w:r w:rsidR="00DB26E5">
      <w:rPr>
        <w:rStyle w:val="Hyperlink1"/>
        <w:sz w:val="16"/>
        <w:szCs w:val="16"/>
      </w:rPr>
      <w:t>3.9.2023</w:t>
    </w:r>
    <w:r w:rsidRPr="00B9252C">
      <w:rPr>
        <w:rStyle w:val="Hyperlink1"/>
        <w:sz w:val="16"/>
        <w:szCs w:val="16"/>
      </w:rPr>
      <w:tab/>
      <w:t xml:space="preserve">Seite </w:t>
    </w:r>
    <w:r w:rsidR="00A10E03">
      <w:rPr>
        <w:rStyle w:val="Hyperlink1"/>
        <w:sz w:val="16"/>
        <w:szCs w:val="16"/>
      </w:rPr>
      <w:fldChar w:fldCharType="begin"/>
    </w:r>
    <w:r w:rsidR="00A10E03">
      <w:rPr>
        <w:rStyle w:val="Hyperlink1"/>
        <w:sz w:val="16"/>
        <w:szCs w:val="16"/>
      </w:rPr>
      <w:instrText xml:space="preserve"> PAGE   \* MERGEFORMAT </w:instrText>
    </w:r>
    <w:r w:rsidR="00A10E03">
      <w:rPr>
        <w:rStyle w:val="Hyperlink1"/>
        <w:sz w:val="16"/>
        <w:szCs w:val="16"/>
      </w:rPr>
      <w:fldChar w:fldCharType="separate"/>
    </w:r>
    <w:r w:rsidR="00A10E03">
      <w:rPr>
        <w:rStyle w:val="Hyperlink1"/>
        <w:noProof/>
        <w:sz w:val="16"/>
        <w:szCs w:val="16"/>
      </w:rPr>
      <w:t>11</w:t>
    </w:r>
    <w:r w:rsidR="00A10E03">
      <w:rPr>
        <w:rStyle w:val="Hyperlink1"/>
        <w:sz w:val="16"/>
        <w:szCs w:val="16"/>
      </w:rPr>
      <w:fldChar w:fldCharType="end"/>
    </w:r>
    <w:r w:rsidRPr="00B9252C">
      <w:rPr>
        <w:rStyle w:val="Hyperlink1"/>
        <w:sz w:val="16"/>
        <w:szCs w:val="16"/>
      </w:rPr>
      <w:t xml:space="preserve">von </w:t>
    </w:r>
    <w:r w:rsidR="00A10E03">
      <w:rPr>
        <w:rStyle w:val="Hyperlink1"/>
        <w:sz w:val="16"/>
        <w:szCs w:val="16"/>
      </w:rPr>
      <w:fldChar w:fldCharType="begin"/>
    </w:r>
    <w:r w:rsidR="00A10E03">
      <w:rPr>
        <w:rStyle w:val="Hyperlink1"/>
        <w:sz w:val="16"/>
        <w:szCs w:val="16"/>
      </w:rPr>
      <w:instrText xml:space="preserve"> NUMPAGES   \* MERGEFORMAT </w:instrText>
    </w:r>
    <w:r w:rsidR="00A10E03">
      <w:rPr>
        <w:rStyle w:val="Hyperlink1"/>
        <w:sz w:val="16"/>
        <w:szCs w:val="16"/>
      </w:rPr>
      <w:fldChar w:fldCharType="separate"/>
    </w:r>
    <w:r w:rsidR="00A10E03">
      <w:rPr>
        <w:rStyle w:val="Hyperlink1"/>
        <w:noProof/>
        <w:sz w:val="16"/>
        <w:szCs w:val="16"/>
      </w:rPr>
      <w:t>11</w:t>
    </w:r>
    <w:r w:rsidR="00A10E03">
      <w:rPr>
        <w:rStyle w:val="Hyperlink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F61A2" w14:textId="77777777" w:rsidR="000A29C4" w:rsidRDefault="000A29C4">
      <w:r>
        <w:separator/>
      </w:r>
    </w:p>
  </w:footnote>
  <w:footnote w:type="continuationSeparator" w:id="0">
    <w:p w14:paraId="448B5A2D" w14:textId="77777777" w:rsidR="000A29C4" w:rsidRDefault="000A29C4">
      <w:r>
        <w:continuationSeparator/>
      </w:r>
    </w:p>
  </w:footnote>
  <w:footnote w:id="1">
    <w:p w14:paraId="10C72450" w14:textId="778D2344" w:rsidR="00D36AE9" w:rsidRPr="00D36AE9" w:rsidRDefault="00D36AE9">
      <w:pPr>
        <w:pStyle w:val="Funotentext"/>
        <w:rPr>
          <w:lang w:val="de-AT"/>
        </w:rPr>
      </w:pPr>
      <w:r>
        <w:rPr>
          <w:rStyle w:val="Funotenzeichen"/>
        </w:rPr>
        <w:footnoteRef/>
      </w:r>
      <w:r>
        <w:t xml:space="preserve"> </w:t>
      </w:r>
      <w:r w:rsidRPr="00D36AE9">
        <w:t xml:space="preserve">Die IAF - </w:t>
      </w:r>
      <w:proofErr w:type="spellStart"/>
      <w:r w:rsidRPr="00D36AE9">
        <w:t>Scope</w:t>
      </w:r>
      <w:proofErr w:type="spellEnd"/>
      <w:r w:rsidRPr="00D36AE9">
        <w:t xml:space="preserve"> (besser bekannt als EA- </w:t>
      </w:r>
      <w:proofErr w:type="spellStart"/>
      <w:r w:rsidRPr="00D36AE9">
        <w:t>Scope</w:t>
      </w:r>
      <w:proofErr w:type="spellEnd"/>
      <w:r w:rsidRPr="00D36AE9">
        <w:t xml:space="preserve">) Zuordnung basiert auf dem IAF Dokument ID 1:2010, während die statistische Klassifizierung der Wirtschaftszweige NACE eines Unternehmens durch die EG-Verordnung Nr. 1893/2006 des Europäischen Parlaments festgelegt ist. Mit dieser Seite stellen wir ein Hilfsmittel zur Verfügung, welches die richtige Auswahl und Zuordnung der Codes der Tätigkeiten einer Organisation vereinfacht.  </w:t>
      </w:r>
    </w:p>
  </w:footnote>
  <w:footnote w:id="2">
    <w:p w14:paraId="035F23AB" w14:textId="61746D1E" w:rsidR="00D36AE9" w:rsidRPr="00D36AE9" w:rsidRDefault="00D36AE9">
      <w:pPr>
        <w:pStyle w:val="Funotentext"/>
        <w:rPr>
          <w:lang w:val="en-US"/>
        </w:rPr>
      </w:pPr>
      <w:r>
        <w:rPr>
          <w:rStyle w:val="Funotenzeichen"/>
        </w:rPr>
        <w:footnoteRef/>
      </w:r>
      <w:r w:rsidRPr="00D36AE9">
        <w:rPr>
          <w:lang w:val="en-US"/>
        </w:rPr>
        <w:t xml:space="preserve"> Laut NAC / EAC-Code -Quality Austria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560D" w14:textId="77777777" w:rsidR="007161D8" w:rsidRPr="00B9252C" w:rsidRDefault="00DA3C3F">
    <w:pPr>
      <w:pStyle w:val="Fuzeile"/>
    </w:pPr>
    <w:r w:rsidRPr="00B9252C">
      <w:rPr>
        <w:noProof/>
      </w:rPr>
      <w:drawing>
        <wp:anchor distT="152400" distB="152400" distL="152400" distR="152400" simplePos="0" relativeHeight="251654144" behindDoc="1" locked="0" layoutInCell="1" allowOverlap="1" wp14:anchorId="5B7FBC57" wp14:editId="517F3DF9">
          <wp:simplePos x="0" y="0"/>
          <wp:positionH relativeFrom="page">
            <wp:posOffset>3962056</wp:posOffset>
          </wp:positionH>
          <wp:positionV relativeFrom="page">
            <wp:posOffset>400050</wp:posOffset>
          </wp:positionV>
          <wp:extent cx="3060931" cy="1009650"/>
          <wp:effectExtent l="0" t="0" r="0" b="0"/>
          <wp:wrapNone/>
          <wp:docPr id="2112810265" name="Grafik 2112810265" descr="Grafik 14"/>
          <wp:cNvGraphicFramePr/>
          <a:graphic xmlns:a="http://schemas.openxmlformats.org/drawingml/2006/main">
            <a:graphicData uri="http://schemas.openxmlformats.org/drawingml/2006/picture">
              <pic:pic xmlns:pic="http://schemas.openxmlformats.org/drawingml/2006/picture">
                <pic:nvPicPr>
                  <pic:cNvPr id="1073741826" name="Grafik 14" descr="Grafik 14"/>
                  <pic:cNvPicPr>
                    <a:picLocks noChangeAspect="1"/>
                  </pic:cNvPicPr>
                </pic:nvPicPr>
                <pic:blipFill>
                  <a:blip r:embed="rId1"/>
                  <a:stretch>
                    <a:fillRect/>
                  </a:stretch>
                </pic:blipFill>
                <pic:spPr>
                  <a:xfrm>
                    <a:off x="0" y="0"/>
                    <a:ext cx="3060931" cy="1009650"/>
                  </a:xfrm>
                  <a:prstGeom prst="rect">
                    <a:avLst/>
                  </a:prstGeom>
                  <a:ln w="12700" cap="flat">
                    <a:noFill/>
                    <a:miter lim="400000"/>
                  </a:ln>
                  <a:effectLst/>
                </pic:spPr>
              </pic:pic>
            </a:graphicData>
          </a:graphic>
        </wp:anchor>
      </w:drawing>
    </w:r>
    <w:r w:rsidRPr="00B9252C">
      <w:rPr>
        <w:rStyle w:val="Hyperlink0"/>
      </w:rPr>
      <w:t xml:space="preserve">4550 </w:t>
    </w:r>
    <w:proofErr w:type="spellStart"/>
    <w:r w:rsidRPr="00B9252C">
      <w:rPr>
        <w:rStyle w:val="Hyperlink0"/>
      </w:rPr>
      <w:t>Kemsmü</w:t>
    </w:r>
    <w:r w:rsidRPr="00B9252C">
      <w:rPr>
        <w:rStyle w:val="Hyperlink1"/>
      </w:rPr>
      <w:t>nster</w:t>
    </w:r>
    <w:proofErr w:type="spellEnd"/>
    <w:r w:rsidRPr="00B9252C">
      <w:rPr>
        <w:rStyle w:val="Hyperlink1"/>
      </w:rPr>
      <w:t xml:space="preserve">, </w:t>
    </w:r>
    <w:r w:rsidRPr="00B71545">
      <w:rPr>
        <w:rStyle w:val="Hyperlink1"/>
      </w:rPr>
      <w:t>Rathausplatz</w:t>
    </w:r>
    <w:r w:rsidRPr="00B9252C">
      <w:rPr>
        <w:rStyle w:val="Hyperlink0"/>
      </w:rPr>
      <w:br/>
    </w:r>
    <w:r w:rsidRPr="00B9252C">
      <w:rPr>
        <w:rFonts w:ascii="Arial Unicode MS" w:hAnsi="Arial Unicode MS"/>
        <w:u w:color="000000"/>
      </w:rPr>
      <w:t>☎</w:t>
    </w:r>
    <w:r w:rsidRPr="00B9252C">
      <w:rPr>
        <w:rStyle w:val="Hyperlink0"/>
      </w:rPr>
      <w:t xml:space="preserve">  +43 720 595 595 20</w:t>
    </w:r>
    <w:r w:rsidRPr="00B9252C">
      <w:rPr>
        <w:rStyle w:val="Hyperlink0"/>
      </w:rPr>
      <w:br/>
    </w:r>
    <w:r w:rsidRPr="00B9252C">
      <w:rPr>
        <w:rFonts w:ascii="Webdings" w:hAnsi="Webdings"/>
        <w:u w:color="000000"/>
        <w:lang w:val="en-US"/>
      </w:rPr>
      <w:sym w:font="Webdings" w:char="F09A"/>
    </w:r>
    <w:r w:rsidRPr="00B9252C">
      <w:t xml:space="preserve">   office@emcexperts.at</w:t>
    </w:r>
    <w:r w:rsidRPr="00B9252C">
      <w:rPr>
        <w:rStyle w:val="Hyperlink0"/>
      </w:rPr>
      <w:br/>
    </w:r>
    <w:r w:rsidRPr="00B9252C">
      <w:rPr>
        <w:rFonts w:ascii="Webdings" w:hAnsi="Webdings"/>
        <w:u w:color="000000"/>
        <w:lang w:val="en-US"/>
      </w:rPr>
      <w:sym w:font="Webdings" w:char="F0FE"/>
    </w:r>
    <w:r w:rsidRPr="00B9252C">
      <w:rPr>
        <w:rStyle w:val="Hyperlink0"/>
      </w:rPr>
      <w:t xml:space="preserve">  www.emcexperts.at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769"/>
    <w:multiLevelType w:val="hybridMultilevel"/>
    <w:tmpl w:val="C7463D18"/>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 w15:restartNumberingAfterBreak="0">
    <w:nsid w:val="04D47B5C"/>
    <w:multiLevelType w:val="hybridMultilevel"/>
    <w:tmpl w:val="93FCA39E"/>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2" w15:restartNumberingAfterBreak="0">
    <w:nsid w:val="063250B4"/>
    <w:multiLevelType w:val="hybridMultilevel"/>
    <w:tmpl w:val="AD94A8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D453393"/>
    <w:multiLevelType w:val="hybridMultilevel"/>
    <w:tmpl w:val="BE7660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E602143"/>
    <w:multiLevelType w:val="hybridMultilevel"/>
    <w:tmpl w:val="999EC7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5977A00"/>
    <w:multiLevelType w:val="hybridMultilevel"/>
    <w:tmpl w:val="5AC811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832058"/>
    <w:multiLevelType w:val="hybridMultilevel"/>
    <w:tmpl w:val="13168C22"/>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7" w15:restartNumberingAfterBreak="0">
    <w:nsid w:val="33E232C2"/>
    <w:multiLevelType w:val="multilevel"/>
    <w:tmpl w:val="4F944C24"/>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2067AA"/>
    <w:multiLevelType w:val="multilevel"/>
    <w:tmpl w:val="1460F6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1..%3."/>
      <w:lvlJc w:val="left"/>
      <w:pPr>
        <w:ind w:left="1224" w:hanging="504"/>
      </w:pPr>
      <w:rPr>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C3636D9"/>
    <w:multiLevelType w:val="hybridMultilevel"/>
    <w:tmpl w:val="A0AA278E"/>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0" w15:restartNumberingAfterBreak="0">
    <w:nsid w:val="4B7D40C6"/>
    <w:multiLevelType w:val="hybridMultilevel"/>
    <w:tmpl w:val="4E0C9886"/>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1" w15:restartNumberingAfterBreak="0">
    <w:nsid w:val="6872219E"/>
    <w:multiLevelType w:val="hybridMultilevel"/>
    <w:tmpl w:val="D4B4A404"/>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2" w15:restartNumberingAfterBreak="0">
    <w:nsid w:val="6A267DD8"/>
    <w:multiLevelType w:val="hybridMultilevel"/>
    <w:tmpl w:val="325C3F14"/>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3" w15:restartNumberingAfterBreak="0">
    <w:nsid w:val="6D8E2922"/>
    <w:multiLevelType w:val="hybridMultilevel"/>
    <w:tmpl w:val="82F454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8397EFC"/>
    <w:multiLevelType w:val="hybridMultilevel"/>
    <w:tmpl w:val="DE866A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B3031EB"/>
    <w:multiLevelType w:val="hybridMultilevel"/>
    <w:tmpl w:val="6D443D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CCB5925"/>
    <w:multiLevelType w:val="hybridMultilevel"/>
    <w:tmpl w:val="638419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3829904">
    <w:abstractNumId w:val="2"/>
  </w:num>
  <w:num w:numId="2" w16cid:durableId="595598415">
    <w:abstractNumId w:val="7"/>
  </w:num>
  <w:num w:numId="3" w16cid:durableId="1541935651">
    <w:abstractNumId w:val="4"/>
  </w:num>
  <w:num w:numId="4" w16cid:durableId="1671250821">
    <w:abstractNumId w:val="15"/>
  </w:num>
  <w:num w:numId="5" w16cid:durableId="892078481">
    <w:abstractNumId w:val="8"/>
  </w:num>
  <w:num w:numId="6" w16cid:durableId="1566523154">
    <w:abstractNumId w:val="10"/>
  </w:num>
  <w:num w:numId="7" w16cid:durableId="1324163644">
    <w:abstractNumId w:val="0"/>
  </w:num>
  <w:num w:numId="8" w16cid:durableId="321156450">
    <w:abstractNumId w:val="14"/>
  </w:num>
  <w:num w:numId="9" w16cid:durableId="2120952744">
    <w:abstractNumId w:val="3"/>
  </w:num>
  <w:num w:numId="10" w16cid:durableId="2040037331">
    <w:abstractNumId w:val="1"/>
  </w:num>
  <w:num w:numId="11" w16cid:durableId="1307202606">
    <w:abstractNumId w:val="6"/>
  </w:num>
  <w:num w:numId="12" w16cid:durableId="1859926079">
    <w:abstractNumId w:val="5"/>
  </w:num>
  <w:num w:numId="13" w16cid:durableId="949362288">
    <w:abstractNumId w:val="11"/>
  </w:num>
  <w:num w:numId="14" w16cid:durableId="1970700162">
    <w:abstractNumId w:val="13"/>
  </w:num>
  <w:num w:numId="15" w16cid:durableId="1969047050">
    <w:abstractNumId w:val="9"/>
  </w:num>
  <w:num w:numId="16" w16cid:durableId="119032839">
    <w:abstractNumId w:val="12"/>
  </w:num>
  <w:num w:numId="17" w16cid:durableId="14480436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56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dgnword-docGUID" w:val="{854436BC-A3F6-4FC9-BAD8-5689B9391A21}"/>
    <w:docVar w:name="dgnword-eventsink" w:val="2117827153680"/>
  </w:docVars>
  <w:rsids>
    <w:rsidRoot w:val="008B496D"/>
    <w:rsid w:val="000148AA"/>
    <w:rsid w:val="00067109"/>
    <w:rsid w:val="00086601"/>
    <w:rsid w:val="000A29C4"/>
    <w:rsid w:val="00165DEA"/>
    <w:rsid w:val="001F5C3A"/>
    <w:rsid w:val="00244D11"/>
    <w:rsid w:val="00301F47"/>
    <w:rsid w:val="00317C7E"/>
    <w:rsid w:val="0039114D"/>
    <w:rsid w:val="003E25DA"/>
    <w:rsid w:val="00420FEE"/>
    <w:rsid w:val="004D6B6A"/>
    <w:rsid w:val="004E6C5A"/>
    <w:rsid w:val="00537EEE"/>
    <w:rsid w:val="006807CC"/>
    <w:rsid w:val="006B26AD"/>
    <w:rsid w:val="007161D8"/>
    <w:rsid w:val="00754A0F"/>
    <w:rsid w:val="007C0B6D"/>
    <w:rsid w:val="007F3A4B"/>
    <w:rsid w:val="00817E08"/>
    <w:rsid w:val="008340F0"/>
    <w:rsid w:val="00853F0C"/>
    <w:rsid w:val="0085432D"/>
    <w:rsid w:val="0086782F"/>
    <w:rsid w:val="00872F52"/>
    <w:rsid w:val="008B0099"/>
    <w:rsid w:val="008B496D"/>
    <w:rsid w:val="008F7CE1"/>
    <w:rsid w:val="00970E50"/>
    <w:rsid w:val="009842FD"/>
    <w:rsid w:val="00A10E03"/>
    <w:rsid w:val="00B05315"/>
    <w:rsid w:val="00B13EE8"/>
    <w:rsid w:val="00B71545"/>
    <w:rsid w:val="00B83AEC"/>
    <w:rsid w:val="00B9212F"/>
    <w:rsid w:val="00B9252C"/>
    <w:rsid w:val="00BF3185"/>
    <w:rsid w:val="00C63073"/>
    <w:rsid w:val="00C719C0"/>
    <w:rsid w:val="00CE0773"/>
    <w:rsid w:val="00D0492C"/>
    <w:rsid w:val="00D36AE9"/>
    <w:rsid w:val="00D74200"/>
    <w:rsid w:val="00DA3C3F"/>
    <w:rsid w:val="00DB26E5"/>
    <w:rsid w:val="00DD0B07"/>
    <w:rsid w:val="00E24F16"/>
    <w:rsid w:val="00E55D06"/>
    <w:rsid w:val="00EB4616"/>
    <w:rsid w:val="00EF2BF5"/>
    <w:rsid w:val="00F40AEE"/>
    <w:rsid w:val="00FE6D5B"/>
    <w:rsid w:val="00FF0EA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207DB"/>
  <w15:docId w15:val="{E0E9CC03-77F9-4DB9-9E42-3BAD0C4A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42FD"/>
    <w:pPr>
      <w:spacing w:before="120" w:after="120"/>
    </w:pPr>
    <w:rPr>
      <w:rFonts w:ascii="Calibri" w:hAnsi="Calibri" w:cs="Arial Unicode MS"/>
      <w:color w:val="000000"/>
      <w:sz w:val="24"/>
      <w:szCs w:val="24"/>
      <w:u w:color="000000"/>
      <w:lang w:val="de-DE"/>
    </w:rPr>
  </w:style>
  <w:style w:type="paragraph" w:styleId="berschrift1">
    <w:name w:val="heading 1"/>
    <w:basedOn w:val="Standard"/>
    <w:next w:val="Standard"/>
    <w:link w:val="berschrift1Zchn"/>
    <w:uiPriority w:val="9"/>
    <w:qFormat/>
    <w:rsid w:val="00DA3C3F"/>
    <w:pPr>
      <w:keepNext/>
      <w:keepLines/>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outlineLvl w:val="0"/>
    </w:pPr>
    <w:rPr>
      <w:rFonts w:asciiTheme="majorHAnsi" w:eastAsiaTheme="majorEastAsia" w:hAnsiTheme="majorHAnsi" w:cstheme="majorBidi"/>
      <w:b/>
      <w:color w:val="92D050"/>
      <w:sz w:val="28"/>
      <w:szCs w:val="28"/>
    </w:rPr>
  </w:style>
  <w:style w:type="paragraph" w:styleId="berschrift2">
    <w:name w:val="heading 2"/>
    <w:basedOn w:val="berschrift1"/>
    <w:next w:val="Standard"/>
    <w:link w:val="berschrift2Zchn"/>
    <w:uiPriority w:val="9"/>
    <w:unhideWhenUsed/>
    <w:qFormat/>
    <w:rsid w:val="00165DEA"/>
    <w:pPr>
      <w:numPr>
        <w:ilvl w:val="1"/>
      </w:numPr>
      <w:ind w:left="426"/>
      <w:outlineLvl w:val="1"/>
    </w:pPr>
    <w:rPr>
      <w:rFonts w:ascii="Calibri" w:hAnsi="Calibri" w:cs="Calibri"/>
      <w:bCs/>
      <w:color w:val="auto"/>
      <w:sz w:val="24"/>
      <w:szCs w:val="24"/>
      <w:u w:val="single"/>
    </w:rPr>
  </w:style>
  <w:style w:type="paragraph" w:styleId="berschrift3">
    <w:name w:val="heading 3"/>
    <w:basedOn w:val="Standard"/>
    <w:next w:val="Standard"/>
    <w:link w:val="berschrift3Zchn"/>
    <w:uiPriority w:val="9"/>
    <w:unhideWhenUsed/>
    <w:qFormat/>
    <w:rsid w:val="00165DEA"/>
    <w:pPr>
      <w:keepNext/>
      <w:keepLines/>
      <w:spacing w:before="40"/>
      <w:outlineLvl w:val="2"/>
    </w:pPr>
    <w:rPr>
      <w:rFonts w:eastAsia="Calibri" w:cs="Calibri"/>
      <w:b/>
      <w:bCs/>
      <w:color w:val="auto"/>
      <w:sz w:val="28"/>
      <w:szCs w:val="28"/>
      <w:bdr w:val="none" w:sz="0" w:space="0" w:color="auto"/>
      <w:lang w:val="de-AT" w:eastAsia="en-US"/>
    </w:rPr>
  </w:style>
  <w:style w:type="paragraph" w:styleId="berschrift4">
    <w:name w:val="heading 4"/>
    <w:basedOn w:val="Standard"/>
    <w:next w:val="Standard"/>
    <w:link w:val="berschrift4Zchn"/>
    <w:uiPriority w:val="9"/>
    <w:unhideWhenUsed/>
    <w:qFormat/>
    <w:rsid w:val="00165DEA"/>
    <w:pPr>
      <w:keepNext/>
      <w:keepLines/>
      <w:spacing w:before="40"/>
      <w:outlineLvl w:val="3"/>
    </w:pPr>
    <w:rPr>
      <w:rFonts w:asciiTheme="majorHAnsi" w:eastAsiaTheme="majorEastAsia" w:hAnsiTheme="majorHAnsi" w:cstheme="majorBidi"/>
      <w:b/>
      <w:bCs/>
      <w:i/>
      <w:iCs/>
      <w:color w:val="auto"/>
    </w:rPr>
  </w:style>
  <w:style w:type="paragraph" w:styleId="berschrift5">
    <w:name w:val="heading 5"/>
    <w:basedOn w:val="Standard"/>
    <w:next w:val="Standard"/>
    <w:link w:val="berschrift5Zchn"/>
    <w:uiPriority w:val="9"/>
    <w:unhideWhenUsed/>
    <w:qFormat/>
    <w:rsid w:val="007F3A4B"/>
    <w:pPr>
      <w:keepNext/>
      <w:keepLines/>
      <w:spacing w:before="4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Fuzeile">
    <w:name w:val="footer"/>
    <w:pPr>
      <w:tabs>
        <w:tab w:val="right" w:pos="4536"/>
      </w:tabs>
      <w:spacing w:before="100"/>
      <w:ind w:right="5441"/>
    </w:pPr>
    <w:rPr>
      <w:rFonts w:ascii="Century Gothic" w:hAnsi="Century Gothic" w:cs="Arial Unicode MS"/>
      <w:color w:val="7ACA2A"/>
      <w:sz w:val="22"/>
      <w:szCs w:val="22"/>
      <w:u w:color="7ACA2A"/>
    </w:rPr>
  </w:style>
  <w:style w:type="character" w:customStyle="1" w:styleId="Hyperlink0">
    <w:name w:val="Hyperlink.0"/>
  </w:style>
  <w:style w:type="character" w:customStyle="1" w:styleId="Hyperlink1">
    <w:name w:val="Hyperlink.1"/>
    <w:rPr>
      <w:lang w:val="de-DE"/>
    </w:rPr>
  </w:style>
  <w:style w:type="character" w:customStyle="1" w:styleId="Ohne">
    <w:name w:val="Ohne"/>
  </w:style>
  <w:style w:type="character" w:customStyle="1" w:styleId="Hyperlink2">
    <w:name w:val="Hyperlink.2"/>
    <w:basedOn w:val="Ohne"/>
    <w:rPr>
      <w:rFonts w:ascii="Century Gothic" w:eastAsia="Century Gothic" w:hAnsi="Century Gothic" w:cs="Century Gothic"/>
      <w:outline w:val="0"/>
      <w:color w:val="0000FF"/>
      <w:kern w:val="1"/>
      <w:sz w:val="22"/>
      <w:szCs w:val="22"/>
      <w:u w:val="single" w:color="0000FF"/>
      <w:lang w:val="de-DE"/>
    </w:rPr>
  </w:style>
  <w:style w:type="paragraph" w:customStyle="1" w:styleId="TextA">
    <w:name w:val="Text A"/>
    <w:pPr>
      <w:spacing w:before="220" w:line="264" w:lineRule="auto"/>
    </w:pPr>
    <w:rPr>
      <w:rFonts w:ascii="Calibri" w:hAnsi="Calibri" w:cs="Arial Unicode MS"/>
      <w:color w:val="333333"/>
      <w:sz w:val="24"/>
      <w:szCs w:val="24"/>
      <w:u w:color="333333"/>
      <w:lang w:val="de-DE"/>
    </w:rPr>
  </w:style>
  <w:style w:type="paragraph" w:styleId="Kopfzeile">
    <w:name w:val="header"/>
    <w:basedOn w:val="Standard"/>
    <w:link w:val="KopfzeileZchn"/>
    <w:uiPriority w:val="99"/>
    <w:unhideWhenUsed/>
    <w:rsid w:val="00B9252C"/>
    <w:pPr>
      <w:tabs>
        <w:tab w:val="center" w:pos="4536"/>
        <w:tab w:val="right" w:pos="9072"/>
      </w:tabs>
    </w:pPr>
  </w:style>
  <w:style w:type="character" w:customStyle="1" w:styleId="KopfzeileZchn">
    <w:name w:val="Kopfzeile Zchn"/>
    <w:basedOn w:val="Absatz-Standardschriftart"/>
    <w:link w:val="Kopfzeile"/>
    <w:uiPriority w:val="99"/>
    <w:rsid w:val="00B9252C"/>
    <w:rPr>
      <w:rFonts w:ascii="Calibri" w:hAnsi="Calibri" w:cs="Arial Unicode MS"/>
      <w:color w:val="000000"/>
      <w:sz w:val="24"/>
      <w:szCs w:val="24"/>
      <w:u w:color="000000"/>
      <w:lang w:val="de-DE"/>
    </w:rPr>
  </w:style>
  <w:style w:type="character" w:customStyle="1" w:styleId="berschrift1Zchn">
    <w:name w:val="Überschrift 1 Zchn"/>
    <w:basedOn w:val="Absatz-Standardschriftart"/>
    <w:link w:val="berschrift1"/>
    <w:uiPriority w:val="9"/>
    <w:rsid w:val="00DA3C3F"/>
    <w:rPr>
      <w:rFonts w:asciiTheme="majorHAnsi" w:eastAsiaTheme="majorEastAsia" w:hAnsiTheme="majorHAnsi" w:cstheme="majorBidi"/>
      <w:b/>
      <w:color w:val="92D050"/>
      <w:sz w:val="28"/>
      <w:szCs w:val="28"/>
      <w:u w:color="000000"/>
      <w:lang w:val="de-DE"/>
    </w:rPr>
  </w:style>
  <w:style w:type="character" w:styleId="Hervorhebung">
    <w:name w:val="Emphasis"/>
    <w:basedOn w:val="Absatz-Standardschriftart"/>
    <w:uiPriority w:val="20"/>
    <w:qFormat/>
    <w:rsid w:val="00B05315"/>
    <w:rPr>
      <w:i/>
      <w:iCs/>
    </w:rPr>
  </w:style>
  <w:style w:type="character" w:styleId="SchwacheHervorhebung">
    <w:name w:val="Subtle Emphasis"/>
    <w:basedOn w:val="Absatz-Standardschriftart"/>
    <w:uiPriority w:val="19"/>
    <w:qFormat/>
    <w:rsid w:val="00B05315"/>
    <w:rPr>
      <w:i/>
      <w:iCs/>
      <w:color w:val="404040" w:themeColor="text1" w:themeTint="BF"/>
    </w:rPr>
  </w:style>
  <w:style w:type="paragraph" w:styleId="Listenabsatz">
    <w:name w:val="List Paragraph"/>
    <w:basedOn w:val="Standard"/>
    <w:uiPriority w:val="34"/>
    <w:qFormat/>
    <w:rsid w:val="00420FEE"/>
    <w:pPr>
      <w:ind w:left="720"/>
      <w:contextualSpacing/>
    </w:pPr>
  </w:style>
  <w:style w:type="character" w:customStyle="1" w:styleId="berschrift2Zchn">
    <w:name w:val="Überschrift 2 Zchn"/>
    <w:basedOn w:val="Absatz-Standardschriftart"/>
    <w:link w:val="berschrift2"/>
    <w:uiPriority w:val="9"/>
    <w:rsid w:val="00165DEA"/>
    <w:rPr>
      <w:rFonts w:ascii="Calibri" w:eastAsiaTheme="majorEastAsia" w:hAnsi="Calibri" w:cs="Calibri"/>
      <w:b/>
      <w:bCs/>
      <w:sz w:val="24"/>
      <w:szCs w:val="24"/>
      <w:u w:val="single" w:color="000000"/>
      <w:lang w:val="de-DE"/>
    </w:rPr>
  </w:style>
  <w:style w:type="paragraph" w:styleId="Funotentext">
    <w:name w:val="footnote text"/>
    <w:basedOn w:val="Standard"/>
    <w:link w:val="FunotentextZchn"/>
    <w:uiPriority w:val="99"/>
    <w:semiHidden/>
    <w:unhideWhenUsed/>
    <w:rsid w:val="00D36AE9"/>
    <w:pPr>
      <w:spacing w:before="0"/>
    </w:pPr>
    <w:rPr>
      <w:sz w:val="20"/>
      <w:szCs w:val="20"/>
    </w:rPr>
  </w:style>
  <w:style w:type="character" w:customStyle="1" w:styleId="FunotentextZchn">
    <w:name w:val="Fußnotentext Zchn"/>
    <w:basedOn w:val="Absatz-Standardschriftart"/>
    <w:link w:val="Funotentext"/>
    <w:uiPriority w:val="99"/>
    <w:semiHidden/>
    <w:rsid w:val="00D36AE9"/>
    <w:rPr>
      <w:rFonts w:ascii="Calibri" w:hAnsi="Calibri" w:cs="Arial Unicode MS"/>
      <w:color w:val="000000"/>
      <w:u w:color="000000"/>
      <w:lang w:val="de-DE"/>
    </w:rPr>
  </w:style>
  <w:style w:type="character" w:styleId="Funotenzeichen">
    <w:name w:val="footnote reference"/>
    <w:basedOn w:val="Absatz-Standardschriftart"/>
    <w:uiPriority w:val="99"/>
    <w:semiHidden/>
    <w:unhideWhenUsed/>
    <w:rsid w:val="00D36AE9"/>
    <w:rPr>
      <w:vertAlign w:val="superscript"/>
    </w:rPr>
  </w:style>
  <w:style w:type="character" w:customStyle="1" w:styleId="berschrift3Zchn">
    <w:name w:val="Überschrift 3 Zchn"/>
    <w:basedOn w:val="Absatz-Standardschriftart"/>
    <w:link w:val="berschrift3"/>
    <w:uiPriority w:val="9"/>
    <w:rsid w:val="00165DEA"/>
    <w:rPr>
      <w:rFonts w:ascii="Calibri" w:eastAsia="Calibri" w:hAnsi="Calibri" w:cs="Calibri"/>
      <w:b/>
      <w:bCs/>
      <w:sz w:val="28"/>
      <w:szCs w:val="28"/>
      <w:u w:color="000000"/>
      <w:bdr w:val="none" w:sz="0" w:space="0" w:color="auto"/>
      <w:lang w:eastAsia="en-US"/>
    </w:rPr>
  </w:style>
  <w:style w:type="character" w:customStyle="1" w:styleId="berschrift4Zchn">
    <w:name w:val="Überschrift 4 Zchn"/>
    <w:basedOn w:val="Absatz-Standardschriftart"/>
    <w:link w:val="berschrift4"/>
    <w:uiPriority w:val="9"/>
    <w:rsid w:val="00165DEA"/>
    <w:rPr>
      <w:rFonts w:asciiTheme="majorHAnsi" w:eastAsiaTheme="majorEastAsia" w:hAnsiTheme="majorHAnsi" w:cstheme="majorBidi"/>
      <w:b/>
      <w:bCs/>
      <w:i/>
      <w:iCs/>
      <w:sz w:val="24"/>
      <w:szCs w:val="24"/>
      <w:u w:color="000000"/>
      <w:lang w:val="de-DE"/>
    </w:rPr>
  </w:style>
  <w:style w:type="character" w:customStyle="1" w:styleId="berschrift5Zchn">
    <w:name w:val="Überschrift 5 Zchn"/>
    <w:basedOn w:val="Absatz-Standardschriftart"/>
    <w:link w:val="berschrift5"/>
    <w:uiPriority w:val="9"/>
    <w:rsid w:val="007F3A4B"/>
    <w:rPr>
      <w:rFonts w:asciiTheme="majorHAnsi" w:eastAsiaTheme="majorEastAsia" w:hAnsiTheme="majorHAnsi" w:cstheme="majorBidi"/>
      <w:color w:val="2E74B5" w:themeColor="accent1" w:themeShade="BF"/>
      <w:sz w:val="24"/>
      <w:szCs w:val="24"/>
      <w:u w:color="000000"/>
      <w:lang w:val="de-DE"/>
    </w:rPr>
  </w:style>
  <w:style w:type="character" w:styleId="NichtaufgelsteErwhnung">
    <w:name w:val="Unresolved Mention"/>
    <w:basedOn w:val="Absatz-Standardschriftart"/>
    <w:uiPriority w:val="99"/>
    <w:semiHidden/>
    <w:unhideWhenUsed/>
    <w:rsid w:val="00DB2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emcexperts.at/index.php/QM:QM-System_EMCExperts_e.G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sturmair\Desktop\EMC%20Experts\PA%20EMCExpert%20Formblatt.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A5530-2792-4709-856B-A711462F8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 EMCExpert Formblatt</Template>
  <TotalTime>0</TotalTime>
  <Pages>11</Pages>
  <Words>2788</Words>
  <Characters>17569</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 Sturmair</dc:creator>
  <cp:keywords/>
  <dc:description/>
  <cp:lastModifiedBy>Erich Sturmair</cp:lastModifiedBy>
  <cp:revision>14</cp:revision>
  <cp:lastPrinted>2023-09-04T05:46:00Z</cp:lastPrinted>
  <dcterms:created xsi:type="dcterms:W3CDTF">2023-09-03T17:19:00Z</dcterms:created>
  <dcterms:modified xsi:type="dcterms:W3CDTF">2023-09-04T05:48:00Z</dcterms:modified>
</cp:coreProperties>
</file>