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1B010" w14:textId="77777777" w:rsidR="00EE4235" w:rsidRDefault="00EE4235" w:rsidP="00EE4235">
      <w:pPr>
        <w:pStyle w:val="Titel"/>
        <w:spacing w:before="840"/>
        <w:rPr>
          <w:b w:val="0"/>
          <w:sz w:val="96"/>
        </w:rPr>
      </w:pPr>
      <w:r w:rsidRPr="009E6A01">
        <w:rPr>
          <w:b w:val="0"/>
          <w:sz w:val="96"/>
        </w:rPr>
        <w:t>Bescheinigung</w:t>
      </w:r>
    </w:p>
    <w:p w14:paraId="4DDC5497" w14:textId="77777777" w:rsidR="00EE4235" w:rsidRPr="002C0E23" w:rsidRDefault="00EE4235" w:rsidP="00EE4235">
      <w:pPr>
        <w:jc w:val="center"/>
        <w:rPr>
          <w:sz w:val="28"/>
        </w:rPr>
      </w:pPr>
    </w:p>
    <w:p w14:paraId="18A60B96" w14:textId="288AF992" w:rsidR="00EE4235" w:rsidRPr="002C0E23" w:rsidRDefault="00EE4235" w:rsidP="00EE4235">
      <w:pPr>
        <w:jc w:val="center"/>
        <w:rPr>
          <w:sz w:val="28"/>
        </w:rPr>
      </w:pPr>
      <w:r w:rsidRPr="002C0E23">
        <w:rPr>
          <w:sz w:val="28"/>
        </w:rPr>
        <w:t xml:space="preserve">Das Unternehmen </w:t>
      </w:r>
      <w:r>
        <w:rPr>
          <w:sz w:val="28"/>
        </w:rPr>
        <w:t>EMC Experts</w:t>
      </w:r>
      <w:r w:rsidRPr="002C0E23">
        <w:rPr>
          <w:sz w:val="28"/>
        </w:rPr>
        <w:t xml:space="preserve"> e.Gen. bescheinigt</w:t>
      </w:r>
    </w:p>
    <w:p w14:paraId="35172E18" w14:textId="77777777" w:rsidR="00EE4235" w:rsidRDefault="00EE4235" w:rsidP="00EE4235">
      <w:pPr>
        <w:jc w:val="center"/>
        <w:rPr>
          <w:sz w:val="28"/>
        </w:rPr>
      </w:pPr>
    </w:p>
    <w:p w14:paraId="555015D3" w14:textId="77777777" w:rsidR="00EE4235" w:rsidRDefault="00EE4235" w:rsidP="00EE4235">
      <w:pPr>
        <w:jc w:val="center"/>
        <w:rPr>
          <w:sz w:val="28"/>
        </w:rPr>
      </w:pPr>
    </w:p>
    <w:p w14:paraId="7C6227F3" w14:textId="77777777" w:rsidR="00EE4235" w:rsidRPr="002C0E23" w:rsidRDefault="00EE4235" w:rsidP="00EE4235">
      <w:pPr>
        <w:jc w:val="center"/>
        <w:rPr>
          <w:sz w:val="28"/>
        </w:rPr>
      </w:pPr>
    </w:p>
    <w:p w14:paraId="5CA38F7C" w14:textId="77777777" w:rsidR="00EE4235" w:rsidRDefault="00EE4235" w:rsidP="00EE4235">
      <w:pPr>
        <w:jc w:val="center"/>
      </w:pPr>
      <w:r>
        <w:t>Herrn</w:t>
      </w:r>
    </w:p>
    <w:p w14:paraId="09C46BC8" w14:textId="77777777" w:rsidR="00EE4235" w:rsidRDefault="00EE4235" w:rsidP="00EE4235">
      <w:pPr>
        <w:jc w:val="center"/>
        <w:rPr>
          <w:sz w:val="40"/>
        </w:rPr>
      </w:pPr>
      <w:r w:rsidRPr="009E6A01">
        <w:rPr>
          <w:sz w:val="40"/>
        </w:rPr>
        <w:t>Max Mustermann</w:t>
      </w:r>
    </w:p>
    <w:p w14:paraId="4F678211" w14:textId="77777777" w:rsidR="00EE4235" w:rsidRPr="009E6A01" w:rsidRDefault="00EE4235" w:rsidP="00EE4235">
      <w:pPr>
        <w:jc w:val="center"/>
      </w:pPr>
    </w:p>
    <w:p w14:paraId="50F598AC" w14:textId="77777777" w:rsidR="00EE4235" w:rsidRDefault="00EE4235" w:rsidP="00EE4235">
      <w:pPr>
        <w:jc w:val="center"/>
      </w:pPr>
    </w:p>
    <w:p w14:paraId="78EED7CC" w14:textId="77777777" w:rsidR="00EE4235" w:rsidRDefault="00EE4235" w:rsidP="00EE4235">
      <w:pPr>
        <w:jc w:val="center"/>
      </w:pPr>
      <w:r>
        <w:t>Musterfirma</w:t>
      </w:r>
    </w:p>
    <w:p w14:paraId="7DD99ABA" w14:textId="77777777" w:rsidR="00EE4235" w:rsidRDefault="00EE4235" w:rsidP="00EE4235">
      <w:pPr>
        <w:jc w:val="center"/>
      </w:pPr>
      <w:r>
        <w:t>Musterstraße 11, 1111 Standort</w:t>
      </w:r>
    </w:p>
    <w:p w14:paraId="2011C7E2" w14:textId="77777777" w:rsidR="00EE4235" w:rsidRDefault="00EE4235" w:rsidP="00EE4235">
      <w:pPr>
        <w:jc w:val="center"/>
      </w:pPr>
    </w:p>
    <w:p w14:paraId="4B881398" w14:textId="753B4AD3" w:rsidR="00EE4235" w:rsidRPr="009E6A01" w:rsidRDefault="00EE4235" w:rsidP="00EE4235">
      <w:pPr>
        <w:jc w:val="center"/>
      </w:pPr>
      <w:r w:rsidRPr="009E6A01">
        <w:rPr>
          <w:b/>
          <w:bCs/>
          <w:lang w:val="de-DE"/>
        </w:rPr>
        <w:t>die Teilnahme an der</w:t>
      </w:r>
      <w:r>
        <w:rPr>
          <w:b/>
          <w:bCs/>
          <w:lang w:val="de-DE"/>
        </w:rPr>
        <w:t>/</w:t>
      </w:r>
      <w:proofErr w:type="gramStart"/>
      <w:r>
        <w:rPr>
          <w:b/>
          <w:bCs/>
          <w:lang w:val="de-DE"/>
        </w:rPr>
        <w:t>dem</w:t>
      </w:r>
      <w:r w:rsidRPr="009E6A01">
        <w:rPr>
          <w:b/>
          <w:bCs/>
          <w:lang w:val="de-DE"/>
        </w:rPr>
        <w:t xml:space="preserve"> Schulung</w:t>
      </w:r>
      <w:proofErr w:type="gramEnd"/>
      <w:r>
        <w:rPr>
          <w:b/>
          <w:bCs/>
          <w:lang w:val="de-DE"/>
        </w:rPr>
        <w:t>/Lehrgang</w:t>
      </w:r>
      <w:r w:rsidRPr="009E6A01">
        <w:rPr>
          <w:b/>
          <w:bCs/>
          <w:lang w:val="de-DE"/>
        </w:rPr>
        <w:t xml:space="preserve"> mit dem </w:t>
      </w:r>
      <w:r>
        <w:rPr>
          <w:b/>
          <w:bCs/>
          <w:lang w:val="de-DE"/>
        </w:rPr>
        <w:t>Titel</w:t>
      </w:r>
    </w:p>
    <w:p w14:paraId="3E647ED8" w14:textId="77777777" w:rsidR="00EE4235" w:rsidRPr="009E6A01" w:rsidRDefault="00EE4235" w:rsidP="00EE4235">
      <w:pPr>
        <w:jc w:val="center"/>
        <w:rPr>
          <w:sz w:val="36"/>
        </w:rPr>
      </w:pPr>
    </w:p>
    <w:p w14:paraId="3062E908" w14:textId="07CE58A6" w:rsidR="00EE4235" w:rsidRPr="009E6A01" w:rsidRDefault="00EE4235" w:rsidP="00EE4235">
      <w:pPr>
        <w:jc w:val="center"/>
        <w:rPr>
          <w:sz w:val="36"/>
        </w:rPr>
      </w:pPr>
      <w:proofErr w:type="spellStart"/>
      <w:r>
        <w:rPr>
          <w:b/>
          <w:bCs/>
          <w:sz w:val="36"/>
        </w:rPr>
        <w:t>z.B</w:t>
      </w:r>
      <w:proofErr w:type="spellEnd"/>
      <w:r>
        <w:rPr>
          <w:b/>
          <w:bCs/>
          <w:sz w:val="36"/>
        </w:rPr>
        <w:t xml:space="preserve"> </w:t>
      </w:r>
      <w:r>
        <w:rPr>
          <w:b/>
          <w:bCs/>
          <w:sz w:val="36"/>
          <w:lang w:val="de-DE"/>
        </w:rPr>
        <w:t>Interner Auditor</w:t>
      </w:r>
      <w:r w:rsidRPr="009E6A01">
        <w:rPr>
          <w:b/>
          <w:bCs/>
          <w:sz w:val="36"/>
          <w:lang w:val="de-DE"/>
        </w:rPr>
        <w:br/>
        <w:t>für interne Audits und Lieferantenaudits</w:t>
      </w:r>
    </w:p>
    <w:p w14:paraId="5D929319" w14:textId="77777777" w:rsidR="00EE4235" w:rsidRDefault="00EE4235" w:rsidP="00EE4235">
      <w:pPr>
        <w:jc w:val="center"/>
        <w:rPr>
          <w:sz w:val="28"/>
        </w:rPr>
      </w:pPr>
    </w:p>
    <w:p w14:paraId="408F8F31" w14:textId="77777777" w:rsidR="00EE4235" w:rsidRPr="00EE4235" w:rsidRDefault="00EE4235" w:rsidP="00EE4235">
      <w:pPr>
        <w:jc w:val="center"/>
      </w:pPr>
      <w:r w:rsidRPr="00EE4235">
        <w:t>In Schulungsausmaß/Lehrgangsumfang xx Seminare</w:t>
      </w:r>
    </w:p>
    <w:p w14:paraId="5B2212F4" w14:textId="7916C18B" w:rsidR="00EE4235" w:rsidRPr="00EE4235" w:rsidRDefault="00EE4235" w:rsidP="00EE4235">
      <w:pPr>
        <w:jc w:val="center"/>
      </w:pPr>
      <w:r w:rsidRPr="00EE4235">
        <w:t>mit insgesamt xxx Stunden/UE (je 50min).</w:t>
      </w:r>
    </w:p>
    <w:p w14:paraId="453DF18F" w14:textId="77777777" w:rsidR="00EE4235" w:rsidRDefault="00EE4235" w:rsidP="00EE4235">
      <w:pPr>
        <w:jc w:val="center"/>
        <w:rPr>
          <w:sz w:val="28"/>
        </w:rPr>
      </w:pPr>
    </w:p>
    <w:p w14:paraId="7468C965" w14:textId="45E096BC" w:rsidR="00EE4235" w:rsidRDefault="00EE4235" w:rsidP="00EE4235">
      <w:pPr>
        <w:jc w:val="center"/>
        <w:rPr>
          <w:sz w:val="28"/>
        </w:rPr>
      </w:pPr>
    </w:p>
    <w:p w14:paraId="5403729A" w14:textId="77777777" w:rsidR="00EE4235" w:rsidRDefault="00EE4235" w:rsidP="00EE4235">
      <w:pPr>
        <w:jc w:val="center"/>
        <w:rPr>
          <w:sz w:val="28"/>
        </w:rPr>
      </w:pPr>
    </w:p>
    <w:p w14:paraId="73032EB6" w14:textId="77777777" w:rsidR="00EE4235" w:rsidRDefault="00EE4235" w:rsidP="00EE4235">
      <w:r>
        <w:t>Kremsmünster am: &lt;Datum&gt;</w:t>
      </w:r>
    </w:p>
    <w:p w14:paraId="5C23E23E" w14:textId="77777777" w:rsidR="00EE4235" w:rsidRDefault="00EE4235" w:rsidP="00EE4235">
      <w:r>
        <w:rPr>
          <w:noProof/>
          <w:lang w:eastAsia="de-AT"/>
        </w:rPr>
        <w:drawing>
          <wp:anchor distT="0" distB="0" distL="114300" distR="114300" simplePos="0" relativeHeight="251659264" behindDoc="0" locked="0" layoutInCell="1" allowOverlap="1" wp14:anchorId="3821D770" wp14:editId="0552A8DA">
            <wp:simplePos x="0" y="0"/>
            <wp:positionH relativeFrom="column">
              <wp:posOffset>98425</wp:posOffset>
            </wp:positionH>
            <wp:positionV relativeFrom="paragraph">
              <wp:posOffset>107950</wp:posOffset>
            </wp:positionV>
            <wp:extent cx="2090420" cy="554355"/>
            <wp:effectExtent l="0" t="0" r="0" b="0"/>
            <wp:wrapNone/>
            <wp:docPr id="1" name="Grafik 1" descr="C:\Users\sturmair\Desktop\Untersschrift freigeste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C:\Users\sturmair\Desktop\Untersschrift freigestel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B548A" w14:textId="77777777" w:rsidR="00EE4235" w:rsidRDefault="00EE4235" w:rsidP="00EE4235"/>
    <w:p w14:paraId="32D7212D" w14:textId="77777777" w:rsidR="00EE4235" w:rsidRPr="00CD78E5" w:rsidRDefault="00EE4235" w:rsidP="00EE4235">
      <w:pPr>
        <w:tabs>
          <w:tab w:val="right" w:pos="10065"/>
        </w:tabs>
        <w:rPr>
          <w:szCs w:val="24"/>
        </w:rPr>
      </w:pPr>
      <w:r w:rsidRPr="00CD78E5">
        <w:rPr>
          <w:szCs w:val="24"/>
        </w:rPr>
        <w:t>________________________________</w:t>
      </w:r>
      <w:r>
        <w:rPr>
          <w:szCs w:val="24"/>
        </w:rPr>
        <w:tab/>
      </w:r>
      <w:r w:rsidRPr="00CD78E5">
        <w:rPr>
          <w:szCs w:val="24"/>
        </w:rPr>
        <w:t>_______________________________</w:t>
      </w:r>
    </w:p>
    <w:p w14:paraId="02209C89" w14:textId="77777777" w:rsidR="00EE4235" w:rsidRPr="00CD78E5" w:rsidRDefault="00EE4235" w:rsidP="00EE4235">
      <w:pPr>
        <w:tabs>
          <w:tab w:val="left" w:pos="567"/>
          <w:tab w:val="right" w:pos="9214"/>
        </w:tabs>
        <w:spacing w:after="800"/>
        <w:rPr>
          <w:sz w:val="18"/>
        </w:rPr>
      </w:pPr>
      <w:r>
        <w:rPr>
          <w:sz w:val="18"/>
        </w:rPr>
        <w:tab/>
      </w:r>
      <w:r w:rsidRPr="00CD78E5">
        <w:rPr>
          <w:sz w:val="18"/>
        </w:rPr>
        <w:t>Geschäftsbereich Weiterbildung</w:t>
      </w:r>
      <w:r>
        <w:rPr>
          <w:sz w:val="18"/>
        </w:rPr>
        <w:tab/>
        <w:t xml:space="preserve">Schulungsleiter, </w:t>
      </w:r>
      <w:r w:rsidRPr="00CD78E5">
        <w:rPr>
          <w:sz w:val="18"/>
        </w:rPr>
        <w:t>Referent</w:t>
      </w:r>
    </w:p>
    <w:sectPr w:rsidR="00EE4235" w:rsidRPr="00CD78E5" w:rsidSect="00DC4B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2798" w:right="794" w:bottom="1134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B5B33" w14:textId="77777777" w:rsidR="008F60B4" w:rsidRDefault="008F60B4" w:rsidP="00067742">
      <w:r>
        <w:separator/>
      </w:r>
    </w:p>
    <w:p w14:paraId="49B680A1" w14:textId="77777777" w:rsidR="008F60B4" w:rsidRDefault="008F60B4"/>
    <w:p w14:paraId="797176CD" w14:textId="77777777" w:rsidR="008F60B4" w:rsidRDefault="008F60B4"/>
  </w:endnote>
  <w:endnote w:type="continuationSeparator" w:id="0">
    <w:p w14:paraId="20FC2C0B" w14:textId="77777777" w:rsidR="008F60B4" w:rsidRDefault="008F60B4" w:rsidP="00067742">
      <w:r>
        <w:continuationSeparator/>
      </w:r>
    </w:p>
    <w:p w14:paraId="05326596" w14:textId="77777777" w:rsidR="008F60B4" w:rsidRDefault="008F60B4"/>
    <w:p w14:paraId="796FD8D2" w14:textId="77777777" w:rsidR="008F60B4" w:rsidRDefault="008F60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94D1E" w14:textId="77777777" w:rsidR="00A6201A" w:rsidRDefault="00A6201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39920" w14:textId="47F61CBA" w:rsidR="0046201E" w:rsidRPr="007D7BDD" w:rsidRDefault="002E42C1" w:rsidP="007D7BDD">
    <w:pPr>
      <w:pStyle w:val="Fuzeile"/>
      <w:tabs>
        <w:tab w:val="right" w:pos="6804"/>
      </w:tabs>
      <w:jc w:val="left"/>
    </w:pPr>
    <w:r w:rsidRPr="00307ED9">
      <w:rPr>
        <w:noProof/>
        <w:color w:val="8EBF2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B0BBCFA" wp14:editId="377B17CD">
              <wp:simplePos x="0" y="0"/>
              <wp:positionH relativeFrom="column">
                <wp:posOffset>-518160</wp:posOffset>
              </wp:positionH>
              <wp:positionV relativeFrom="paragraph">
                <wp:posOffset>-2486025</wp:posOffset>
              </wp:positionV>
              <wp:extent cx="210820" cy="2873375"/>
              <wp:effectExtent l="0" t="0" r="0" b="1905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820" cy="287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C6DCBC" w14:textId="2F966567" w:rsidR="00D00919" w:rsidRPr="00307ED9" w:rsidRDefault="00D00919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AC063F" w:rsidRPr="00307ED9">
                            <w:rPr>
                              <w:color w:val="8EBF21"/>
                            </w:rPr>
                            <w:t>3.0</w:t>
                          </w:r>
                          <w:r w:rsidRPr="00307ED9">
                            <w:rPr>
                              <w:color w:val="8EBF21"/>
                            </w:rPr>
                            <w:t xml:space="preserve">  FB 10</w:t>
                          </w:r>
                          <w:r w:rsidR="00A6201A">
                            <w:rPr>
                              <w:color w:val="8EBF21"/>
                            </w:rPr>
                            <w:t>8</w:t>
                          </w:r>
                          <w:r w:rsidRPr="00307ED9">
                            <w:rPr>
                              <w:color w:val="8EBF21"/>
                            </w:rPr>
                            <w:t>-4</w:t>
                          </w:r>
                          <w:r w:rsidR="002E42C1">
                            <w:rPr>
                              <w:color w:val="8EBF21"/>
                            </w:rPr>
                            <w:t>2</w:t>
                          </w:r>
                          <w:r w:rsidR="00E14A05">
                            <w:rPr>
                              <w:color w:val="8EBF21"/>
                            </w:rPr>
                            <w:t>3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 Stand  </w:t>
                          </w:r>
                          <w:r w:rsidR="00AC063F" w:rsidRPr="00307ED9">
                            <w:rPr>
                              <w:color w:val="8EBF21"/>
                            </w:rPr>
                            <w:t>12.07</w:t>
                          </w:r>
                          <w:r w:rsidRPr="00307ED9">
                            <w:rPr>
                              <w:color w:val="8EBF21"/>
                            </w:rPr>
                            <w:t>.202</w:t>
                          </w:r>
                          <w:r w:rsidR="00AC063F" w:rsidRPr="00307ED9">
                            <w:rPr>
                              <w:color w:val="8EBF21"/>
                            </w:rPr>
                            <w:t>2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</w:t>
                          </w:r>
                        </w:p>
                        <w:p w14:paraId="1D0EE28E" w14:textId="77777777" w:rsidR="00104599" w:rsidRDefault="00104599"/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0BBCFA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40.8pt;margin-top:-195.75pt;width:16.6pt;height:226.25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" fillcolor="white [3201]" stroked="f" strokeweight=".5pt">
              <v:textbox style="layout-flow:vertical;mso-layout-flow-alt:bottom-to-top" inset="0,0,0,0">
                <w:txbxContent>
                  <w:p w14:paraId="39C6DCBC" w14:textId="2F966567" w:rsidR="00D00919" w:rsidRPr="00307ED9" w:rsidRDefault="00D00919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AC063F" w:rsidRPr="00307ED9">
                      <w:rPr>
                        <w:color w:val="8EBF21"/>
                      </w:rPr>
                      <w:t>3.0</w:t>
                    </w:r>
                    <w:r w:rsidRPr="00307ED9">
                      <w:rPr>
                        <w:color w:val="8EBF21"/>
                      </w:rPr>
                      <w:t xml:space="preserve">  FB 10</w:t>
                    </w:r>
                    <w:r w:rsidR="00A6201A">
                      <w:rPr>
                        <w:color w:val="8EBF21"/>
                      </w:rPr>
                      <w:t>8</w:t>
                    </w:r>
                    <w:r w:rsidRPr="00307ED9">
                      <w:rPr>
                        <w:color w:val="8EBF21"/>
                      </w:rPr>
                      <w:t>-4</w:t>
                    </w:r>
                    <w:r w:rsidR="002E42C1">
                      <w:rPr>
                        <w:color w:val="8EBF21"/>
                      </w:rPr>
                      <w:t>2</w:t>
                    </w:r>
                    <w:r w:rsidR="00E14A05">
                      <w:rPr>
                        <w:color w:val="8EBF21"/>
                      </w:rPr>
                      <w:t>3</w:t>
                    </w:r>
                    <w:r w:rsidRPr="00307ED9">
                      <w:rPr>
                        <w:color w:val="8EBF21"/>
                      </w:rPr>
                      <w:t xml:space="preserve">      Stand  </w:t>
                    </w:r>
                    <w:r w:rsidR="00AC063F" w:rsidRPr="00307ED9">
                      <w:rPr>
                        <w:color w:val="8EBF21"/>
                      </w:rPr>
                      <w:t>12.07</w:t>
                    </w:r>
                    <w:r w:rsidRPr="00307ED9">
                      <w:rPr>
                        <w:color w:val="8EBF21"/>
                      </w:rPr>
                      <w:t>.202</w:t>
                    </w:r>
                    <w:r w:rsidR="00AC063F" w:rsidRPr="00307ED9">
                      <w:rPr>
                        <w:color w:val="8EBF21"/>
                      </w:rPr>
                      <w:t>2</w:t>
                    </w:r>
                    <w:r w:rsidRPr="00307ED9">
                      <w:rPr>
                        <w:color w:val="8EBF21"/>
                      </w:rPr>
                      <w:t xml:space="preserve">     </w:t>
                    </w:r>
                  </w:p>
                  <w:p w14:paraId="1D0EE28E" w14:textId="77777777" w:rsidR="00104599" w:rsidRDefault="00104599"/>
                </w:txbxContent>
              </v:textbox>
            </v:shape>
          </w:pict>
        </mc:Fallback>
      </mc:AlternateContent>
    </w:r>
    <w:r w:rsidR="009C1F8F">
      <w:rPr>
        <w:noProof/>
        <w:color w:val="8EBF21"/>
      </w:rPr>
      <w:drawing>
        <wp:anchor distT="0" distB="0" distL="114300" distR="114300" simplePos="0" relativeHeight="251696128" behindDoc="1" locked="0" layoutInCell="1" allowOverlap="1" wp14:anchorId="10CCCA57" wp14:editId="594D0B4B">
          <wp:simplePos x="0" y="0"/>
          <wp:positionH relativeFrom="page">
            <wp:posOffset>6595745</wp:posOffset>
          </wp:positionH>
          <wp:positionV relativeFrom="paragraph">
            <wp:posOffset>-234315</wp:posOffset>
          </wp:positionV>
          <wp:extent cx="566517" cy="459105"/>
          <wp:effectExtent l="0" t="0" r="5080" b="0"/>
          <wp:wrapNone/>
          <wp:docPr id="589" name="Grafik 5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517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208F" w:rsidRPr="00307ED9">
      <w:rPr>
        <w:noProof/>
        <w:color w:val="8EBF21"/>
      </w:rPr>
      <w:drawing>
        <wp:anchor distT="0" distB="0" distL="114300" distR="114300" simplePos="0" relativeHeight="251681792" behindDoc="1" locked="0" layoutInCell="1" allowOverlap="1" wp14:anchorId="3D6B7D87" wp14:editId="7886192F">
          <wp:simplePos x="0" y="0"/>
          <wp:positionH relativeFrom="column">
            <wp:posOffset>4874260</wp:posOffset>
          </wp:positionH>
          <wp:positionV relativeFrom="paragraph">
            <wp:posOffset>-164465</wp:posOffset>
          </wp:positionV>
          <wp:extent cx="941829" cy="381000"/>
          <wp:effectExtent l="0" t="0" r="0" b="0"/>
          <wp:wrapNone/>
          <wp:docPr id="590" name="Grafik 590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829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2A4D" w:rsidRPr="00307ED9">
      <w:rPr>
        <w:color w:val="8EBF21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BDE4E" w14:textId="5A288C23" w:rsidR="00A42A4D" w:rsidRPr="007D7BDD" w:rsidRDefault="00C849C2" w:rsidP="007D7BDD">
    <w:pPr>
      <w:pStyle w:val="Fuzeile"/>
      <w:tabs>
        <w:tab w:val="right" w:pos="6804"/>
      </w:tabs>
      <w:jc w:val="left"/>
    </w:pPr>
    <w:r>
      <w:rPr>
        <w:noProof/>
      </w:rPr>
      <w:drawing>
        <wp:anchor distT="0" distB="0" distL="114300" distR="114300" simplePos="0" relativeHeight="251691008" behindDoc="1" locked="0" layoutInCell="1" allowOverlap="1" wp14:anchorId="42402A97" wp14:editId="522660C3">
          <wp:simplePos x="0" y="0"/>
          <wp:positionH relativeFrom="column">
            <wp:posOffset>5725160</wp:posOffset>
          </wp:positionH>
          <wp:positionV relativeFrom="paragraph">
            <wp:posOffset>-310515</wp:posOffset>
          </wp:positionV>
          <wp:extent cx="625512" cy="508000"/>
          <wp:effectExtent l="0" t="0" r="3175" b="6350"/>
          <wp:wrapNone/>
          <wp:docPr id="591" name="Grafik 5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512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6D42" w:rsidRPr="007D7BDD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2E24582" wp14:editId="6095038A">
              <wp:simplePos x="0" y="0"/>
              <wp:positionH relativeFrom="column">
                <wp:posOffset>-523240</wp:posOffset>
              </wp:positionH>
              <wp:positionV relativeFrom="paragraph">
                <wp:posOffset>-2914015</wp:posOffset>
              </wp:positionV>
              <wp:extent cx="165100" cy="2963545"/>
              <wp:effectExtent l="0" t="0" r="6350" b="8255"/>
              <wp:wrapNone/>
              <wp:docPr id="634" name="Textfeld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29635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3B7818" w14:textId="7CCAE136" w:rsidR="007D7BDD" w:rsidRPr="00307ED9" w:rsidRDefault="007D7BDD" w:rsidP="00466D42">
                          <w:pPr>
                            <w:pStyle w:val="Fuzeile"/>
                            <w:jc w:val="left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>FB 10</w:t>
                          </w:r>
                          <w:r w:rsidR="00466D42">
                            <w:rPr>
                              <w:color w:val="8EBF21"/>
                            </w:rPr>
                            <w:t>7</w:t>
                          </w:r>
                          <w:r w:rsidRPr="00307ED9">
                            <w:rPr>
                              <w:color w:val="8EBF21"/>
                            </w:rPr>
                            <w:t>-</w:t>
                          </w:r>
                          <w:r w:rsidR="00466D42">
                            <w:rPr>
                              <w:color w:val="8EBF21"/>
                            </w:rPr>
                            <w:t>-32</w:t>
                          </w:r>
                          <w:r w:rsidR="00D67B58">
                            <w:rPr>
                              <w:color w:val="8EBF21"/>
                            </w:rPr>
                            <w:t>1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 Stand  </w:t>
                          </w:r>
                          <w:r w:rsidR="00466D42">
                            <w:rPr>
                              <w:color w:val="8EBF21"/>
                            </w:rPr>
                            <w:t>18.11.</w:t>
                          </w:r>
                          <w:r w:rsidRPr="00307ED9">
                            <w:rPr>
                              <w:color w:val="8EBF21"/>
                            </w:rPr>
                            <w:t>20</w:t>
                          </w:r>
                          <w:r w:rsidR="00466D42">
                            <w:rPr>
                              <w:color w:val="8EBF21"/>
                            </w:rPr>
                            <w:t>22</w:t>
                          </w:r>
                          <w:proofErr w:type="gramStart"/>
                          <w:r w:rsidRPr="00307ED9">
                            <w:rPr>
                              <w:color w:val="8EBF21"/>
                            </w:rPr>
                            <w:t xml:space="preserve"> </w:t>
                          </w:r>
                          <w:r w:rsidR="00466D42">
                            <w:rPr>
                              <w:color w:val="8EBF21"/>
                            </w:rPr>
                            <w:t>….</w:t>
                          </w:r>
                          <w:proofErr w:type="gramEnd"/>
                          <w:r w:rsidR="00466D42">
                            <w:rPr>
                              <w:color w:val="8EBF21"/>
                            </w:rPr>
                            <w:t>Revision 2,3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E24582" id="_x0000_t202" coordsize="21600,21600" o:spt="202" path="m,l,21600r21600,l21600,xe">
              <v:stroke joinstyle="miter"/>
              <v:path gradientshapeok="t" o:connecttype="rect"/>
            </v:shapetype>
            <v:shape id="Textfeld 634" o:spid="_x0000_s1027" type="#_x0000_t202" style="position:absolute;margin-left:-41.2pt;margin-top:-229.45pt;width:13pt;height:233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" fillcolor="white [3201]" stroked="f" strokeweight=".5pt">
              <v:textbox style="layout-flow:vertical;mso-layout-flow-alt:bottom-to-top" inset="0,0,0,0">
                <w:txbxContent>
                  <w:p w14:paraId="6D3B7818" w14:textId="7CCAE136" w:rsidR="007D7BDD" w:rsidRPr="00307ED9" w:rsidRDefault="007D7BDD" w:rsidP="00466D42">
                    <w:pPr>
                      <w:pStyle w:val="Fuzeile"/>
                      <w:jc w:val="left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>FB 10</w:t>
                    </w:r>
                    <w:r w:rsidR="00466D42">
                      <w:rPr>
                        <w:color w:val="8EBF21"/>
                      </w:rPr>
                      <w:t>7</w:t>
                    </w:r>
                    <w:r w:rsidRPr="00307ED9">
                      <w:rPr>
                        <w:color w:val="8EBF21"/>
                      </w:rPr>
                      <w:t>-</w:t>
                    </w:r>
                    <w:r w:rsidR="00466D42">
                      <w:rPr>
                        <w:color w:val="8EBF21"/>
                      </w:rPr>
                      <w:t>-32</w:t>
                    </w:r>
                    <w:r w:rsidR="00D67B58">
                      <w:rPr>
                        <w:color w:val="8EBF21"/>
                      </w:rPr>
                      <w:t>1</w:t>
                    </w:r>
                    <w:r w:rsidRPr="00307ED9">
                      <w:rPr>
                        <w:color w:val="8EBF21"/>
                      </w:rPr>
                      <w:t xml:space="preserve">      Stand  </w:t>
                    </w:r>
                    <w:r w:rsidR="00466D42">
                      <w:rPr>
                        <w:color w:val="8EBF21"/>
                      </w:rPr>
                      <w:t>18.11.</w:t>
                    </w:r>
                    <w:r w:rsidRPr="00307ED9">
                      <w:rPr>
                        <w:color w:val="8EBF21"/>
                      </w:rPr>
                      <w:t>20</w:t>
                    </w:r>
                    <w:r w:rsidR="00466D42">
                      <w:rPr>
                        <w:color w:val="8EBF21"/>
                      </w:rPr>
                      <w:t>22</w:t>
                    </w:r>
                    <w:proofErr w:type="gramStart"/>
                    <w:r w:rsidRPr="00307ED9">
                      <w:rPr>
                        <w:color w:val="8EBF21"/>
                      </w:rPr>
                      <w:t xml:space="preserve"> </w:t>
                    </w:r>
                    <w:r w:rsidR="00466D42">
                      <w:rPr>
                        <w:color w:val="8EBF21"/>
                      </w:rPr>
                      <w:t>….</w:t>
                    </w:r>
                    <w:proofErr w:type="gramEnd"/>
                    <w:r w:rsidR="00466D42">
                      <w:rPr>
                        <w:color w:val="8EBF21"/>
                      </w:rPr>
                      <w:t>Revision 2,3</w:t>
                    </w:r>
                  </w:p>
                </w:txbxContent>
              </v:textbox>
            </v:shape>
          </w:pict>
        </mc:Fallback>
      </mc:AlternateContent>
    </w:r>
    <w:r w:rsidR="005A208F">
      <w:rPr>
        <w:noProof/>
      </w:rPr>
      <w:drawing>
        <wp:anchor distT="0" distB="0" distL="114300" distR="114300" simplePos="0" relativeHeight="251685888" behindDoc="1" locked="0" layoutInCell="1" allowOverlap="1" wp14:anchorId="116D6294" wp14:editId="613DF6CC">
          <wp:simplePos x="0" y="0"/>
          <wp:positionH relativeFrom="column">
            <wp:posOffset>4315460</wp:posOffset>
          </wp:positionH>
          <wp:positionV relativeFrom="paragraph">
            <wp:posOffset>-278765</wp:posOffset>
          </wp:positionV>
          <wp:extent cx="1304544" cy="377952"/>
          <wp:effectExtent l="0" t="0" r="0" b="3175"/>
          <wp:wrapNone/>
          <wp:docPr id="592" name="Grafik 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544" cy="377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7BDD" w:rsidRPr="007D7B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DCC97" w14:textId="77777777" w:rsidR="008F60B4" w:rsidRDefault="008F60B4" w:rsidP="00067742">
      <w:r>
        <w:separator/>
      </w:r>
    </w:p>
    <w:p w14:paraId="0FBE73DB" w14:textId="77777777" w:rsidR="008F60B4" w:rsidRDefault="008F60B4"/>
    <w:p w14:paraId="186F587A" w14:textId="77777777" w:rsidR="008F60B4" w:rsidRDefault="008F60B4"/>
  </w:footnote>
  <w:footnote w:type="continuationSeparator" w:id="0">
    <w:p w14:paraId="19B98ECB" w14:textId="77777777" w:rsidR="008F60B4" w:rsidRDefault="008F60B4" w:rsidP="00067742">
      <w:r>
        <w:continuationSeparator/>
      </w:r>
    </w:p>
    <w:p w14:paraId="7EA7C16F" w14:textId="77777777" w:rsidR="008F60B4" w:rsidRDefault="008F60B4"/>
    <w:p w14:paraId="04B4BF4E" w14:textId="77777777" w:rsidR="008F60B4" w:rsidRDefault="008F60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4DBAD" w14:textId="77777777" w:rsidR="0046201E" w:rsidRDefault="0046201E">
    <w:pPr>
      <w:pStyle w:val="Kopfzeile"/>
    </w:pPr>
  </w:p>
  <w:p w14:paraId="2A4C32B2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F2D68" w14:textId="4F1E9AEB" w:rsidR="001B4727" w:rsidRDefault="001B4727" w:rsidP="001B4727">
    <w:pPr>
      <w:pStyle w:val="Kopfzeile"/>
    </w:pPr>
    <w:r>
      <w:rPr>
        <w:noProof/>
      </w:rPr>
      <w:drawing>
        <wp:anchor distT="0" distB="0" distL="114300" distR="114300" simplePos="0" relativeHeight="251695104" behindDoc="1" locked="0" layoutInCell="1" allowOverlap="1" wp14:anchorId="1450101D" wp14:editId="3E7239F5">
          <wp:simplePos x="0" y="0"/>
          <wp:positionH relativeFrom="margin">
            <wp:align>right</wp:align>
          </wp:positionH>
          <wp:positionV relativeFrom="paragraph">
            <wp:posOffset>332670</wp:posOffset>
          </wp:positionV>
          <wp:extent cx="2583462" cy="853440"/>
          <wp:effectExtent l="0" t="0" r="7620" b="0"/>
          <wp:wrapNone/>
          <wp:docPr id="588" name="Grafik 588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462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79EC2BA4" wp14:editId="745338D9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729867" id="Gerader Verbinder 2" o:spid="_x0000_s1026" style="position:absolute;z-index:25169305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37B8C9DB" wp14:editId="47249520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935DE4" id="Gerader Verbinder 4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22BB8" w14:textId="77777777" w:rsidR="00A6201A" w:rsidRDefault="00A6201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.5pt;height:23.5pt" o:bullet="t">
        <v:imagedata r:id="rId2" o:title="Logokugeln"/>
      </v:shape>
    </w:pict>
  </w:numPicBullet>
  <w:numPicBullet w:numPicBulletId="2">
    <w:pict>
      <v:shape id="_x0000_i1028" type="#_x0000_t75" style="width:10pt;height:10pt" o:bullet="t">
        <v:imagedata r:id="rId3" o:title="BD21298_"/>
      </v:shape>
    </w:pict>
  </w:numPicBullet>
  <w:numPicBullet w:numPicBulletId="3">
    <w:pict>
      <v:shape id="_x0000_i1029" type="#_x0000_t75" style="width:12.5pt;height:13.5pt" o:bullet="t">
        <v:imagedata r:id="rId4" o:title="BD21302_"/>
      </v:shape>
    </w:pict>
  </w:numPicBullet>
  <w:numPicBullet w:numPicBulletId="4">
    <w:pict>
      <v:shape id="_x0000_i1030" type="#_x0000_t75" style="width:1163pt;height:1163pt" o:bullet="t">
        <v:imagedata r:id="rId5" o:title="Logo_ExpertForce_icon"/>
      </v:shape>
    </w:pict>
  </w:numPicBullet>
  <w:numPicBullet w:numPicBulletId="5">
    <w:pict>
      <v:shape id="_x0000_i1031" type="#_x0000_t75" style="width:123.5pt;height:122.5pt" o:bullet="t">
        <v:imagedata r:id="rId6" o:title="EMC Experts Butt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73C6085A"/>
    <w:lvl w:ilvl="0" w:tplc="2F7C2E18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80327"/>
    <w:multiLevelType w:val="hybridMultilevel"/>
    <w:tmpl w:val="A1DC1AEC"/>
    <w:lvl w:ilvl="0" w:tplc="2048E076">
      <w:start w:val="1"/>
      <w:numFmt w:val="bullet"/>
      <w:pStyle w:val="Textaufzhlung-1"/>
      <w:lvlText w:val=""/>
      <w:lvlPicBulletId w:val="5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40656960">
    <w:abstractNumId w:val="15"/>
  </w:num>
  <w:num w:numId="2" w16cid:durableId="222764851">
    <w:abstractNumId w:val="12"/>
  </w:num>
  <w:num w:numId="3" w16cid:durableId="270161280">
    <w:abstractNumId w:val="14"/>
  </w:num>
  <w:num w:numId="4" w16cid:durableId="322780637">
    <w:abstractNumId w:val="13"/>
  </w:num>
  <w:num w:numId="5" w16cid:durableId="1766727842">
    <w:abstractNumId w:val="9"/>
  </w:num>
  <w:num w:numId="6" w16cid:durableId="1312440110">
    <w:abstractNumId w:val="7"/>
  </w:num>
  <w:num w:numId="7" w16cid:durableId="220875154">
    <w:abstractNumId w:val="6"/>
  </w:num>
  <w:num w:numId="8" w16cid:durableId="1845046316">
    <w:abstractNumId w:val="5"/>
  </w:num>
  <w:num w:numId="9" w16cid:durableId="64303115">
    <w:abstractNumId w:val="4"/>
  </w:num>
  <w:num w:numId="10" w16cid:durableId="548687348">
    <w:abstractNumId w:val="8"/>
  </w:num>
  <w:num w:numId="11" w16cid:durableId="2144807655">
    <w:abstractNumId w:val="3"/>
  </w:num>
  <w:num w:numId="12" w16cid:durableId="1906136125">
    <w:abstractNumId w:val="2"/>
  </w:num>
  <w:num w:numId="13" w16cid:durableId="259408301">
    <w:abstractNumId w:val="1"/>
  </w:num>
  <w:num w:numId="14" w16cid:durableId="1413696744">
    <w:abstractNumId w:val="0"/>
  </w:num>
  <w:num w:numId="15" w16cid:durableId="863834115">
    <w:abstractNumId w:val="11"/>
  </w:num>
  <w:num w:numId="16" w16cid:durableId="1497108733">
    <w:abstractNumId w:val="17"/>
  </w:num>
  <w:num w:numId="17" w16cid:durableId="656225051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F0724DDF-F0C8-4B8F-BC1F-E21F7060CF66}"/>
    <w:docVar w:name="dgnword-eventsink" w:val="2239354156528"/>
  </w:docVars>
  <w:rsids>
    <w:rsidRoot w:val="00466D42"/>
    <w:rsid w:val="00002E0D"/>
    <w:rsid w:val="00002FFF"/>
    <w:rsid w:val="0000721C"/>
    <w:rsid w:val="0001005F"/>
    <w:rsid w:val="000144A3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4C59"/>
    <w:rsid w:val="0008738B"/>
    <w:rsid w:val="00091E1D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438"/>
    <w:rsid w:val="00104599"/>
    <w:rsid w:val="00105584"/>
    <w:rsid w:val="00107074"/>
    <w:rsid w:val="00107B67"/>
    <w:rsid w:val="00111BC2"/>
    <w:rsid w:val="001121B4"/>
    <w:rsid w:val="001145D7"/>
    <w:rsid w:val="0013072B"/>
    <w:rsid w:val="001449CC"/>
    <w:rsid w:val="001451D4"/>
    <w:rsid w:val="00160B81"/>
    <w:rsid w:val="001630EA"/>
    <w:rsid w:val="00174528"/>
    <w:rsid w:val="00187B6F"/>
    <w:rsid w:val="001949F1"/>
    <w:rsid w:val="001962C3"/>
    <w:rsid w:val="001A46EC"/>
    <w:rsid w:val="001A7444"/>
    <w:rsid w:val="001B1A61"/>
    <w:rsid w:val="001B4727"/>
    <w:rsid w:val="001B65D4"/>
    <w:rsid w:val="001B6E74"/>
    <w:rsid w:val="001C6CC5"/>
    <w:rsid w:val="001D0B15"/>
    <w:rsid w:val="001D48CE"/>
    <w:rsid w:val="001D4D33"/>
    <w:rsid w:val="001E0C4F"/>
    <w:rsid w:val="001E4531"/>
    <w:rsid w:val="001E639E"/>
    <w:rsid w:val="001F6526"/>
    <w:rsid w:val="001F7171"/>
    <w:rsid w:val="0020080A"/>
    <w:rsid w:val="0020290B"/>
    <w:rsid w:val="00214AF7"/>
    <w:rsid w:val="002250A4"/>
    <w:rsid w:val="002323F3"/>
    <w:rsid w:val="00234C2F"/>
    <w:rsid w:val="0024141B"/>
    <w:rsid w:val="00242746"/>
    <w:rsid w:val="002468DE"/>
    <w:rsid w:val="00256EE0"/>
    <w:rsid w:val="00260020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42C1"/>
    <w:rsid w:val="002E6099"/>
    <w:rsid w:val="002F3073"/>
    <w:rsid w:val="002F46B3"/>
    <w:rsid w:val="002F4A0F"/>
    <w:rsid w:val="002F6DFB"/>
    <w:rsid w:val="00300ED2"/>
    <w:rsid w:val="0030692E"/>
    <w:rsid w:val="00307ED9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569E0"/>
    <w:rsid w:val="00363249"/>
    <w:rsid w:val="0036347E"/>
    <w:rsid w:val="00366A51"/>
    <w:rsid w:val="00372724"/>
    <w:rsid w:val="00373251"/>
    <w:rsid w:val="00376C6B"/>
    <w:rsid w:val="00380C03"/>
    <w:rsid w:val="00380D2F"/>
    <w:rsid w:val="00385398"/>
    <w:rsid w:val="003926EE"/>
    <w:rsid w:val="003A5345"/>
    <w:rsid w:val="003D1F2C"/>
    <w:rsid w:val="003D7679"/>
    <w:rsid w:val="003D7FAA"/>
    <w:rsid w:val="003E5E33"/>
    <w:rsid w:val="003F2845"/>
    <w:rsid w:val="003F70A8"/>
    <w:rsid w:val="00405699"/>
    <w:rsid w:val="00411C94"/>
    <w:rsid w:val="004147C1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66D42"/>
    <w:rsid w:val="00470A42"/>
    <w:rsid w:val="004A2696"/>
    <w:rsid w:val="004A2FED"/>
    <w:rsid w:val="004B5665"/>
    <w:rsid w:val="004C0E7E"/>
    <w:rsid w:val="004D4501"/>
    <w:rsid w:val="004E21FD"/>
    <w:rsid w:val="004E2BE5"/>
    <w:rsid w:val="004E31B7"/>
    <w:rsid w:val="004F51E3"/>
    <w:rsid w:val="00501632"/>
    <w:rsid w:val="00502299"/>
    <w:rsid w:val="0051508D"/>
    <w:rsid w:val="00527D06"/>
    <w:rsid w:val="0054520B"/>
    <w:rsid w:val="005505D6"/>
    <w:rsid w:val="005526B1"/>
    <w:rsid w:val="005530BD"/>
    <w:rsid w:val="005542AB"/>
    <w:rsid w:val="005619DA"/>
    <w:rsid w:val="00565339"/>
    <w:rsid w:val="00567111"/>
    <w:rsid w:val="00575446"/>
    <w:rsid w:val="00576991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103C5"/>
    <w:rsid w:val="007104C8"/>
    <w:rsid w:val="00713F51"/>
    <w:rsid w:val="00714074"/>
    <w:rsid w:val="00716CCE"/>
    <w:rsid w:val="007235B8"/>
    <w:rsid w:val="00740AFD"/>
    <w:rsid w:val="007419DD"/>
    <w:rsid w:val="00742809"/>
    <w:rsid w:val="00745AD5"/>
    <w:rsid w:val="007470A8"/>
    <w:rsid w:val="007478AF"/>
    <w:rsid w:val="00752980"/>
    <w:rsid w:val="007663DD"/>
    <w:rsid w:val="007664BA"/>
    <w:rsid w:val="0076673D"/>
    <w:rsid w:val="00774A74"/>
    <w:rsid w:val="0077516C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7095A"/>
    <w:rsid w:val="008840C9"/>
    <w:rsid w:val="00886555"/>
    <w:rsid w:val="0089379E"/>
    <w:rsid w:val="008B3052"/>
    <w:rsid w:val="008B57D6"/>
    <w:rsid w:val="008C3119"/>
    <w:rsid w:val="008D399A"/>
    <w:rsid w:val="008E01A4"/>
    <w:rsid w:val="008E3AE4"/>
    <w:rsid w:val="008F60B4"/>
    <w:rsid w:val="009009B8"/>
    <w:rsid w:val="00901327"/>
    <w:rsid w:val="009111A4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A002E"/>
    <w:rsid w:val="009A13A4"/>
    <w:rsid w:val="009A2F4F"/>
    <w:rsid w:val="009B0922"/>
    <w:rsid w:val="009B1654"/>
    <w:rsid w:val="009B47CF"/>
    <w:rsid w:val="009C1F8F"/>
    <w:rsid w:val="009C2614"/>
    <w:rsid w:val="009C587C"/>
    <w:rsid w:val="009C6E39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52E08"/>
    <w:rsid w:val="00A55015"/>
    <w:rsid w:val="00A6201A"/>
    <w:rsid w:val="00A664B2"/>
    <w:rsid w:val="00A85C78"/>
    <w:rsid w:val="00A87060"/>
    <w:rsid w:val="00A90BA0"/>
    <w:rsid w:val="00AA1422"/>
    <w:rsid w:val="00AA3B50"/>
    <w:rsid w:val="00AA516D"/>
    <w:rsid w:val="00AB039C"/>
    <w:rsid w:val="00AB6678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2CB6"/>
    <w:rsid w:val="00BF31ED"/>
    <w:rsid w:val="00BF50FE"/>
    <w:rsid w:val="00C04AFB"/>
    <w:rsid w:val="00C104EE"/>
    <w:rsid w:val="00C13092"/>
    <w:rsid w:val="00C1361D"/>
    <w:rsid w:val="00C21861"/>
    <w:rsid w:val="00C21C1C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80AAB"/>
    <w:rsid w:val="00C81CA5"/>
    <w:rsid w:val="00C848A0"/>
    <w:rsid w:val="00C849C2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67B58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C4B40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4A05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4F76"/>
    <w:rsid w:val="00E86D4E"/>
    <w:rsid w:val="00E94132"/>
    <w:rsid w:val="00E969D7"/>
    <w:rsid w:val="00EA1C77"/>
    <w:rsid w:val="00EA2F56"/>
    <w:rsid w:val="00EA3141"/>
    <w:rsid w:val="00EA5B16"/>
    <w:rsid w:val="00EB1C66"/>
    <w:rsid w:val="00EB2DC2"/>
    <w:rsid w:val="00EB3383"/>
    <w:rsid w:val="00EE27DF"/>
    <w:rsid w:val="00EE4235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461CE"/>
    <w:rsid w:val="00F53689"/>
    <w:rsid w:val="00F61193"/>
    <w:rsid w:val="00F61E46"/>
    <w:rsid w:val="00F64B73"/>
    <w:rsid w:val="00F67480"/>
    <w:rsid w:val="00F76472"/>
    <w:rsid w:val="00F817D1"/>
    <w:rsid w:val="00F836C3"/>
    <w:rsid w:val="00F91B2A"/>
    <w:rsid w:val="00FA1884"/>
    <w:rsid w:val="00FA2E38"/>
    <w:rsid w:val="00FA62C2"/>
    <w:rsid w:val="00FB3E5D"/>
    <w:rsid w:val="00FB4B9C"/>
    <w:rsid w:val="00FB6D3F"/>
    <w:rsid w:val="00FC52E1"/>
    <w:rsid w:val="00FD7B22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657FD89"/>
  <w15:chartTrackingRefBased/>
  <w15:docId w15:val="{E92C2E51-11F7-45E0-8777-060EEEED5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42C1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 w:line="240" w:lineRule="auto"/>
      <w:ind w:left="425" w:hanging="425"/>
      <w:outlineLvl w:val="0"/>
    </w:pPr>
    <w:rPr>
      <w:rFonts w:asciiTheme="minorHAnsi" w:eastAsia="Times New Roman" w:hAnsiTheme="minorHAnsi" w:cs="Arial"/>
      <w:b/>
      <w:bCs/>
      <w:color w:val="333333"/>
      <w:kern w:val="1"/>
      <w:sz w:val="28"/>
      <w:szCs w:val="28"/>
      <w:lang w:eastAsia="de-DE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qFormat/>
    <w:rsid w:val="000144A3"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147C1"/>
    <w:pPr>
      <w:spacing w:before="220" w:line="264" w:lineRule="auto"/>
    </w:pPr>
    <w:rPr>
      <w:rFonts w:asciiTheme="minorHAnsi" w:eastAsia="Times New Roman" w:hAnsiTheme="minorHAnsi"/>
      <w:color w:val="333333"/>
      <w:sz w:val="24"/>
      <w:szCs w:val="20"/>
      <w:lang w:val="en-GB" w:eastAsia="de-DE"/>
    </w:rPr>
  </w:style>
  <w:style w:type="paragraph" w:styleId="Kopfzeile">
    <w:name w:val="header"/>
    <w:basedOn w:val="Standard"/>
    <w:link w:val="KopfzeileZchn"/>
    <w:uiPriority w:val="99"/>
    <w:rsid w:val="00FA1884"/>
    <w:pPr>
      <w:spacing w:before="120" w:line="240" w:lineRule="auto"/>
      <w:ind w:right="3686"/>
    </w:pPr>
    <w:rPr>
      <w:rFonts w:asciiTheme="minorHAnsi" w:eastAsia="Times New Roman" w:hAnsiTheme="minorHAnsi" w:cs="Arial"/>
      <w:b/>
      <w:sz w:val="28"/>
      <w:szCs w:val="28"/>
      <w:lang w:val="en-GB" w:eastAsia="de-DE"/>
    </w:rPr>
  </w:style>
  <w:style w:type="paragraph" w:styleId="Beschriftung">
    <w:name w:val="caption"/>
    <w:basedOn w:val="Standard"/>
    <w:qFormat/>
    <w:pPr>
      <w:suppressLineNumbers/>
      <w:spacing w:before="120" w:after="120" w:line="240" w:lineRule="auto"/>
    </w:pPr>
    <w:rPr>
      <w:rFonts w:asciiTheme="minorHAnsi" w:eastAsia="Times New Roman" w:hAnsiTheme="minorHAnsi" w:cs="Tahoma"/>
      <w:i/>
      <w:iCs/>
      <w:sz w:val="20"/>
      <w:szCs w:val="20"/>
      <w:lang w:eastAsia="de-DE"/>
    </w:rPr>
  </w:style>
  <w:style w:type="paragraph" w:styleId="Verzeichnis1">
    <w:name w:val="toc 1"/>
    <w:basedOn w:val="Standard"/>
    <w:next w:val="Standard"/>
    <w:semiHidden/>
    <w:pPr>
      <w:spacing w:line="240" w:lineRule="auto"/>
    </w:pPr>
    <w:rPr>
      <w:rFonts w:ascii="Times New Roman" w:eastAsia="Times New Roman" w:hAnsi="Times New Roman"/>
      <w:sz w:val="24"/>
      <w:szCs w:val="20"/>
      <w:lang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 w:line="240" w:lineRule="auto"/>
      <w:jc w:val="both"/>
      <w:textAlignment w:val="baseline"/>
    </w:pPr>
    <w:rPr>
      <w:rFonts w:asciiTheme="minorHAnsi" w:eastAsia="Times New Roman" w:hAnsiTheme="minorHAnsi"/>
      <w:b/>
      <w:sz w:val="28"/>
      <w:szCs w:val="20"/>
      <w:lang w:val="de-DE" w:eastAsia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886555"/>
    <w:pPr>
      <w:spacing w:after="0"/>
      <w:jc w:val="center"/>
    </w:pPr>
    <w:rPr>
      <w:rFonts w:ascii="Century Gothic" w:hAnsi="Century Gothic" w:cs="Arial"/>
      <w:color w:val="7ACA2A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pPr>
      <w:spacing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Textblockklein">
    <w:name w:val="Textblock klein"/>
    <w:basedOn w:val="Preisliste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pPr>
      <w:spacing w:line="240" w:lineRule="auto"/>
    </w:pPr>
    <w:rPr>
      <w:rFonts w:asciiTheme="minorHAnsi" w:eastAsia="Times New Roman" w:hAnsiTheme="minorHAnsi"/>
      <w:sz w:val="20"/>
      <w:szCs w:val="20"/>
      <w:lang w:eastAsia="de-DE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1B4727"/>
    <w:pPr>
      <w:tabs>
        <w:tab w:val="right" w:pos="9356"/>
      </w:tabs>
      <w:snapToGrid w:val="0"/>
      <w:ind w:right="-6"/>
      <w:jc w:val="left"/>
    </w:pPr>
    <w:rPr>
      <w:color w:val="auto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 w:line="240" w:lineRule="auto"/>
      <w:jc w:val="right"/>
    </w:pPr>
    <w:rPr>
      <w:rFonts w:asciiTheme="minorHAnsi" w:eastAsia="Times New Roman" w:hAnsiTheme="minorHAnsi"/>
      <w:noProof/>
      <w:color w:val="C0C0C0"/>
      <w:sz w:val="16"/>
      <w:szCs w:val="16"/>
      <w:lang w:eastAsia="de-DE"/>
    </w:rPr>
  </w:style>
  <w:style w:type="paragraph" w:customStyle="1" w:styleId="Betreffzeile">
    <w:name w:val="Betreffzeile"/>
    <w:basedOn w:val="Standard"/>
    <w:rsid w:val="00002FFF"/>
    <w:pPr>
      <w:spacing w:line="240" w:lineRule="auto"/>
      <w:jc w:val="both"/>
    </w:pPr>
    <w:rPr>
      <w:rFonts w:asciiTheme="minorHAnsi" w:eastAsia="Times New Roman" w:hAnsiTheme="minorHAnsi"/>
      <w:b/>
      <w:kern w:val="18"/>
      <w:sz w:val="24"/>
      <w:szCs w:val="20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 w:line="240" w:lineRule="auto"/>
      <w:jc w:val="both"/>
    </w:pPr>
    <w:rPr>
      <w:rFonts w:asciiTheme="minorHAnsi" w:eastAsia="Times New Roman" w:hAnsiTheme="minorHAnsi"/>
      <w:color w:val="333333"/>
      <w:kern w:val="18"/>
      <w:sz w:val="20"/>
      <w:szCs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spacing w:line="240" w:lineRule="auto"/>
      <w:jc w:val="right"/>
    </w:pPr>
    <w:rPr>
      <w:rFonts w:asciiTheme="minorHAnsi" w:eastAsia="Times New Roman" w:hAnsiTheme="minorHAnsi"/>
      <w:b/>
      <w:kern w:val="18"/>
      <w:sz w:val="20"/>
      <w:szCs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spacing w:line="240" w:lineRule="auto"/>
      <w:jc w:val="both"/>
    </w:pPr>
    <w:rPr>
      <w:rFonts w:asciiTheme="minorHAnsi" w:eastAsia="Times New Roman" w:hAnsiTheme="minorHAnsi"/>
      <w:kern w:val="18"/>
      <w:sz w:val="20"/>
      <w:szCs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147C1"/>
    <w:rPr>
      <w:rFonts w:asciiTheme="minorHAnsi" w:hAnsiTheme="minorHAnsi"/>
      <w:color w:val="333333"/>
      <w:sz w:val="24"/>
      <w:lang w:val="en-GB" w:eastAsia="de-DE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886555"/>
    <w:rPr>
      <w:rFonts w:ascii="Century Gothic" w:hAnsi="Century Gothic" w:cs="Arial"/>
      <w:color w:val="7ACA2A"/>
      <w:sz w:val="18"/>
      <w:szCs w:val="18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qFormat/>
    <w:rsid w:val="0045093E"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qFormat/>
    <w:rsid w:val="000144A3"/>
    <w:pPr>
      <w:numPr>
        <w:numId w:val="17"/>
      </w:numPr>
      <w:spacing w:before="240"/>
      <w:ind w:left="851" w:hanging="709"/>
      <w:contextualSpacing/>
    </w:pPr>
    <w:rPr>
      <w:rFonts w:ascii="Arial" w:hAnsi="Arial"/>
      <w:color w:val="262626" w:themeColor="text1" w:themeTint="D9"/>
      <w:sz w:val="22"/>
    </w:rPr>
  </w:style>
  <w:style w:type="character" w:customStyle="1" w:styleId="Textaufzhlung-1Zchn">
    <w:name w:val="Textaufzählung-1 Zchn"/>
    <w:link w:val="Textaufzhlung-1"/>
    <w:rsid w:val="000144A3"/>
    <w:rPr>
      <w:rFonts w:ascii="Arial" w:hAnsi="Arial"/>
      <w:color w:val="262626" w:themeColor="text1" w:themeTint="D9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77516C"/>
    <w:pPr>
      <w:jc w:val="both"/>
    </w:pPr>
    <w:rPr>
      <w:szCs w:val="24"/>
    </w:rPr>
  </w:style>
  <w:style w:type="character" w:customStyle="1" w:styleId="TextblockZchn">
    <w:name w:val="Textblock Zchn"/>
    <w:link w:val="Textblock"/>
    <w:rsid w:val="0077516C"/>
    <w:rPr>
      <w:rFonts w:asciiTheme="minorHAnsi" w:hAnsiTheme="minorHAnsi"/>
      <w:color w:val="333333"/>
      <w:sz w:val="24"/>
      <w:szCs w:val="24"/>
      <w:lang w:val="en-GB" w:eastAsia="de-DE"/>
    </w:rPr>
  </w:style>
  <w:style w:type="paragraph" w:styleId="Index5">
    <w:name w:val="index 5"/>
    <w:basedOn w:val="Standard"/>
    <w:next w:val="Standard"/>
    <w:autoRedefine/>
    <w:rsid w:val="00072278"/>
    <w:pPr>
      <w:spacing w:line="240" w:lineRule="auto"/>
      <w:ind w:left="1200" w:hanging="240"/>
    </w:pPr>
    <w:rPr>
      <w:rFonts w:asciiTheme="minorHAnsi" w:eastAsia="Times New Roman" w:hAnsiTheme="minorHAnsi"/>
      <w:sz w:val="24"/>
      <w:szCs w:val="20"/>
      <w:lang w:eastAsia="de-DE"/>
    </w:rPr>
  </w:style>
  <w:style w:type="paragraph" w:styleId="Standardeinzug">
    <w:name w:val="Normal Indent"/>
    <w:basedOn w:val="Standard"/>
    <w:rsid w:val="00C44F75"/>
    <w:pPr>
      <w:spacing w:line="240" w:lineRule="auto"/>
      <w:ind w:left="708"/>
    </w:pPr>
    <w:rPr>
      <w:rFonts w:asciiTheme="minorHAnsi" w:eastAsia="Times New Roman" w:hAnsiTheme="minorHAnsi"/>
      <w:sz w:val="24"/>
      <w:szCs w:val="20"/>
      <w:lang w:eastAsia="de-DE"/>
    </w:rPr>
  </w:style>
  <w:style w:type="paragraph" w:customStyle="1" w:styleId="Textaufzhlung-2">
    <w:name w:val="Textaufzählung-2"/>
    <w:basedOn w:val="Textaufzhlung-1"/>
    <w:qFormat/>
    <w:rsid w:val="0077516C"/>
    <w:pPr>
      <w:numPr>
        <w:numId w:val="15"/>
      </w:numPr>
      <w:tabs>
        <w:tab w:val="left" w:pos="851"/>
      </w:tabs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pPr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qFormat/>
    <w:rsid w:val="0080676D"/>
    <w:rPr>
      <w:i/>
      <w:iCs/>
    </w:rPr>
  </w:style>
  <w:style w:type="paragraph" w:customStyle="1" w:styleId="Infotext-bezeichner">
    <w:name w:val="Infotext-bezeichner"/>
    <w:basedOn w:val="Standard"/>
    <w:qFormat/>
    <w:rsid w:val="00260020"/>
    <w:pPr>
      <w:framePr w:hSpace="142" w:wrap="around" w:vAnchor="page" w:hAnchor="margin" w:y="2836"/>
      <w:tabs>
        <w:tab w:val="left" w:pos="1680"/>
      </w:tabs>
      <w:spacing w:line="240" w:lineRule="auto"/>
      <w:jc w:val="right"/>
    </w:pPr>
    <w:rPr>
      <w:rFonts w:asciiTheme="minorHAnsi" w:eastAsia="Times New Roman" w:hAnsiTheme="minorHAnsi"/>
      <w:sz w:val="24"/>
      <w:szCs w:val="20"/>
      <w:lang w:eastAsia="de-DE"/>
    </w:r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qFormat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1B4727"/>
    <w:rPr>
      <w:rFonts w:asciiTheme="minorHAnsi" w:hAnsiTheme="minorHAnsi" w:cs="Arial"/>
      <w:b/>
      <w:sz w:val="28"/>
      <w:szCs w:val="28"/>
      <w:lang w:val="en-GB" w:eastAsia="de-DE"/>
    </w:rPr>
  </w:style>
  <w:style w:type="character" w:customStyle="1" w:styleId="A-fett">
    <w:name w:val="A-fett"/>
    <w:basedOn w:val="Absatz-Standardschriftart"/>
    <w:rsid w:val="001B4727"/>
    <w:rPr>
      <w:b/>
    </w:rPr>
  </w:style>
  <w:style w:type="paragraph" w:customStyle="1" w:styleId="TextanmeldedatenKursiv">
    <w:name w:val="TextanmeldedatenKursiv"/>
    <w:basedOn w:val="Standard"/>
    <w:rsid w:val="001B4727"/>
    <w:pPr>
      <w:snapToGrid w:val="0"/>
      <w:spacing w:line="264" w:lineRule="auto"/>
    </w:pPr>
    <w:rPr>
      <w:rFonts w:ascii="Arial" w:eastAsia="Times New Roman" w:hAnsi="Arial"/>
      <w:i/>
      <w:iCs/>
      <w:color w:val="5F5F5F"/>
      <w:sz w:val="24"/>
      <w:szCs w:val="20"/>
      <w:lang w:eastAsia="ar-SA"/>
    </w:rPr>
  </w:style>
  <w:style w:type="character" w:customStyle="1" w:styleId="text12bold1">
    <w:name w:val="text12bold1"/>
    <w:basedOn w:val="Absatz-Standardschriftart"/>
    <w:rsid w:val="001B4727"/>
    <w:rPr>
      <w:rFonts w:ascii="Arial" w:hAnsi="Arial" w:cs="Arial" w:hint="default"/>
      <w:b/>
      <w:bCs/>
      <w:i w:val="0"/>
      <w:iCs w:val="0"/>
      <w:strike w:val="0"/>
      <w:dstrike w:val="0"/>
      <w:color w:val="FFFFFF"/>
      <w:sz w:val="24"/>
      <w:szCs w:val="24"/>
      <w:u w:val="none"/>
      <w:effect w:val="none"/>
    </w:rPr>
  </w:style>
  <w:style w:type="paragraph" w:styleId="Titel">
    <w:name w:val="Title"/>
    <w:basedOn w:val="Standard"/>
    <w:next w:val="Standard"/>
    <w:link w:val="TitelZchn"/>
    <w:qFormat/>
    <w:rsid w:val="00EE4235"/>
    <w:pPr>
      <w:spacing w:before="240" w:after="60" w:line="240" w:lineRule="auto"/>
      <w:jc w:val="center"/>
      <w:outlineLvl w:val="0"/>
    </w:pPr>
    <w:rPr>
      <w:rFonts w:eastAsia="Times New Roman"/>
      <w:b/>
      <w:bCs/>
      <w:kern w:val="28"/>
      <w:sz w:val="72"/>
      <w:szCs w:val="72"/>
      <w:lang w:eastAsia="de-DE"/>
    </w:rPr>
  </w:style>
  <w:style w:type="character" w:customStyle="1" w:styleId="TitelZchn">
    <w:name w:val="Titel Zchn"/>
    <w:basedOn w:val="Absatz-Standardschriftart"/>
    <w:link w:val="Titel"/>
    <w:rsid w:val="00EE4235"/>
    <w:rPr>
      <w:rFonts w:ascii="Century Gothic" w:hAnsi="Century Gothic"/>
      <w:b/>
      <w:bCs/>
      <w:kern w:val="28"/>
      <w:sz w:val="72"/>
      <w:szCs w:val="7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g"/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turmair\Downloads\FB_104-423_Briefpapi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E028-DB63-4734-9FFC-6B6AA1E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FB_104-423_Briefpapier</Template>
  <TotalTime>0</TotalTime>
  <Pages>1</Pages>
  <Words>67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3</cp:revision>
  <cp:lastPrinted>2022-08-17T06:44:00Z</cp:lastPrinted>
  <dcterms:created xsi:type="dcterms:W3CDTF">2023-02-17T09:21:00Z</dcterms:created>
  <dcterms:modified xsi:type="dcterms:W3CDTF">2023-02-17T09:24:00Z</dcterms:modified>
  <cp:category>Schriftverkehr</cp:category>
</cp:coreProperties>
</file>