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 xml:space="preserve">MC </w:t>
            </w:r>
            <w:proofErr w:type="spellStart"/>
            <w:r w:rsidRPr="00AB6678">
              <w:rPr>
                <w:b/>
                <w:bCs/>
                <w:color w:val="8EBF21"/>
              </w:rPr>
              <w:t>Experts.e.Gen</w:t>
            </w:r>
            <w:proofErr w:type="spellEnd"/>
            <w:r w:rsidRPr="00AB6678">
              <w:rPr>
                <w:b/>
                <w:bCs/>
                <w:color w:val="8EBF21"/>
              </w:rPr>
              <w:t>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77777777" w:rsidR="0080676D" w:rsidRPr="00886555" w:rsidRDefault="0080676D" w:rsidP="0080676D">
            <w:r w:rsidRPr="00886555">
              <w:t>Unternehmen</w:t>
            </w:r>
          </w:p>
          <w:p w14:paraId="6AD4FC14" w14:textId="77777777" w:rsidR="0080676D" w:rsidRPr="00886555" w:rsidRDefault="0080676D" w:rsidP="0080676D">
            <w:r w:rsidRPr="00886555">
              <w:t>Abteilung</w:t>
            </w:r>
          </w:p>
          <w:p w14:paraId="07D78481" w14:textId="77777777" w:rsidR="0080676D" w:rsidRPr="00886555" w:rsidRDefault="0080676D" w:rsidP="0080676D">
            <w:r w:rsidRPr="00886555">
              <w:t>Ansprechpartner</w:t>
            </w:r>
          </w:p>
          <w:p w14:paraId="7202F871" w14:textId="77777777" w:rsidR="0080676D" w:rsidRPr="00886555" w:rsidRDefault="0080676D" w:rsidP="0080676D">
            <w:r w:rsidRPr="00886555">
              <w:t>Adresse</w:t>
            </w:r>
          </w:p>
          <w:p w14:paraId="7701EE00" w14:textId="77777777" w:rsidR="0080676D" w:rsidRPr="00886555" w:rsidRDefault="0080676D" w:rsidP="0080676D">
            <w:r w:rsidRPr="00886555">
              <w:t>PLZ Ort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143E2137" w14:textId="77777777" w:rsidR="0045093E" w:rsidRPr="00AB6678" w:rsidRDefault="005D017A" w:rsidP="0045093E">
            <w:pPr>
              <w:pStyle w:val="Inotext"/>
              <w:rPr>
                <w:color w:val="8EBF21"/>
                <w:lang w:val="de-AT"/>
              </w:rPr>
            </w:pPr>
            <w:r w:rsidRPr="00AB6678">
              <w:rPr>
                <w:color w:val="8EBF21"/>
                <w:lang w:val="de-AT"/>
              </w:rPr>
              <w:t>12. Juli 2022</w:t>
            </w:r>
          </w:p>
          <w:p w14:paraId="2E8D0430" w14:textId="77777777" w:rsidR="0045093E" w:rsidRPr="00AB6678" w:rsidRDefault="005D017A" w:rsidP="0045093E">
            <w:pPr>
              <w:pStyle w:val="Inotext"/>
              <w:rPr>
                <w:color w:val="8EBF21"/>
                <w:lang w:val="de-AT"/>
              </w:rPr>
            </w:pPr>
            <w:r w:rsidRPr="00AB6678">
              <w:rPr>
                <w:color w:val="8EBF21"/>
                <w:lang w:val="de-AT"/>
              </w:rPr>
              <w:t>Dokumentzeichen</w:t>
            </w:r>
          </w:p>
          <w:p w14:paraId="72E66AAB" w14:textId="77777777" w:rsidR="005D017A" w:rsidRPr="00AB6678" w:rsidRDefault="005D017A" w:rsidP="0045093E">
            <w:pPr>
              <w:pStyle w:val="Inotext"/>
              <w:rPr>
                <w:color w:val="8EBF21"/>
                <w:lang w:val="de-AT"/>
              </w:rPr>
            </w:pPr>
            <w:r w:rsidRPr="00AB6678">
              <w:rPr>
                <w:color w:val="8EBF21"/>
                <w:lang w:val="de-AT"/>
              </w:rPr>
              <w:t>Absendername</w:t>
            </w:r>
          </w:p>
          <w:p w14:paraId="0C971C08" w14:textId="77777777" w:rsidR="005D017A" w:rsidRPr="00AB6678" w:rsidRDefault="005D017A" w:rsidP="0045093E">
            <w:pPr>
              <w:pStyle w:val="Inotext"/>
              <w:rPr>
                <w:color w:val="8EBF21"/>
                <w:lang w:val="de-AT"/>
              </w:rPr>
            </w:pPr>
            <w:r w:rsidRPr="00AB6678">
              <w:rPr>
                <w:color w:val="8EBF21"/>
                <w:lang w:val="de-AT"/>
              </w:rPr>
              <w:t>Absender Telefon</w:t>
            </w:r>
          </w:p>
          <w:p w14:paraId="1C1B26C4" w14:textId="77777777" w:rsidR="005D017A" w:rsidRPr="00AB6678" w:rsidRDefault="005D017A" w:rsidP="0045093E">
            <w:pPr>
              <w:pStyle w:val="Inotext"/>
              <w:rPr>
                <w:color w:val="8EBF21"/>
                <w:lang w:val="de-AT"/>
              </w:rPr>
            </w:pP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77777777" w:rsidR="005D017A" w:rsidRPr="00AB6678" w:rsidRDefault="005D017A" w:rsidP="0045093E">
            <w:pPr>
              <w:pStyle w:val="Inotext"/>
              <w:rPr>
                <w:color w:val="8EBF21"/>
              </w:rPr>
            </w:pPr>
            <w:r w:rsidRPr="00AB6678">
              <w:rPr>
                <w:color w:val="8EBF21"/>
                <w:lang w:val="de-AT"/>
              </w:rPr>
              <w:t>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267CA888" w14:textId="77777777" w:rsidR="00E45B0E" w:rsidRPr="00EB2DC2" w:rsidRDefault="00002FFF" w:rsidP="0045093E">
      <w:pPr>
        <w:pStyle w:val="Inotext"/>
        <w:rPr>
          <w:rStyle w:val="Betrifft"/>
          <w:color w:val="auto"/>
          <w:lang w:val="de-AT"/>
        </w:rPr>
      </w:pPr>
      <w:r w:rsidRPr="00307ED9">
        <w:rPr>
          <w:color w:val="8EBF21"/>
          <w:lang w:val="de-AT"/>
        </w:rPr>
        <w:t>Betrifft</w:t>
      </w:r>
      <w:r w:rsidRPr="00EB2DC2">
        <w:rPr>
          <w:color w:val="auto"/>
          <w:lang w:val="de-AT"/>
        </w:rPr>
        <w:t>:</w:t>
      </w:r>
      <w:r w:rsidR="00E45B0E" w:rsidRPr="00EB2DC2">
        <w:rPr>
          <w:color w:val="auto"/>
          <w:lang w:val="de-AT"/>
        </w:rPr>
        <w:t xml:space="preserve"> </w:t>
      </w:r>
      <w:bookmarkStart w:id="0" w:name="BETREFF"/>
      <w:r w:rsidR="001E639E" w:rsidRPr="00EB2DC2">
        <w:rPr>
          <w:rStyle w:val="Fett"/>
          <w:lang w:val="de-AT"/>
        </w:rPr>
        <w:t>BETREFF</w:t>
      </w:r>
      <w:bookmarkEnd w:id="0"/>
    </w:p>
    <w:p w14:paraId="6E6B9CFA" w14:textId="1A3357C5" w:rsidR="006148AC" w:rsidRPr="006148AC" w:rsidRDefault="002728E6" w:rsidP="006148AC">
      <w:pPr>
        <w:pStyle w:val="berschrift1"/>
      </w:pPr>
      <w:r w:rsidRPr="002728E6">
        <w:t xml:space="preserve">Benennungsschreiben zum </w:t>
      </w:r>
      <w:r w:rsidR="00E81B45">
        <w:t>QM Prüfer</w:t>
      </w:r>
      <w:r w:rsidR="006148AC" w:rsidRPr="006148AC">
        <w:t>,</w:t>
      </w:r>
    </w:p>
    <w:p w14:paraId="00E9935A" w14:textId="77777777" w:rsidR="002728E6" w:rsidRDefault="002728E6" w:rsidP="002728E6">
      <w:pPr>
        <w:pStyle w:val="Textblock"/>
        <w:rPr>
          <w:lang w:val="de-DE"/>
        </w:rPr>
      </w:pPr>
      <w:r w:rsidRPr="00A458B4">
        <w:rPr>
          <w:lang w:val="de-DE"/>
        </w:rPr>
        <w:t>Sehr geehrter Herr xxx, sehr geehrte Frau xxx,</w:t>
      </w:r>
    </w:p>
    <w:p w14:paraId="1BC69021" w14:textId="52303D93" w:rsidR="002728E6" w:rsidRPr="002728E6" w:rsidRDefault="002728E6" w:rsidP="002728E6">
      <w:pPr>
        <w:pStyle w:val="Textblock"/>
        <w:rPr>
          <w:lang w:val="de-AT"/>
        </w:rPr>
      </w:pPr>
      <w:r w:rsidRPr="002728E6">
        <w:rPr>
          <w:lang w:val="de-AT"/>
        </w:rPr>
        <w:t xml:space="preserve">hiermit benennen wir Sie zum </w:t>
      </w:r>
      <w:r w:rsidR="00E81B45">
        <w:rPr>
          <w:lang w:val="de-AT"/>
        </w:rPr>
        <w:t>Prüfer</w:t>
      </w:r>
      <w:r w:rsidRPr="002728E6">
        <w:rPr>
          <w:lang w:val="de-AT"/>
        </w:rPr>
        <w:t xml:space="preserve"> der obersten Leitung im Rahmen unseres Qualitätsmanagementsystems nach DIN ISO 2</w:t>
      </w:r>
      <w:r>
        <w:rPr>
          <w:lang w:val="de-AT"/>
        </w:rPr>
        <w:t>1001</w:t>
      </w:r>
      <w:r w:rsidRPr="002728E6">
        <w:rPr>
          <w:lang w:val="de-AT"/>
        </w:rPr>
        <w:t>:2010 und DIN EN ISO 9001:20</w:t>
      </w:r>
      <w:r>
        <w:rPr>
          <w:lang w:val="de-AT"/>
        </w:rPr>
        <w:t>1</w:t>
      </w:r>
      <w:r w:rsidRPr="002728E6">
        <w:rPr>
          <w:lang w:val="de-AT"/>
        </w:rPr>
        <w:t>8.</w:t>
      </w:r>
    </w:p>
    <w:p w14:paraId="2B9410D1" w14:textId="77777777" w:rsidR="002728E6" w:rsidRPr="00E81B45" w:rsidRDefault="002728E6" w:rsidP="00E81B45">
      <w:pPr>
        <w:pStyle w:val="berschrift1"/>
        <w:rPr>
          <w:rStyle w:val="Fett"/>
          <w:b/>
          <w:bCs/>
          <w:color w:val="333333"/>
          <w:sz w:val="28"/>
        </w:rPr>
      </w:pPr>
      <w:r w:rsidRPr="00E81B45">
        <w:rPr>
          <w:rStyle w:val="Fett"/>
          <w:b/>
          <w:bCs/>
          <w:color w:val="333333"/>
          <w:sz w:val="28"/>
        </w:rPr>
        <w:t>Ihre Aufgaben sind im Besonderen:</w:t>
      </w:r>
    </w:p>
    <w:p w14:paraId="6A55E433" w14:textId="77E6F1D0" w:rsidR="002728E6" w:rsidRPr="00A458B4" w:rsidRDefault="00E81B45" w:rsidP="00E81B45">
      <w:pPr>
        <w:pStyle w:val="Textaufzhlung-1"/>
      </w:pPr>
      <w:r>
        <w:t>Überprüfung der</w:t>
      </w:r>
      <w:r w:rsidR="002728E6" w:rsidRPr="00A458B4">
        <w:t xml:space="preserve"> Weiterentwicklung des Managementsystems</w:t>
      </w:r>
    </w:p>
    <w:p w14:paraId="7C20588B" w14:textId="640838E9" w:rsidR="002728E6" w:rsidRPr="00E81B45" w:rsidRDefault="002728E6" w:rsidP="00E81B45">
      <w:pPr>
        <w:pStyle w:val="Textaufzhlung-1"/>
        <w:rPr>
          <w:lang w:val="de-AT"/>
        </w:rPr>
      </w:pPr>
      <w:r w:rsidRPr="00E81B45">
        <w:rPr>
          <w:lang w:val="de-AT"/>
        </w:rPr>
        <w:t xml:space="preserve">Berichterstattung an die </w:t>
      </w:r>
      <w:r w:rsidR="00E81B45" w:rsidRPr="00E81B45">
        <w:rPr>
          <w:lang w:val="de-AT"/>
        </w:rPr>
        <w:t>Leitung</w:t>
      </w:r>
      <w:r w:rsidR="00E81B45">
        <w:rPr>
          <w:lang w:val="de-AT"/>
        </w:rPr>
        <w:t xml:space="preserve"> </w:t>
      </w:r>
      <w:r w:rsidR="00E81B45" w:rsidRPr="00E81B45">
        <w:rPr>
          <w:lang w:val="de-AT"/>
        </w:rPr>
        <w:t xml:space="preserve">zu den </w:t>
      </w:r>
      <w:r w:rsidR="00E81B45">
        <w:rPr>
          <w:lang w:val="de-AT"/>
        </w:rPr>
        <w:t>geprüften</w:t>
      </w:r>
      <w:r w:rsidRPr="00E81B45">
        <w:rPr>
          <w:lang w:val="de-AT"/>
        </w:rPr>
        <w:t xml:space="preserve"> </w:t>
      </w:r>
      <w:r w:rsidR="00E81B45">
        <w:rPr>
          <w:lang w:val="de-AT"/>
        </w:rPr>
        <w:t xml:space="preserve">Dokumenten </w:t>
      </w:r>
      <w:r w:rsidR="00E101F1">
        <w:rPr>
          <w:lang w:val="de-AT"/>
        </w:rPr>
        <w:t xml:space="preserve">bzw. Prüfvorgängen </w:t>
      </w:r>
      <w:r w:rsidR="00E81B45">
        <w:rPr>
          <w:lang w:val="de-AT"/>
        </w:rPr>
        <w:t xml:space="preserve">des </w:t>
      </w:r>
      <w:r w:rsidRPr="00E81B45">
        <w:rPr>
          <w:lang w:val="de-AT"/>
        </w:rPr>
        <w:t>QM-Systems (</w:t>
      </w:r>
      <w:r w:rsidR="00E101F1">
        <w:rPr>
          <w:lang w:val="de-AT"/>
        </w:rPr>
        <w:t xml:space="preserve">summarische Kurzbericht </w:t>
      </w:r>
      <w:r w:rsidRPr="00E81B45">
        <w:rPr>
          <w:lang w:val="de-AT"/>
        </w:rPr>
        <w:t>1/2 jährlich)</w:t>
      </w:r>
    </w:p>
    <w:p w14:paraId="679CAB08" w14:textId="11D160D8" w:rsidR="002728E6" w:rsidRPr="00E101F1" w:rsidRDefault="00E101F1" w:rsidP="00E81B45">
      <w:pPr>
        <w:pStyle w:val="Textaufzhlung-1"/>
        <w:rPr>
          <w:lang w:val="de-AT"/>
        </w:rPr>
      </w:pPr>
      <w:r>
        <w:rPr>
          <w:lang w:val="de-AT"/>
        </w:rPr>
        <w:t>Teilnahme an den</w:t>
      </w:r>
      <w:r w:rsidR="002728E6" w:rsidRPr="00E101F1">
        <w:rPr>
          <w:lang w:val="de-AT"/>
        </w:rPr>
        <w:t xml:space="preserve"> interne</w:t>
      </w:r>
      <w:r>
        <w:rPr>
          <w:lang w:val="de-AT"/>
        </w:rPr>
        <w:t>n</w:t>
      </w:r>
      <w:r w:rsidR="002728E6" w:rsidRPr="00E101F1">
        <w:rPr>
          <w:lang w:val="de-AT"/>
        </w:rPr>
        <w:t xml:space="preserve"> Audits, Archivierung der Auditberichte</w:t>
      </w:r>
    </w:p>
    <w:p w14:paraId="005A5303" w14:textId="5EEA0519" w:rsidR="002728E6" w:rsidRPr="002728E6" w:rsidRDefault="002728E6" w:rsidP="002728E6">
      <w:pPr>
        <w:pStyle w:val="Textblock"/>
        <w:rPr>
          <w:lang w:val="de-AT"/>
        </w:rPr>
      </w:pPr>
      <w:r w:rsidRPr="002728E6">
        <w:rPr>
          <w:lang w:val="de-AT"/>
        </w:rPr>
        <w:t>Im Rahmen der Aufgaben stellen Sie sicher, dass bei allen Mitarbeiter</w:t>
      </w:r>
      <w:r w:rsidR="00E101F1">
        <w:rPr>
          <w:lang w:val="de-AT"/>
        </w:rPr>
        <w:t>:</w:t>
      </w:r>
      <w:r w:rsidRPr="002728E6">
        <w:rPr>
          <w:lang w:val="de-AT"/>
        </w:rPr>
        <w:t xml:space="preserve">innen 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77777777" w:rsidR="00632B1C" w:rsidRPr="00EB2DC2" w:rsidRDefault="00632B1C" w:rsidP="001121B4">
      <w:pPr>
        <w:pStyle w:val="Text"/>
        <w:rPr>
          <w:color w:val="auto"/>
          <w:lang w:val="de-AT"/>
        </w:rPr>
      </w:pPr>
      <w:r w:rsidRPr="00EB2DC2">
        <w:rPr>
          <w:color w:val="auto"/>
          <w:lang w:val="de-AT"/>
        </w:rPr>
        <w:t xml:space="preserve">Mit freundlichen Grüßen </w:t>
      </w:r>
    </w:p>
    <w:p w14:paraId="024B2859" w14:textId="77777777" w:rsidR="00854CEA" w:rsidRPr="00EB2DC2" w:rsidRDefault="00854CEA" w:rsidP="001121B4"/>
    <w:p w14:paraId="185785E6" w14:textId="77777777" w:rsidR="001121B4" w:rsidRPr="00EB2DC2" w:rsidRDefault="00DE600E" w:rsidP="001121B4">
      <w:pPr>
        <w:pStyle w:val="Text-Name"/>
        <w:rPr>
          <w:color w:val="auto"/>
        </w:rPr>
      </w:pPr>
      <w:bookmarkStart w:id="1" w:name="ABSUNTERSCHRIFT"/>
      <w:r w:rsidRPr="00EB2DC2">
        <w:rPr>
          <w:color w:val="auto"/>
        </w:rPr>
        <w:t>Vorname Name</w:t>
      </w:r>
      <w:bookmarkEnd w:id="1"/>
      <w:r w:rsidR="001121B4" w:rsidRPr="00EB2DC2">
        <w:rPr>
          <w:color w:val="auto"/>
        </w:rPr>
        <w:tab/>
        <w:t>Vorname Name</w:t>
      </w:r>
      <w:r w:rsidR="001121B4" w:rsidRPr="00EB2DC2">
        <w:rPr>
          <w:color w:val="auto"/>
        </w:rPr>
        <w:tab/>
        <w:t>Vorname Name</w:t>
      </w:r>
    </w:p>
    <w:p w14:paraId="70B8786F" w14:textId="57BA9333" w:rsidR="004147C1" w:rsidRPr="00EB2DC2" w:rsidRDefault="00A42A4D" w:rsidP="001121B4">
      <w:pPr>
        <w:pStyle w:val="Preisliste"/>
        <w:tabs>
          <w:tab w:val="clear" w:pos="9356"/>
          <w:tab w:val="center" w:pos="5103"/>
          <w:tab w:val="right" w:pos="10065"/>
        </w:tabs>
        <w:rPr>
          <w:color w:val="auto"/>
          <w:lang w:val="de-AT"/>
        </w:rPr>
      </w:pPr>
      <w:r w:rsidRPr="00EB2DC2">
        <w:rPr>
          <w:color w:val="auto"/>
          <w:lang w:val="de-AT"/>
        </w:rPr>
        <w:t>Fun</w:t>
      </w:r>
      <w:r w:rsidR="00DE600E" w:rsidRPr="00EB2DC2">
        <w:rPr>
          <w:color w:val="auto"/>
          <w:lang w:val="de-AT"/>
        </w:rPr>
        <w:t>ktion</w:t>
      </w:r>
      <w:r w:rsidR="001121B4" w:rsidRPr="00EB2DC2">
        <w:rPr>
          <w:color w:val="auto"/>
          <w:lang w:val="de-AT"/>
        </w:rPr>
        <w:tab/>
      </w:r>
      <w:proofErr w:type="spellStart"/>
      <w:r w:rsidR="001121B4" w:rsidRPr="00EB2DC2">
        <w:rPr>
          <w:color w:val="auto"/>
          <w:lang w:val="de-AT"/>
        </w:rPr>
        <w:t>Funktion</w:t>
      </w:r>
      <w:proofErr w:type="spellEnd"/>
      <w:r w:rsidR="001121B4" w:rsidRPr="00EB2DC2">
        <w:rPr>
          <w:color w:val="auto"/>
          <w:lang w:val="de-AT"/>
        </w:rPr>
        <w:tab/>
      </w:r>
      <w:proofErr w:type="spellStart"/>
      <w:r w:rsidR="001121B4" w:rsidRPr="00EB2DC2">
        <w:rPr>
          <w:color w:val="auto"/>
          <w:lang w:val="de-AT"/>
        </w:rPr>
        <w:t>Funktion</w:t>
      </w:r>
      <w:proofErr w:type="spellEnd"/>
    </w:p>
    <w:p w14:paraId="6FF12DC9" w14:textId="652C7DAB" w:rsidR="004147C1" w:rsidRPr="00104599" w:rsidRDefault="004147C1" w:rsidP="001121B4">
      <w:pPr>
        <w:pStyle w:val="Preisliste"/>
        <w:tabs>
          <w:tab w:val="clear" w:pos="9356"/>
          <w:tab w:val="center" w:pos="5103"/>
          <w:tab w:val="right" w:pos="10065"/>
        </w:tabs>
        <w:rPr>
          <w:lang w:val="de-AT"/>
        </w:rPr>
      </w:pPr>
    </w:p>
    <w:sectPr w:rsidR="004147C1" w:rsidRPr="00104599" w:rsidSect="00E24CAE">
      <w:headerReference w:type="even" r:id="rId8"/>
      <w:footerReference w:type="default" r:id="rId9"/>
      <w:headerReference w:type="first" r:id="rId10"/>
      <w:footerReference w:type="first" r:id="rId11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2BCF3D7F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06BB26AE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2728E6">
                            <w:rPr>
                              <w:color w:val="8EBF21"/>
                            </w:rPr>
                            <w:t>3</w:t>
                          </w:r>
                          <w:r w:rsidR="006148AC">
                            <w:rPr>
                              <w:color w:val="8EBF21"/>
                            </w:rPr>
                            <w:t>.1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108</w:t>
                          </w:r>
                          <w:r w:rsidR="002728E6">
                            <w:rPr>
                              <w:color w:val="8EBF21"/>
                            </w:rPr>
                            <w:t>5</w:t>
                          </w:r>
                          <w:r w:rsidR="006148AC">
                            <w:rPr>
                              <w:color w:val="8EBF21"/>
                            </w:rPr>
                            <w:t xml:space="preserve">551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06BB26AE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2728E6">
                      <w:rPr>
                        <w:color w:val="8EBF21"/>
                      </w:rPr>
                      <w:t>3</w:t>
                    </w:r>
                    <w:r w:rsidR="006148AC">
                      <w:rPr>
                        <w:color w:val="8EBF21"/>
                      </w:rPr>
                      <w:t>.1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108</w:t>
                    </w:r>
                    <w:r w:rsidR="002728E6">
                      <w:rPr>
                        <w:color w:val="8EBF21"/>
                      </w:rPr>
                      <w:t>5</w:t>
                    </w:r>
                    <w:r w:rsidR="006148AC">
                      <w:rPr>
                        <w:color w:val="8EBF21"/>
                      </w:rPr>
                      <w:t xml:space="preserve">551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1E643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9524B4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9pt;height:9pt" o:bullet="t">
        <v:imagedata r:id="rId1" o:title="Logokugeln"/>
      </v:shape>
    </w:pict>
  </w:numPicBullet>
  <w:numPicBullet w:numPicBulletId="1">
    <w:pict>
      <v:shape id="_x0000_i1183" type="#_x0000_t75" style="width:24.5pt;height:23.5pt" o:bullet="t">
        <v:imagedata r:id="rId2" o:title="Logokugeln"/>
      </v:shape>
    </w:pict>
  </w:numPicBullet>
  <w:numPicBullet w:numPicBulletId="2">
    <w:pict>
      <v:shape id="_x0000_i1184" type="#_x0000_t75" style="width:10pt;height:10pt" o:bullet="t">
        <v:imagedata r:id="rId3" o:title="BD21298_"/>
      </v:shape>
    </w:pict>
  </w:numPicBullet>
  <w:numPicBullet w:numPicBulletId="3">
    <w:pict>
      <v:shape id="_x0000_i1185" type="#_x0000_t75" style="width:12.5pt;height:13.5pt" o:bullet="t">
        <v:imagedata r:id="rId4" o:title="BD21302_"/>
      </v:shape>
    </w:pict>
  </w:numPicBullet>
  <w:numPicBullet w:numPicBulletId="4">
    <w:pict>
      <v:shape id="_x0000_i1186" type="#_x0000_t75" style="width:1163pt;height:1163pt" o:bullet="t">
        <v:imagedata r:id="rId5" o:title="Logo_ExpertForce_icon"/>
      </v:shape>
    </w:pict>
  </w:numPicBullet>
  <w:numPicBullet w:numPicBulletId="5">
    <w:pict>
      <v:shape id="_x0000_i1187" type="#_x0000_t75" style="width:123.5pt;height:122.5pt" o:bullet="t">
        <v:imagedata r:id="rId6" o:title="EMC Experts Butt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8"/>
  </w:num>
  <w:num w:numId="17" w16cid:durableId="656225051">
    <w:abstractNumId w:val="17"/>
  </w:num>
  <w:num w:numId="18" w16cid:durableId="4884815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BDD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ind w:left="851" w:hanging="709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.-EMC%20ExpertsQM-System\1.5-Formbl&#228;tter%20und%20Nachweise\FB%20104-423%20Briefpapi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 104-423 Briefpapier</Template>
  <TotalTime>0</TotalTime>
  <Pages>1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3</cp:revision>
  <cp:lastPrinted>2022-08-17T06:44:00Z</cp:lastPrinted>
  <dcterms:created xsi:type="dcterms:W3CDTF">2022-08-17T07:48:00Z</dcterms:created>
  <dcterms:modified xsi:type="dcterms:W3CDTF">2022-08-17T07:54:00Z</dcterms:modified>
  <cp:category>Schriftverkehr</cp:category>
</cp:coreProperties>
</file>