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Cs/>
        </w:rPr>
        <w:id w:val="-1967571537"/>
        <w:docPartObj>
          <w:docPartGallery w:val="Table of Contents"/>
          <w:docPartUnique/>
        </w:docPartObj>
      </w:sdtPr>
      <w:sdtEndPr>
        <w:rPr>
          <w:b/>
          <w:bCs w:val="0"/>
        </w:rPr>
      </w:sdtEndPr>
      <w:sdtContent>
        <w:p w:rsidR="000F626B" w:rsidRPr="000F626B" w:rsidRDefault="00681001" w:rsidP="000F626B">
          <w:pPr>
            <w:pStyle w:val="Verzeichnis1"/>
            <w:tabs>
              <w:tab w:val="clear" w:pos="9497"/>
              <w:tab w:val="right" w:pos="9923"/>
            </w:tabs>
            <w:rPr>
              <w:rFonts w:eastAsiaTheme="minorEastAsia" w:cstheme="minorBidi"/>
              <w:noProof/>
              <w:szCs w:val="28"/>
              <w:lang w:val="de-AT" w:eastAsia="de-AT"/>
            </w:rPr>
          </w:pPr>
          <w:r>
            <w:fldChar w:fldCharType="begin"/>
          </w:r>
          <w:r>
            <w:instrText xml:space="preserve"> TOC \o "1-3" \h \z \u </w:instrText>
          </w:r>
          <w:r>
            <w:fldChar w:fldCharType="separate"/>
          </w:r>
          <w:hyperlink w:anchor="_Toc361658821" w:history="1">
            <w:r w:rsidR="000F626B" w:rsidRPr="000F626B">
              <w:rPr>
                <w:rStyle w:val="Hyperlink"/>
                <w:noProof/>
                <w:szCs w:val="28"/>
              </w:rPr>
              <w:t>1</w:t>
            </w:r>
            <w:r w:rsidR="000F626B" w:rsidRPr="000F626B">
              <w:rPr>
                <w:rFonts w:eastAsiaTheme="minorEastAsia" w:cstheme="minorBidi"/>
                <w:noProof/>
                <w:szCs w:val="28"/>
                <w:lang w:val="de-AT" w:eastAsia="de-AT"/>
              </w:rPr>
              <w:tab/>
            </w:r>
            <w:r w:rsidR="000F626B" w:rsidRPr="000F626B">
              <w:rPr>
                <w:rStyle w:val="Hyperlink"/>
                <w:noProof/>
                <w:szCs w:val="28"/>
              </w:rPr>
              <w:t>Grundlage</w:t>
            </w:r>
            <w:r w:rsidR="000F626B" w:rsidRPr="000F626B">
              <w:rPr>
                <w:noProof/>
                <w:webHidden/>
                <w:szCs w:val="28"/>
              </w:rPr>
              <w:tab/>
            </w:r>
            <w:r w:rsidR="000F626B" w:rsidRPr="000F626B">
              <w:rPr>
                <w:noProof/>
                <w:webHidden/>
                <w:szCs w:val="28"/>
              </w:rPr>
              <w:fldChar w:fldCharType="begin"/>
            </w:r>
            <w:r w:rsidR="000F626B" w:rsidRPr="000F626B">
              <w:rPr>
                <w:noProof/>
                <w:webHidden/>
                <w:szCs w:val="28"/>
              </w:rPr>
              <w:instrText xml:space="preserve"> PAGEREF _Toc361658821 \h </w:instrText>
            </w:r>
            <w:r w:rsidR="000F626B" w:rsidRPr="000F626B">
              <w:rPr>
                <w:noProof/>
                <w:webHidden/>
                <w:szCs w:val="28"/>
              </w:rPr>
            </w:r>
            <w:r w:rsidR="000F626B" w:rsidRPr="000F626B">
              <w:rPr>
                <w:noProof/>
                <w:webHidden/>
                <w:szCs w:val="28"/>
              </w:rPr>
              <w:fldChar w:fldCharType="separate"/>
            </w:r>
            <w:r w:rsidR="000F626B" w:rsidRPr="000F626B">
              <w:rPr>
                <w:noProof/>
                <w:webHidden/>
                <w:szCs w:val="28"/>
              </w:rPr>
              <w:t>2</w:t>
            </w:r>
            <w:r w:rsidR="000F626B" w:rsidRPr="000F626B">
              <w:rPr>
                <w:noProof/>
                <w:webHidden/>
                <w:szCs w:val="28"/>
              </w:rPr>
              <w:fldChar w:fldCharType="end"/>
            </w:r>
          </w:hyperlink>
        </w:p>
        <w:p w:rsidR="000F626B" w:rsidRPr="000F626B" w:rsidRDefault="000F626B" w:rsidP="000F626B">
          <w:pPr>
            <w:pStyle w:val="Verzeichnis1"/>
            <w:tabs>
              <w:tab w:val="clear" w:pos="9497"/>
              <w:tab w:val="right" w:pos="9923"/>
            </w:tabs>
            <w:rPr>
              <w:rFonts w:eastAsiaTheme="minorEastAsia" w:cstheme="minorBidi"/>
              <w:noProof/>
              <w:szCs w:val="28"/>
              <w:lang w:val="de-AT" w:eastAsia="de-AT"/>
            </w:rPr>
          </w:pPr>
          <w:hyperlink w:anchor="_Toc361658822" w:history="1">
            <w:r w:rsidRPr="000F626B">
              <w:rPr>
                <w:rStyle w:val="Hyperlink"/>
                <w:noProof/>
                <w:szCs w:val="28"/>
              </w:rPr>
              <w:t>2</w:t>
            </w:r>
            <w:r w:rsidRPr="000F626B">
              <w:rPr>
                <w:rFonts w:eastAsiaTheme="minorEastAsia" w:cstheme="minorBidi"/>
                <w:noProof/>
                <w:szCs w:val="28"/>
                <w:lang w:val="de-AT" w:eastAsia="de-AT"/>
              </w:rPr>
              <w:tab/>
            </w:r>
            <w:r w:rsidRPr="000F626B">
              <w:rPr>
                <w:rStyle w:val="Hyperlink"/>
                <w:noProof/>
                <w:szCs w:val="28"/>
              </w:rPr>
              <w:t>Ziel und Grund</w:t>
            </w:r>
            <w:r w:rsidRPr="000F626B">
              <w:rPr>
                <w:noProof/>
                <w:webHidden/>
                <w:szCs w:val="28"/>
              </w:rPr>
              <w:tab/>
            </w:r>
            <w:r w:rsidRPr="000F626B">
              <w:rPr>
                <w:noProof/>
                <w:webHidden/>
                <w:szCs w:val="28"/>
              </w:rPr>
              <w:fldChar w:fldCharType="begin"/>
            </w:r>
            <w:r w:rsidRPr="000F626B">
              <w:rPr>
                <w:noProof/>
                <w:webHidden/>
                <w:szCs w:val="28"/>
              </w:rPr>
              <w:instrText xml:space="preserve"> PAGEREF _Toc361658822 \h </w:instrText>
            </w:r>
            <w:r w:rsidRPr="000F626B">
              <w:rPr>
                <w:noProof/>
                <w:webHidden/>
                <w:szCs w:val="28"/>
              </w:rPr>
            </w:r>
            <w:r w:rsidRPr="000F626B">
              <w:rPr>
                <w:noProof/>
                <w:webHidden/>
                <w:szCs w:val="28"/>
              </w:rPr>
              <w:fldChar w:fldCharType="separate"/>
            </w:r>
            <w:r w:rsidRPr="000F626B">
              <w:rPr>
                <w:noProof/>
                <w:webHidden/>
                <w:szCs w:val="28"/>
              </w:rPr>
              <w:t>2</w:t>
            </w:r>
            <w:r w:rsidRPr="000F626B">
              <w:rPr>
                <w:noProof/>
                <w:webHidden/>
                <w:szCs w:val="28"/>
              </w:rPr>
              <w:fldChar w:fldCharType="end"/>
            </w:r>
          </w:hyperlink>
        </w:p>
        <w:p w:rsidR="000F626B" w:rsidRPr="000F626B" w:rsidRDefault="000F626B" w:rsidP="000F626B">
          <w:pPr>
            <w:pStyle w:val="Verzeichnis1"/>
            <w:tabs>
              <w:tab w:val="clear" w:pos="9497"/>
              <w:tab w:val="right" w:pos="9923"/>
            </w:tabs>
            <w:rPr>
              <w:rFonts w:eastAsiaTheme="minorEastAsia" w:cstheme="minorBidi"/>
              <w:noProof/>
              <w:szCs w:val="28"/>
              <w:lang w:val="de-AT" w:eastAsia="de-AT"/>
            </w:rPr>
          </w:pPr>
          <w:hyperlink w:anchor="_Toc361658823" w:history="1">
            <w:r w:rsidRPr="000F626B">
              <w:rPr>
                <w:rStyle w:val="Hyperlink"/>
                <w:noProof/>
                <w:szCs w:val="28"/>
              </w:rPr>
              <w:t>3</w:t>
            </w:r>
            <w:r w:rsidRPr="000F626B">
              <w:rPr>
                <w:rFonts w:eastAsiaTheme="minorEastAsia" w:cstheme="minorBidi"/>
                <w:noProof/>
                <w:szCs w:val="28"/>
                <w:lang w:val="de-AT" w:eastAsia="de-AT"/>
              </w:rPr>
              <w:tab/>
            </w:r>
            <w:r w:rsidRPr="000F626B">
              <w:rPr>
                <w:rStyle w:val="Hyperlink"/>
                <w:noProof/>
                <w:szCs w:val="28"/>
              </w:rPr>
              <w:t>Allgemeines</w:t>
            </w:r>
            <w:r w:rsidRPr="000F626B">
              <w:rPr>
                <w:noProof/>
                <w:webHidden/>
                <w:szCs w:val="28"/>
              </w:rPr>
              <w:tab/>
            </w:r>
            <w:r w:rsidRPr="000F626B">
              <w:rPr>
                <w:noProof/>
                <w:webHidden/>
                <w:szCs w:val="28"/>
              </w:rPr>
              <w:fldChar w:fldCharType="begin"/>
            </w:r>
            <w:r w:rsidRPr="000F626B">
              <w:rPr>
                <w:noProof/>
                <w:webHidden/>
                <w:szCs w:val="28"/>
              </w:rPr>
              <w:instrText xml:space="preserve"> PAGEREF _Toc361658823 \h </w:instrText>
            </w:r>
            <w:r w:rsidRPr="000F626B">
              <w:rPr>
                <w:noProof/>
                <w:webHidden/>
                <w:szCs w:val="28"/>
              </w:rPr>
            </w:r>
            <w:r w:rsidRPr="000F626B">
              <w:rPr>
                <w:noProof/>
                <w:webHidden/>
                <w:szCs w:val="28"/>
              </w:rPr>
              <w:fldChar w:fldCharType="separate"/>
            </w:r>
            <w:r w:rsidRPr="000F626B">
              <w:rPr>
                <w:noProof/>
                <w:webHidden/>
                <w:szCs w:val="28"/>
              </w:rPr>
              <w:t>2</w:t>
            </w:r>
            <w:r w:rsidRPr="000F626B">
              <w:rPr>
                <w:noProof/>
                <w:webHidden/>
                <w:szCs w:val="28"/>
              </w:rPr>
              <w:fldChar w:fldCharType="end"/>
            </w:r>
          </w:hyperlink>
        </w:p>
        <w:p w:rsidR="000F626B" w:rsidRPr="000F626B" w:rsidRDefault="000F626B" w:rsidP="000F626B">
          <w:pPr>
            <w:pStyle w:val="Verzeichnis1"/>
            <w:tabs>
              <w:tab w:val="clear" w:pos="9497"/>
              <w:tab w:val="right" w:pos="9923"/>
            </w:tabs>
            <w:rPr>
              <w:rFonts w:eastAsiaTheme="minorEastAsia" w:cstheme="minorBidi"/>
              <w:noProof/>
              <w:szCs w:val="28"/>
              <w:lang w:val="de-AT" w:eastAsia="de-AT"/>
            </w:rPr>
          </w:pPr>
          <w:hyperlink w:anchor="_Toc361658824" w:history="1">
            <w:r w:rsidRPr="000F626B">
              <w:rPr>
                <w:rStyle w:val="Hyperlink"/>
                <w:noProof/>
                <w:szCs w:val="28"/>
              </w:rPr>
              <w:t>4</w:t>
            </w:r>
            <w:r w:rsidRPr="000F626B">
              <w:rPr>
                <w:rFonts w:eastAsiaTheme="minorEastAsia" w:cstheme="minorBidi"/>
                <w:noProof/>
                <w:szCs w:val="28"/>
                <w:lang w:val="de-AT" w:eastAsia="de-AT"/>
              </w:rPr>
              <w:tab/>
            </w:r>
            <w:r w:rsidRPr="000F626B">
              <w:rPr>
                <w:rStyle w:val="Hyperlink"/>
                <w:noProof/>
                <w:szCs w:val="28"/>
              </w:rPr>
              <w:t>Forderungen</w:t>
            </w:r>
            <w:r w:rsidRPr="000F626B">
              <w:rPr>
                <w:noProof/>
                <w:webHidden/>
                <w:szCs w:val="28"/>
              </w:rPr>
              <w:tab/>
            </w:r>
            <w:r w:rsidRPr="000F626B">
              <w:rPr>
                <w:noProof/>
                <w:webHidden/>
                <w:szCs w:val="28"/>
              </w:rPr>
              <w:fldChar w:fldCharType="begin"/>
            </w:r>
            <w:r w:rsidRPr="000F626B">
              <w:rPr>
                <w:noProof/>
                <w:webHidden/>
                <w:szCs w:val="28"/>
              </w:rPr>
              <w:instrText xml:space="preserve"> PAGEREF _Toc361658824 \h </w:instrText>
            </w:r>
            <w:r w:rsidRPr="000F626B">
              <w:rPr>
                <w:noProof/>
                <w:webHidden/>
                <w:szCs w:val="28"/>
              </w:rPr>
            </w:r>
            <w:r w:rsidRPr="000F626B">
              <w:rPr>
                <w:noProof/>
                <w:webHidden/>
                <w:szCs w:val="28"/>
              </w:rPr>
              <w:fldChar w:fldCharType="separate"/>
            </w:r>
            <w:r w:rsidRPr="000F626B">
              <w:rPr>
                <w:noProof/>
                <w:webHidden/>
                <w:szCs w:val="28"/>
              </w:rPr>
              <w:t>2</w:t>
            </w:r>
            <w:r w:rsidRPr="000F626B">
              <w:rPr>
                <w:noProof/>
                <w:webHidden/>
                <w:szCs w:val="28"/>
              </w:rPr>
              <w:fldChar w:fldCharType="end"/>
            </w:r>
          </w:hyperlink>
        </w:p>
        <w:p w:rsidR="000F626B" w:rsidRPr="000F626B" w:rsidRDefault="000F626B" w:rsidP="000F626B">
          <w:pPr>
            <w:pStyle w:val="Verzeichnis2"/>
            <w:tabs>
              <w:tab w:val="clear" w:pos="9497"/>
              <w:tab w:val="right" w:pos="9923"/>
            </w:tabs>
            <w:ind w:left="0"/>
            <w:rPr>
              <w:rFonts w:eastAsiaTheme="minorEastAsia" w:cstheme="minorBidi"/>
              <w:noProof/>
              <w:sz w:val="28"/>
              <w:szCs w:val="28"/>
              <w:lang w:val="de-AT" w:eastAsia="de-AT"/>
            </w:rPr>
          </w:pPr>
          <w:hyperlink w:anchor="_Toc361658825" w:history="1">
            <w:r w:rsidRPr="000F626B">
              <w:rPr>
                <w:rStyle w:val="Hyperlink"/>
                <w:noProof/>
                <w:sz w:val="28"/>
                <w:szCs w:val="28"/>
              </w:rPr>
              <w:t>4.1</w:t>
            </w:r>
            <w:r w:rsidRPr="000F626B">
              <w:rPr>
                <w:rFonts w:eastAsiaTheme="minorEastAsia" w:cstheme="minorBidi"/>
                <w:noProof/>
                <w:sz w:val="28"/>
                <w:szCs w:val="28"/>
                <w:lang w:val="de-AT" w:eastAsia="de-AT"/>
              </w:rPr>
              <w:tab/>
            </w:r>
            <w:r w:rsidRPr="000F626B">
              <w:rPr>
                <w:rStyle w:val="Hyperlink"/>
                <w:noProof/>
                <w:sz w:val="28"/>
                <w:szCs w:val="28"/>
              </w:rPr>
              <w:t>Grundlagen</w:t>
            </w:r>
            <w:r w:rsidRPr="000F626B">
              <w:rPr>
                <w:noProof/>
                <w:webHidden/>
                <w:sz w:val="28"/>
                <w:szCs w:val="28"/>
              </w:rPr>
              <w:tab/>
            </w:r>
            <w:r w:rsidRPr="000F626B">
              <w:rPr>
                <w:noProof/>
                <w:webHidden/>
                <w:sz w:val="28"/>
                <w:szCs w:val="28"/>
              </w:rPr>
              <w:fldChar w:fldCharType="begin"/>
            </w:r>
            <w:r w:rsidRPr="000F626B">
              <w:rPr>
                <w:noProof/>
                <w:webHidden/>
                <w:sz w:val="28"/>
                <w:szCs w:val="28"/>
              </w:rPr>
              <w:instrText xml:space="preserve"> PAGEREF _Toc361658825 \h </w:instrText>
            </w:r>
            <w:r w:rsidRPr="000F626B">
              <w:rPr>
                <w:noProof/>
                <w:webHidden/>
                <w:sz w:val="28"/>
                <w:szCs w:val="28"/>
              </w:rPr>
            </w:r>
            <w:r w:rsidRPr="000F626B">
              <w:rPr>
                <w:noProof/>
                <w:webHidden/>
                <w:sz w:val="28"/>
                <w:szCs w:val="28"/>
              </w:rPr>
              <w:fldChar w:fldCharType="separate"/>
            </w:r>
            <w:r w:rsidRPr="000F626B">
              <w:rPr>
                <w:noProof/>
                <w:webHidden/>
                <w:sz w:val="28"/>
                <w:szCs w:val="28"/>
              </w:rPr>
              <w:t>2</w:t>
            </w:r>
            <w:r w:rsidRPr="000F626B">
              <w:rPr>
                <w:noProof/>
                <w:webHidden/>
                <w:sz w:val="28"/>
                <w:szCs w:val="28"/>
              </w:rPr>
              <w:fldChar w:fldCharType="end"/>
            </w:r>
          </w:hyperlink>
        </w:p>
        <w:p w:rsidR="000F626B" w:rsidRPr="000F626B" w:rsidRDefault="000F626B" w:rsidP="000F626B">
          <w:pPr>
            <w:pStyle w:val="Verzeichnis2"/>
            <w:tabs>
              <w:tab w:val="clear" w:pos="9497"/>
              <w:tab w:val="right" w:pos="9923"/>
            </w:tabs>
            <w:ind w:left="0"/>
            <w:rPr>
              <w:rFonts w:eastAsiaTheme="minorEastAsia" w:cstheme="minorBidi"/>
              <w:noProof/>
              <w:sz w:val="28"/>
              <w:szCs w:val="28"/>
              <w:lang w:val="de-AT" w:eastAsia="de-AT"/>
            </w:rPr>
          </w:pPr>
          <w:hyperlink w:anchor="_Toc361658826" w:history="1">
            <w:r w:rsidRPr="000F626B">
              <w:rPr>
                <w:rStyle w:val="Hyperlink"/>
                <w:noProof/>
                <w:sz w:val="28"/>
                <w:szCs w:val="28"/>
              </w:rPr>
              <w:t>4.2</w:t>
            </w:r>
            <w:r w:rsidRPr="000F626B">
              <w:rPr>
                <w:rFonts w:eastAsiaTheme="minorEastAsia" w:cstheme="minorBidi"/>
                <w:noProof/>
                <w:sz w:val="28"/>
                <w:szCs w:val="28"/>
                <w:lang w:val="de-AT" w:eastAsia="de-AT"/>
              </w:rPr>
              <w:tab/>
            </w:r>
            <w:r w:rsidRPr="000F626B">
              <w:rPr>
                <w:rStyle w:val="Hyperlink"/>
                <w:noProof/>
                <w:sz w:val="28"/>
                <w:szCs w:val="28"/>
              </w:rPr>
              <w:t>Erstellung</w:t>
            </w:r>
            <w:r w:rsidRPr="000F626B">
              <w:rPr>
                <w:noProof/>
                <w:webHidden/>
                <w:sz w:val="28"/>
                <w:szCs w:val="28"/>
              </w:rPr>
              <w:tab/>
            </w:r>
            <w:r w:rsidRPr="000F626B">
              <w:rPr>
                <w:noProof/>
                <w:webHidden/>
                <w:sz w:val="28"/>
                <w:szCs w:val="28"/>
              </w:rPr>
              <w:fldChar w:fldCharType="begin"/>
            </w:r>
            <w:r w:rsidRPr="000F626B">
              <w:rPr>
                <w:noProof/>
                <w:webHidden/>
                <w:sz w:val="28"/>
                <w:szCs w:val="28"/>
              </w:rPr>
              <w:instrText xml:space="preserve"> PAGEREF _Toc361658826 \h </w:instrText>
            </w:r>
            <w:r w:rsidRPr="000F626B">
              <w:rPr>
                <w:noProof/>
                <w:webHidden/>
                <w:sz w:val="28"/>
                <w:szCs w:val="28"/>
              </w:rPr>
            </w:r>
            <w:r w:rsidRPr="000F626B">
              <w:rPr>
                <w:noProof/>
                <w:webHidden/>
                <w:sz w:val="28"/>
                <w:szCs w:val="28"/>
              </w:rPr>
              <w:fldChar w:fldCharType="separate"/>
            </w:r>
            <w:r w:rsidRPr="000F626B">
              <w:rPr>
                <w:noProof/>
                <w:webHidden/>
                <w:sz w:val="28"/>
                <w:szCs w:val="28"/>
              </w:rPr>
              <w:t>2</w:t>
            </w:r>
            <w:r w:rsidRPr="000F626B">
              <w:rPr>
                <w:noProof/>
                <w:webHidden/>
                <w:sz w:val="28"/>
                <w:szCs w:val="28"/>
              </w:rPr>
              <w:fldChar w:fldCharType="end"/>
            </w:r>
          </w:hyperlink>
        </w:p>
        <w:p w:rsidR="000F626B" w:rsidRPr="000F626B" w:rsidRDefault="000F626B" w:rsidP="000F626B">
          <w:pPr>
            <w:pStyle w:val="Verzeichnis2"/>
            <w:tabs>
              <w:tab w:val="clear" w:pos="9497"/>
              <w:tab w:val="right" w:pos="9923"/>
            </w:tabs>
            <w:ind w:left="0"/>
            <w:rPr>
              <w:rFonts w:eastAsiaTheme="minorEastAsia" w:cstheme="minorBidi"/>
              <w:noProof/>
              <w:sz w:val="28"/>
              <w:szCs w:val="28"/>
              <w:lang w:val="de-AT" w:eastAsia="de-AT"/>
            </w:rPr>
          </w:pPr>
          <w:hyperlink w:anchor="_Toc361658827" w:history="1">
            <w:r w:rsidRPr="000F626B">
              <w:rPr>
                <w:rStyle w:val="Hyperlink"/>
                <w:noProof/>
                <w:sz w:val="28"/>
                <w:szCs w:val="28"/>
              </w:rPr>
              <w:t>4.3</w:t>
            </w:r>
            <w:r w:rsidRPr="000F626B">
              <w:rPr>
                <w:rFonts w:eastAsiaTheme="minorEastAsia" w:cstheme="minorBidi"/>
                <w:noProof/>
                <w:sz w:val="28"/>
                <w:szCs w:val="28"/>
                <w:lang w:val="de-AT" w:eastAsia="de-AT"/>
              </w:rPr>
              <w:tab/>
            </w:r>
            <w:r w:rsidRPr="000F626B">
              <w:rPr>
                <w:rStyle w:val="Hyperlink"/>
                <w:noProof/>
                <w:sz w:val="28"/>
                <w:szCs w:val="28"/>
              </w:rPr>
              <w:t>Prüfung/Freigabe</w:t>
            </w:r>
            <w:r w:rsidRPr="000F626B">
              <w:rPr>
                <w:noProof/>
                <w:webHidden/>
                <w:sz w:val="28"/>
                <w:szCs w:val="28"/>
              </w:rPr>
              <w:tab/>
            </w:r>
            <w:r w:rsidRPr="000F626B">
              <w:rPr>
                <w:noProof/>
                <w:webHidden/>
                <w:sz w:val="28"/>
                <w:szCs w:val="28"/>
              </w:rPr>
              <w:fldChar w:fldCharType="begin"/>
            </w:r>
            <w:r w:rsidRPr="000F626B">
              <w:rPr>
                <w:noProof/>
                <w:webHidden/>
                <w:sz w:val="28"/>
                <w:szCs w:val="28"/>
              </w:rPr>
              <w:instrText xml:space="preserve"> PAGEREF _Toc361658827 \h </w:instrText>
            </w:r>
            <w:r w:rsidRPr="000F626B">
              <w:rPr>
                <w:noProof/>
                <w:webHidden/>
                <w:sz w:val="28"/>
                <w:szCs w:val="28"/>
              </w:rPr>
            </w:r>
            <w:r w:rsidRPr="000F626B">
              <w:rPr>
                <w:noProof/>
                <w:webHidden/>
                <w:sz w:val="28"/>
                <w:szCs w:val="28"/>
              </w:rPr>
              <w:fldChar w:fldCharType="separate"/>
            </w:r>
            <w:r w:rsidRPr="000F626B">
              <w:rPr>
                <w:noProof/>
                <w:webHidden/>
                <w:sz w:val="28"/>
                <w:szCs w:val="28"/>
              </w:rPr>
              <w:t>3</w:t>
            </w:r>
            <w:r w:rsidRPr="000F626B">
              <w:rPr>
                <w:noProof/>
                <w:webHidden/>
                <w:sz w:val="28"/>
                <w:szCs w:val="28"/>
              </w:rPr>
              <w:fldChar w:fldCharType="end"/>
            </w:r>
          </w:hyperlink>
        </w:p>
        <w:p w:rsidR="000F626B" w:rsidRPr="000F626B" w:rsidRDefault="000F626B" w:rsidP="000F626B">
          <w:pPr>
            <w:pStyle w:val="Verzeichnis1"/>
            <w:tabs>
              <w:tab w:val="clear" w:pos="9497"/>
              <w:tab w:val="right" w:pos="9923"/>
            </w:tabs>
            <w:rPr>
              <w:rFonts w:eastAsiaTheme="minorEastAsia" w:cstheme="minorBidi"/>
              <w:noProof/>
              <w:szCs w:val="28"/>
              <w:lang w:val="de-AT" w:eastAsia="de-AT"/>
            </w:rPr>
          </w:pPr>
          <w:hyperlink w:anchor="_Toc361658828" w:history="1">
            <w:r w:rsidRPr="000F626B">
              <w:rPr>
                <w:rStyle w:val="Hyperlink"/>
                <w:noProof/>
                <w:szCs w:val="28"/>
              </w:rPr>
              <w:t>5</w:t>
            </w:r>
            <w:r w:rsidRPr="000F626B">
              <w:rPr>
                <w:rFonts w:eastAsiaTheme="minorEastAsia" w:cstheme="minorBidi"/>
                <w:noProof/>
                <w:szCs w:val="28"/>
                <w:lang w:val="de-AT" w:eastAsia="de-AT"/>
              </w:rPr>
              <w:tab/>
            </w:r>
            <w:r w:rsidRPr="000F626B">
              <w:rPr>
                <w:rStyle w:val="Hyperlink"/>
                <w:noProof/>
                <w:szCs w:val="28"/>
              </w:rPr>
              <w:t>Änderungen</w:t>
            </w:r>
            <w:r w:rsidRPr="000F626B">
              <w:rPr>
                <w:noProof/>
                <w:webHidden/>
                <w:szCs w:val="28"/>
              </w:rPr>
              <w:tab/>
            </w:r>
            <w:r w:rsidRPr="000F626B">
              <w:rPr>
                <w:noProof/>
                <w:webHidden/>
                <w:szCs w:val="28"/>
              </w:rPr>
              <w:fldChar w:fldCharType="begin"/>
            </w:r>
            <w:r w:rsidRPr="000F626B">
              <w:rPr>
                <w:noProof/>
                <w:webHidden/>
                <w:szCs w:val="28"/>
              </w:rPr>
              <w:instrText xml:space="preserve"> PAGEREF _Toc361658828 \h </w:instrText>
            </w:r>
            <w:r w:rsidRPr="000F626B">
              <w:rPr>
                <w:noProof/>
                <w:webHidden/>
                <w:szCs w:val="28"/>
              </w:rPr>
            </w:r>
            <w:r w:rsidRPr="000F626B">
              <w:rPr>
                <w:noProof/>
                <w:webHidden/>
                <w:szCs w:val="28"/>
              </w:rPr>
              <w:fldChar w:fldCharType="separate"/>
            </w:r>
            <w:r w:rsidRPr="000F626B">
              <w:rPr>
                <w:noProof/>
                <w:webHidden/>
                <w:szCs w:val="28"/>
              </w:rPr>
              <w:t>3</w:t>
            </w:r>
            <w:r w:rsidRPr="000F626B">
              <w:rPr>
                <w:noProof/>
                <w:webHidden/>
                <w:szCs w:val="28"/>
              </w:rPr>
              <w:fldChar w:fldCharType="end"/>
            </w:r>
          </w:hyperlink>
        </w:p>
        <w:p w:rsidR="00681001" w:rsidRDefault="00681001" w:rsidP="00681001">
          <w:pPr>
            <w:pStyle w:val="Verzeichnis1"/>
            <w:tabs>
              <w:tab w:val="right" w:pos="9923"/>
            </w:tabs>
          </w:pPr>
          <w:r>
            <w:rPr>
              <w:b/>
              <w:bCs/>
            </w:rPr>
            <w:fldChar w:fldCharType="end"/>
          </w:r>
        </w:p>
      </w:sdtContent>
    </w:sdt>
    <w:p w:rsidR="00681001" w:rsidRDefault="00681001" w:rsidP="00681001">
      <w:pPr>
        <w:pStyle w:val="Textblock"/>
      </w:pPr>
    </w:p>
    <w:p w:rsidR="00681001" w:rsidRDefault="00681001" w:rsidP="00681001">
      <w:pPr>
        <w:pStyle w:val="Textblock"/>
      </w:pPr>
    </w:p>
    <w:p w:rsidR="003554EE" w:rsidRDefault="003554EE" w:rsidP="00681001">
      <w:pPr>
        <w:pStyle w:val="Textblock"/>
      </w:pPr>
      <w:bookmarkStart w:id="0" w:name="_GoBack"/>
      <w:bookmarkEnd w:id="0"/>
      <w:r>
        <w:br w:type="page"/>
      </w:r>
    </w:p>
    <w:p w:rsidR="003554EE" w:rsidRDefault="003554EE" w:rsidP="000F626B">
      <w:pPr>
        <w:pStyle w:val="berschrift1"/>
      </w:pPr>
      <w:bookmarkStart w:id="1" w:name="_Toc361658608"/>
      <w:bookmarkStart w:id="2" w:name="_Toc361658821"/>
      <w:r>
        <w:lastRenderedPageBreak/>
        <w:t>Grundlage</w:t>
      </w:r>
      <w:bookmarkEnd w:id="1"/>
      <w:bookmarkEnd w:id="2"/>
    </w:p>
    <w:p w:rsidR="003554EE" w:rsidRDefault="003554EE" w:rsidP="00681001">
      <w:pPr>
        <w:pStyle w:val="Textblock"/>
      </w:pPr>
      <w:r>
        <w:t xml:space="preserve">Kapitel 4 Abschnitt 4.2.3 </w:t>
      </w:r>
      <w:r>
        <w:rPr>
          <w:rFonts w:cs="Arial"/>
        </w:rPr>
        <w:t>"</w:t>
      </w:r>
      <w:r>
        <w:t>Lenkung von Dokumenten</w:t>
      </w:r>
      <w:r>
        <w:rPr>
          <w:rFonts w:cs="Arial"/>
        </w:rPr>
        <w:t>"</w:t>
      </w:r>
      <w:r>
        <w:t>.</w:t>
      </w:r>
    </w:p>
    <w:p w:rsidR="003554EE" w:rsidRDefault="003554EE" w:rsidP="000F626B">
      <w:pPr>
        <w:pStyle w:val="berschrift1"/>
      </w:pPr>
      <w:bookmarkStart w:id="3" w:name="_Toc361658609"/>
      <w:bookmarkStart w:id="4" w:name="_Toc361658822"/>
      <w:r>
        <w:t>Ziel und Grund</w:t>
      </w:r>
      <w:bookmarkEnd w:id="3"/>
      <w:bookmarkEnd w:id="4"/>
    </w:p>
    <w:p w:rsidR="003554EE" w:rsidRDefault="003554EE" w:rsidP="00681001">
      <w:pPr>
        <w:pStyle w:val="Textblock"/>
      </w:pPr>
      <w:r>
        <w:t xml:space="preserve">Ziel dieser Anweisung ist die Vereinheitlichung und eindeutige Regelung zur Erstellung und Pflege von Arbeitsanweisungen und Formblätter. </w:t>
      </w:r>
    </w:p>
    <w:p w:rsidR="003554EE" w:rsidRDefault="003554EE" w:rsidP="000F626B">
      <w:pPr>
        <w:pStyle w:val="berschrift1"/>
      </w:pPr>
      <w:bookmarkStart w:id="5" w:name="_Toc361658610"/>
      <w:bookmarkStart w:id="6" w:name="_Toc361658823"/>
      <w:r>
        <w:t>Allgemeines</w:t>
      </w:r>
      <w:bookmarkEnd w:id="5"/>
      <w:bookmarkEnd w:id="6"/>
    </w:p>
    <w:p w:rsidR="003554EE" w:rsidRDefault="003554EE" w:rsidP="00681001">
      <w:pPr>
        <w:pStyle w:val="Textblock"/>
      </w:pPr>
      <w:r>
        <w:t xml:space="preserve">Grundsätzlich ist die Leitung für die Erstellung von Vorgabe- und Nachweisdokumenten (Vorlagen)  zuständig. Die Freigabe der Dokumente erfolgt durch die Leitung. Die Prüfung wird durch Veröffentlichung im Vorgabeverzeichnis dokumentiert. Die Anweisung umfasst das gesamte Bereich der Lerndienstleistung </w:t>
      </w:r>
      <w:proofErr w:type="spellStart"/>
      <w:r>
        <w:t>imUnternehmen</w:t>
      </w:r>
      <w:proofErr w:type="spellEnd"/>
      <w:r>
        <w:t>.</w:t>
      </w:r>
    </w:p>
    <w:p w:rsidR="003554EE" w:rsidRDefault="003554EE" w:rsidP="000F626B">
      <w:pPr>
        <w:pStyle w:val="berschrift1"/>
      </w:pPr>
      <w:bookmarkStart w:id="7" w:name="_Toc361658611"/>
      <w:bookmarkStart w:id="8" w:name="_Toc361658824"/>
      <w:r>
        <w:t>Forderungen</w:t>
      </w:r>
      <w:bookmarkEnd w:id="7"/>
      <w:bookmarkEnd w:id="8"/>
    </w:p>
    <w:p w:rsidR="003554EE" w:rsidRDefault="00074FCA" w:rsidP="00681001">
      <w:pPr>
        <w:pStyle w:val="Textblock"/>
      </w:pPr>
      <w:r>
        <w:t>An ein Dokument/</w:t>
      </w:r>
      <w:r w:rsidR="003554EE">
        <w:t>Formblatt in unserem Betrieb werden folgende formale Forderungen gestellt.</w:t>
      </w:r>
    </w:p>
    <w:p w:rsidR="003554EE" w:rsidRDefault="003554EE" w:rsidP="000F626B">
      <w:pPr>
        <w:pStyle w:val="berschrift2"/>
      </w:pPr>
      <w:bookmarkStart w:id="9" w:name="_Toc361658612"/>
      <w:bookmarkStart w:id="10" w:name="_Toc361658825"/>
      <w:r>
        <w:t>Grundlagen</w:t>
      </w:r>
      <w:bookmarkEnd w:id="9"/>
      <w:bookmarkEnd w:id="10"/>
    </w:p>
    <w:p w:rsidR="003554EE" w:rsidRDefault="003554EE" w:rsidP="00681001">
      <w:pPr>
        <w:pStyle w:val="Textblock"/>
      </w:pPr>
      <w:r>
        <w:t xml:space="preserve">Ein Dokument hat eine schriftliche Grundlage (in der Regel DIN ISO 29990 / DIN EN ISO 9001) und wird vom Verfasser für den individuellen Bereich begründet. Die Arbeitsanweisung bzw. das Formblatt soll kurz und prägnant gehalten sein. Personen dürfen namentlich nicht erwähnt werden. Nur geläufige Abkürzungen sind geeignet. </w:t>
      </w:r>
    </w:p>
    <w:p w:rsidR="003554EE" w:rsidRDefault="003554EE" w:rsidP="00681001">
      <w:pPr>
        <w:pStyle w:val="Textblock"/>
      </w:pPr>
      <w:r>
        <w:t xml:space="preserve">Zur einfachen Erkennung von Qualitätsaufzeichnungen, Arbeitsanweisungen und Formblätter unseres Unternehmens werden immer die Schriftarten </w:t>
      </w:r>
      <w:r>
        <w:rPr>
          <w:rFonts w:cs="Arial"/>
        </w:rPr>
        <w:t>"</w:t>
      </w:r>
      <w:r>
        <w:t xml:space="preserve">Times New Roman“ oder </w:t>
      </w:r>
      <w:r>
        <w:rPr>
          <w:rFonts w:cs="Arial"/>
        </w:rPr>
        <w:t>"</w:t>
      </w:r>
      <w:r>
        <w:t xml:space="preserve">Arial“ verwendet, sofern Ihre Gestaltung dies erlaubt. Alle anderen Unterlagen sowie persönliche Aufzeichnungen können in einer anderen Schriftart geschrieben werden. </w:t>
      </w:r>
    </w:p>
    <w:p w:rsidR="003554EE" w:rsidRDefault="003554EE" w:rsidP="000F626B">
      <w:pPr>
        <w:pStyle w:val="berschrift2"/>
      </w:pPr>
      <w:bookmarkStart w:id="11" w:name="_Toc361658613"/>
      <w:bookmarkStart w:id="12" w:name="_Toc361658826"/>
      <w:r>
        <w:t>Erstellung</w:t>
      </w:r>
      <w:bookmarkEnd w:id="11"/>
      <w:bookmarkEnd w:id="12"/>
    </w:p>
    <w:p w:rsidR="003554EE" w:rsidRDefault="003554EE" w:rsidP="00681001">
      <w:pPr>
        <w:pStyle w:val="Textblock"/>
      </w:pPr>
      <w:r>
        <w:t>Auftrags- und produktbezogene Dokumente werden von den jeweiligen Mitarbeiter/-innen in Eigenverantwortung erstellt. Jedes Dokument muss als Mindestangaben Titel, Dateiname, Logo und Ausgabestand enthalten. Der Dateiname entspricht gleichermaßen der Dokumentenkennzeichnung. Im Dateinamen wird auf Sonderzeichen, wie Punkt, Komma, Ausrufezeichen usw. verzichtet.</w:t>
      </w:r>
    </w:p>
    <w:p w:rsidR="00074FCA" w:rsidRDefault="00074FCA">
      <w:pPr>
        <w:spacing w:line="240" w:lineRule="auto"/>
        <w:rPr>
          <w:b/>
          <w:bCs/>
          <w:iCs/>
          <w:sz w:val="24"/>
          <w:szCs w:val="28"/>
          <w:u w:val="single"/>
        </w:rPr>
      </w:pPr>
      <w:r>
        <w:br w:type="page"/>
      </w:r>
    </w:p>
    <w:p w:rsidR="003554EE" w:rsidRDefault="003554EE" w:rsidP="000F626B">
      <w:pPr>
        <w:pStyle w:val="berschrift2"/>
      </w:pPr>
      <w:bookmarkStart w:id="13" w:name="_Toc361658614"/>
      <w:bookmarkStart w:id="14" w:name="_Toc361658827"/>
      <w:r>
        <w:lastRenderedPageBreak/>
        <w:t>Prüfung</w:t>
      </w:r>
      <w:r w:rsidR="00074FCA">
        <w:t>/</w:t>
      </w:r>
      <w:r>
        <w:t>Freigabe</w:t>
      </w:r>
      <w:bookmarkEnd w:id="13"/>
      <w:bookmarkEnd w:id="14"/>
    </w:p>
    <w:p w:rsidR="003554EE" w:rsidRDefault="003554EE" w:rsidP="00681001">
      <w:pPr>
        <w:pStyle w:val="Textblock"/>
      </w:pPr>
      <w:r>
        <w:t>Alle Managementdokumente sind vor Verteilung von einer fachlich kompetenten und von der Dokumenterstellung unabhängigen Person auf inhaltliche Vollständigkeit und Praktizierbarkeit zu prüfen. Die Freigabe von Dokumenten erfolgt durch die Leitung, welche auch einen Vertreter benennen kann.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3321"/>
        <w:gridCol w:w="3333"/>
      </w:tblGrid>
      <w:tr w:rsidR="00A563AA" w:rsidTr="00A563AA">
        <w:trPr>
          <w:cantSplit/>
          <w:trHeight w:val="737"/>
          <w:jc w:val="center"/>
        </w:trPr>
        <w:tc>
          <w:tcPr>
            <w:tcW w:w="3372" w:type="dxa"/>
            <w:shd w:val="clear" w:color="auto" w:fill="auto"/>
            <w:vAlign w:val="center"/>
          </w:tcPr>
          <w:p w:rsidR="00A563AA" w:rsidRPr="00341051" w:rsidRDefault="00A563AA" w:rsidP="00681001">
            <w:pPr>
              <w:pStyle w:val="Textblock"/>
              <w:rPr>
                <w:rStyle w:val="Fett"/>
              </w:rPr>
            </w:pPr>
            <w:r w:rsidRPr="00341051">
              <w:rPr>
                <w:rStyle w:val="Fett"/>
              </w:rPr>
              <w:t>Erstellt</w:t>
            </w:r>
          </w:p>
        </w:tc>
        <w:tc>
          <w:tcPr>
            <w:tcW w:w="3372" w:type="dxa"/>
            <w:shd w:val="clear" w:color="auto" w:fill="auto"/>
            <w:vAlign w:val="center"/>
          </w:tcPr>
          <w:p w:rsidR="00A563AA" w:rsidRPr="00341051" w:rsidRDefault="00A563AA" w:rsidP="00681001">
            <w:pPr>
              <w:pStyle w:val="Textblock"/>
              <w:rPr>
                <w:rStyle w:val="Fett"/>
              </w:rPr>
            </w:pPr>
            <w:r w:rsidRPr="00341051">
              <w:rPr>
                <w:rStyle w:val="Fett"/>
              </w:rPr>
              <w:t>Geprüft</w:t>
            </w:r>
          </w:p>
        </w:tc>
        <w:tc>
          <w:tcPr>
            <w:tcW w:w="3384" w:type="dxa"/>
            <w:shd w:val="clear" w:color="auto" w:fill="auto"/>
            <w:vAlign w:val="center"/>
          </w:tcPr>
          <w:p w:rsidR="00A563AA" w:rsidRPr="00341051" w:rsidRDefault="00A563AA" w:rsidP="00681001">
            <w:pPr>
              <w:pStyle w:val="Textblock"/>
              <w:rPr>
                <w:rStyle w:val="Fett"/>
              </w:rPr>
            </w:pPr>
            <w:r w:rsidRPr="00341051">
              <w:rPr>
                <w:rStyle w:val="Fett"/>
              </w:rPr>
              <w:t>Freigegeben</w:t>
            </w:r>
          </w:p>
        </w:tc>
      </w:tr>
      <w:tr w:rsidR="00A563AA" w:rsidTr="00A563AA">
        <w:trPr>
          <w:cantSplit/>
          <w:trHeight w:val="737"/>
          <w:jc w:val="center"/>
        </w:trPr>
        <w:tc>
          <w:tcPr>
            <w:tcW w:w="3372" w:type="dxa"/>
            <w:shd w:val="clear" w:color="auto" w:fill="auto"/>
            <w:vAlign w:val="center"/>
          </w:tcPr>
          <w:p w:rsidR="00A563AA" w:rsidRDefault="00A563AA" w:rsidP="00681001">
            <w:pPr>
              <w:pStyle w:val="Textblock"/>
            </w:pPr>
            <w:r>
              <w:t>am:</w:t>
            </w:r>
          </w:p>
        </w:tc>
        <w:tc>
          <w:tcPr>
            <w:tcW w:w="3372" w:type="dxa"/>
            <w:shd w:val="clear" w:color="auto" w:fill="auto"/>
            <w:vAlign w:val="center"/>
          </w:tcPr>
          <w:p w:rsidR="00A563AA" w:rsidRDefault="00A563AA" w:rsidP="00681001">
            <w:pPr>
              <w:pStyle w:val="Textblock"/>
            </w:pPr>
            <w:r>
              <w:t>am:</w:t>
            </w:r>
          </w:p>
        </w:tc>
        <w:tc>
          <w:tcPr>
            <w:tcW w:w="3384" w:type="dxa"/>
            <w:shd w:val="clear" w:color="auto" w:fill="auto"/>
            <w:vAlign w:val="center"/>
          </w:tcPr>
          <w:p w:rsidR="00A563AA" w:rsidRDefault="00A563AA" w:rsidP="00681001">
            <w:pPr>
              <w:pStyle w:val="Textblock"/>
            </w:pPr>
            <w:r>
              <w:t>am:</w:t>
            </w:r>
          </w:p>
        </w:tc>
      </w:tr>
      <w:tr w:rsidR="00A563AA" w:rsidTr="00A563AA">
        <w:trPr>
          <w:cantSplit/>
          <w:trHeight w:val="737"/>
          <w:jc w:val="center"/>
        </w:trPr>
        <w:tc>
          <w:tcPr>
            <w:tcW w:w="3372" w:type="dxa"/>
            <w:shd w:val="clear" w:color="auto" w:fill="auto"/>
            <w:vAlign w:val="center"/>
          </w:tcPr>
          <w:p w:rsidR="00A563AA" w:rsidRDefault="00A563AA" w:rsidP="00681001">
            <w:pPr>
              <w:pStyle w:val="Textblock"/>
            </w:pPr>
            <w:r>
              <w:t>von: Teresa Weiermair</w:t>
            </w:r>
          </w:p>
        </w:tc>
        <w:tc>
          <w:tcPr>
            <w:tcW w:w="3372" w:type="dxa"/>
            <w:shd w:val="clear" w:color="auto" w:fill="auto"/>
            <w:vAlign w:val="center"/>
          </w:tcPr>
          <w:p w:rsidR="00A563AA" w:rsidRDefault="00A563AA" w:rsidP="00681001">
            <w:pPr>
              <w:pStyle w:val="Textblock"/>
            </w:pPr>
            <w:r>
              <w:t>von: Erich Neumayer</w:t>
            </w:r>
          </w:p>
        </w:tc>
        <w:tc>
          <w:tcPr>
            <w:tcW w:w="3384" w:type="dxa"/>
            <w:shd w:val="clear" w:color="auto" w:fill="auto"/>
            <w:vAlign w:val="center"/>
          </w:tcPr>
          <w:p w:rsidR="00A563AA" w:rsidRDefault="00A563AA" w:rsidP="00681001">
            <w:pPr>
              <w:pStyle w:val="Textblock"/>
            </w:pPr>
            <w:r>
              <w:t>von: Erich Sturmair</w:t>
            </w:r>
          </w:p>
        </w:tc>
      </w:tr>
    </w:tbl>
    <w:p w:rsidR="003554EE" w:rsidRPr="0072382D" w:rsidRDefault="003554EE" w:rsidP="000F626B">
      <w:pPr>
        <w:pStyle w:val="berschrift1"/>
      </w:pPr>
      <w:bookmarkStart w:id="15" w:name="_Toc361658615"/>
      <w:bookmarkStart w:id="16" w:name="_Toc361658828"/>
      <w:r w:rsidRPr="0072382D">
        <w:t>Änderungen</w:t>
      </w:r>
      <w:bookmarkEnd w:id="15"/>
      <w:bookmarkEnd w:id="16"/>
    </w:p>
    <w:p w:rsidR="003554EE" w:rsidRDefault="003554EE" w:rsidP="00681001">
      <w:pPr>
        <w:pStyle w:val="Textblock"/>
      </w:pPr>
      <w:r>
        <w:t>Auftragsbezogene Unterlagen dürfen nur vom Ersteller bzw. in Abstimmung mit dem erstellenden Bereich geändert werden. Die Ersteller der jeweiligen Dokumente sind verantwortlich für die Verteilung an alle Mitarbeiter/-innen. Geänderte Stellen sind in den Dokumenten deutlich zu kennzeichnen. Die Änderungen sind mit dem geänderten Dateinamen (Erhöhung des Revisionsstands) auf allen Seiten zu versehen. Veraltete Dokumente sind am Arbeitsplatz zu entfernen.</w:t>
      </w:r>
    </w:p>
    <w:p w:rsidR="00C92E69" w:rsidRDefault="00C92E69" w:rsidP="00681001">
      <w:pPr>
        <w:pStyle w:val="Textblock"/>
      </w:pPr>
    </w:p>
    <w:p w:rsidR="00800F88" w:rsidRDefault="00800F88" w:rsidP="00681001">
      <w:pPr>
        <w:pStyle w:val="Textblock"/>
      </w:pPr>
    </w:p>
    <w:sectPr w:rsidR="00800F88" w:rsidSect="00A265F4">
      <w:headerReference w:type="even" r:id="rId8"/>
      <w:headerReference w:type="default" r:id="rId9"/>
      <w:footerReference w:type="default" r:id="rId10"/>
      <w:headerReference w:type="first" r:id="rId11"/>
      <w:footerReference w:type="first" r:id="rId12"/>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EA5" w:rsidRDefault="00C93EA5" w:rsidP="00067742">
      <w:r>
        <w:separator/>
      </w:r>
    </w:p>
    <w:p w:rsidR="00C93EA5" w:rsidRDefault="00C93EA5"/>
    <w:p w:rsidR="00C93EA5" w:rsidRDefault="00C93EA5"/>
  </w:endnote>
  <w:endnote w:type="continuationSeparator" w:id="0">
    <w:p w:rsidR="00C93EA5" w:rsidRDefault="00C93EA5" w:rsidP="00067742">
      <w:r>
        <w:continuationSeparator/>
      </w:r>
    </w:p>
    <w:p w:rsidR="00C93EA5" w:rsidRDefault="00C93EA5"/>
    <w:p w:rsidR="00C93EA5" w:rsidRDefault="00C93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2B3736" w:rsidP="002B3736">
    <w:pPr>
      <w:pStyle w:val="Fuzeile"/>
      <w:tabs>
        <w:tab w:val="center" w:pos="2268"/>
        <w:tab w:val="right" w:pos="5110"/>
      </w:tabs>
      <w:spacing w:beforeAutospacing="0"/>
      <w:jc w:val="left"/>
      <w:rPr>
        <w:color w:val="auto"/>
      </w:rPr>
    </w:pPr>
    <w:r>
      <w:rPr>
        <w:color w:val="auto"/>
      </w:rPr>
      <w:t>Revision 0</w:t>
    </w:r>
    <w:r w:rsidR="00E67CF6">
      <w:rPr>
        <w:color w:val="auto"/>
      </w:rPr>
      <w:t>2</w:t>
    </w:r>
    <w:r>
      <w:rPr>
        <w:color w:val="auto"/>
      </w:rPr>
      <w:tab/>
    </w:r>
    <w:r w:rsidR="002949D6">
      <w:rPr>
        <w:color w:val="auto"/>
      </w:rPr>
      <w:t>AA 107-722</w:t>
    </w:r>
    <w:r>
      <w:rPr>
        <w:color w:val="auto"/>
      </w:rPr>
      <w:tab/>
    </w:r>
    <w:r w:rsidR="00104162" w:rsidRPr="00104162">
      <w:rPr>
        <w:color w:val="auto"/>
      </w:rPr>
      <w:t>D</w:t>
    </w:r>
    <w:r w:rsidR="00FE2238">
      <w:rPr>
        <w:color w:val="auto"/>
      </w:rPr>
      <w:t xml:space="preserve">atum: </w:t>
    </w:r>
    <w:r w:rsidR="00E67CF6">
      <w:rPr>
        <w:color w:val="auto"/>
      </w:rPr>
      <w:t>15.05.2013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A4D" w:rsidRDefault="00A42A4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EA5" w:rsidRDefault="00C93EA5" w:rsidP="00067742">
      <w:r>
        <w:separator/>
      </w:r>
    </w:p>
    <w:p w:rsidR="00C93EA5" w:rsidRDefault="00C93EA5"/>
    <w:p w:rsidR="00C93EA5" w:rsidRDefault="00C93EA5"/>
  </w:footnote>
  <w:footnote w:type="continuationSeparator" w:id="0">
    <w:p w:rsidR="00C93EA5" w:rsidRDefault="00C93EA5" w:rsidP="00067742">
      <w:r>
        <w:continuationSeparator/>
      </w:r>
    </w:p>
    <w:p w:rsidR="00C93EA5" w:rsidRDefault="00C93EA5"/>
    <w:p w:rsidR="00C93EA5" w:rsidRDefault="00C93E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rsidP="00C24752">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812"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3543"/>
    </w:tblGrid>
    <w:tr w:rsidR="00FE2238" w:rsidTr="002045DC">
      <w:trPr>
        <w:trHeight w:val="720"/>
      </w:trPr>
      <w:tc>
        <w:tcPr>
          <w:tcW w:w="2269" w:type="dxa"/>
          <w:tcBorders>
            <w:bottom w:val="nil"/>
          </w:tcBorders>
          <w:shd w:val="clear" w:color="auto" w:fill="auto"/>
          <w:vAlign w:val="center"/>
        </w:tcPr>
        <w:p w:rsidR="00FE2238" w:rsidRDefault="00C93EA5" w:rsidP="002045DC">
          <w:pPr>
            <w:pStyle w:val="Headereintragklein"/>
          </w:pPr>
          <w:r w:rsidRPr="00FE2238">
            <w:drawing>
              <wp:anchor distT="0" distB="0" distL="114300" distR="114300" simplePos="0" relativeHeight="251658240" behindDoc="1" locked="0" layoutInCell="1" allowOverlap="1">
                <wp:simplePos x="0" y="0"/>
                <wp:positionH relativeFrom="column">
                  <wp:posOffset>-358140</wp:posOffset>
                </wp:positionH>
                <wp:positionV relativeFrom="paragraph">
                  <wp:posOffset>-317500</wp:posOffset>
                </wp:positionV>
                <wp:extent cx="7646035" cy="10908030"/>
                <wp:effectExtent l="0" t="0" r="0" b="7620"/>
                <wp:wrapNone/>
                <wp:docPr id="6" name="Bild 6"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6035" cy="1090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238" w:rsidRPr="002045DC">
            <w:rPr>
              <w:lang w:val="de-DE"/>
            </w:rPr>
            <w:t>Q-Management der Erwachsenenbildung</w:t>
          </w:r>
        </w:p>
      </w:tc>
      <w:tc>
        <w:tcPr>
          <w:tcW w:w="3543" w:type="dxa"/>
          <w:vMerge w:val="restart"/>
          <w:shd w:val="clear" w:color="auto" w:fill="auto"/>
          <w:vAlign w:val="center"/>
        </w:tcPr>
        <w:p w:rsidR="00FE2238" w:rsidRPr="00EF3C3F" w:rsidRDefault="002949D6" w:rsidP="00FE2238">
          <w:pPr>
            <w:pStyle w:val="Headereintrag"/>
            <w:rPr>
              <w:sz w:val="24"/>
              <w:szCs w:val="24"/>
            </w:rPr>
          </w:pPr>
          <w:r>
            <w:rPr>
              <w:szCs w:val="24"/>
            </w:rPr>
            <w:t>Erstellen von Dokumenten</w:t>
          </w:r>
        </w:p>
      </w:tc>
    </w:tr>
    <w:tr w:rsidR="00FE2238" w:rsidTr="002045DC">
      <w:trPr>
        <w:trHeight w:val="395"/>
      </w:trPr>
      <w:tc>
        <w:tcPr>
          <w:tcW w:w="2269" w:type="dxa"/>
          <w:tcBorders>
            <w:top w:val="nil"/>
          </w:tcBorders>
          <w:shd w:val="clear" w:color="auto" w:fill="auto"/>
          <w:vAlign w:val="center"/>
        </w:tcPr>
        <w:p w:rsidR="00FE2238" w:rsidRPr="002045DC" w:rsidRDefault="002949D6" w:rsidP="002949D6">
          <w:pPr>
            <w:pStyle w:val="HeadereintragNummer"/>
          </w:pPr>
          <w:r>
            <w:t>AA</w:t>
          </w:r>
          <w:r w:rsidR="00EF3C3F">
            <w:t xml:space="preserve"> 10</w:t>
          </w:r>
          <w:r>
            <w:t>7-722</w:t>
          </w:r>
        </w:p>
      </w:tc>
      <w:tc>
        <w:tcPr>
          <w:tcW w:w="3543" w:type="dxa"/>
          <w:vMerge/>
          <w:shd w:val="clear" w:color="auto" w:fill="auto"/>
          <w:vAlign w:val="center"/>
        </w:tcPr>
        <w:p w:rsidR="00FE2238" w:rsidRDefault="00FE2238" w:rsidP="00FE2238">
          <w:pPr>
            <w:pStyle w:val="Headereintrag"/>
          </w:pPr>
        </w:p>
      </w:tc>
    </w:tr>
  </w:tbl>
  <w:p w:rsidR="00C21C1C" w:rsidRPr="00C24752" w:rsidRDefault="00C24752" w:rsidP="00A265F4">
    <w:pPr>
      <w:pStyle w:val="Kopfzeile"/>
      <w:ind w:right="4874"/>
    </w:pPr>
    <w:proofErr w:type="spellStart"/>
    <w:r w:rsidRPr="00C24752">
      <w:t>Seite</w:t>
    </w:r>
    <w:proofErr w:type="spellEnd"/>
    <w:r w:rsidRPr="00C24752">
      <w:t xml:space="preserve"> </w:t>
    </w:r>
    <w:r w:rsidRPr="00C24752">
      <w:fldChar w:fldCharType="begin"/>
    </w:r>
    <w:r w:rsidRPr="00C24752">
      <w:instrText xml:space="preserve"> PAGE   \* MERGEFORMAT </w:instrText>
    </w:r>
    <w:r w:rsidRPr="00C24752">
      <w:fldChar w:fldCharType="separate"/>
    </w:r>
    <w:r w:rsidR="000F626B">
      <w:rPr>
        <w:noProof/>
      </w:rPr>
      <w:t>3</w:t>
    </w:r>
    <w:r w:rsidRPr="00C24752">
      <w:fldChar w:fldCharType="end"/>
    </w:r>
    <w:r w:rsidR="00080399">
      <w:t>/</w:t>
    </w:r>
    <w:r w:rsidR="000F626B">
      <w:fldChar w:fldCharType="begin"/>
    </w:r>
    <w:r w:rsidR="000F626B">
      <w:instrText xml:space="preserve"> NUMPAGES   \* MERGEFORMAT </w:instrText>
    </w:r>
    <w:r w:rsidR="000F626B">
      <w:fldChar w:fldCharType="separate"/>
    </w:r>
    <w:r w:rsidR="000F626B">
      <w:rPr>
        <w:noProof/>
      </w:rPr>
      <w:t>3</w:t>
    </w:r>
    <w:r w:rsidR="000F626B">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C1C" w:rsidRDefault="00C93EA5" w:rsidP="00C24752">
    <w:pPr>
      <w:pStyle w:val="Kopfzeile"/>
    </w:pPr>
    <w:r>
      <w:rPr>
        <w:noProof/>
        <w:lang w:val="de-AT" w:eastAsia="de-AT"/>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Logokugeln"/>
      </v:shape>
    </w:pict>
  </w:numPicBullet>
  <w:numPicBullet w:numPicBulletId="1">
    <w:pict>
      <v:shape id="_x0000_i1027" type="#_x0000_t75" style="width:24pt;height:23.25pt" o:bullet="t">
        <v:imagedata r:id="rId2" o:title="Logokugeln"/>
      </v:shape>
    </w:pict>
  </w:numPicBullet>
  <w:numPicBullet w:numPicBulletId="2">
    <w:pict>
      <v:shape id="_x0000_i1028" type="#_x0000_t75" style="width:9.75pt;height:9.75pt" o:bullet="t">
        <v:imagedata r:id="rId3" o:title="BD21298_"/>
      </v:shape>
    </w:pict>
  </w:numPicBullet>
  <w:numPicBullet w:numPicBulletId="3">
    <w:pict>
      <v:shape id="_x0000_i1029" type="#_x0000_t75" style="width:12pt;height:12.75pt" o:bullet="t">
        <v:imagedata r:id="rId4" o:title="BD21302_"/>
      </v:shape>
    </w:pict>
  </w:numPicBullet>
  <w:numPicBullet w:numPicBulletId="4">
    <w:pict>
      <v:shape id="_x0000_i1030" type="#_x0000_t75" style="width:1163.25pt;height:1163.25pt" o:bullet="t">
        <v:imagedata r:id="rId5" o:title="Logo_ExpertForce_icon"/>
      </v:shape>
    </w:pict>
  </w:numPicBullet>
  <w:abstractNum w:abstractNumId="0">
    <w:nsid w:val="FFFFFF7C"/>
    <w:multiLevelType w:val="singleLevel"/>
    <w:tmpl w:val="471C8486"/>
    <w:lvl w:ilvl="0">
      <w:start w:val="1"/>
      <w:numFmt w:val="decimal"/>
      <w:lvlText w:val="%1."/>
      <w:lvlJc w:val="left"/>
      <w:pPr>
        <w:tabs>
          <w:tab w:val="num" w:pos="1492"/>
        </w:tabs>
        <w:ind w:left="1492" w:hanging="360"/>
      </w:pPr>
    </w:lvl>
  </w:abstractNum>
  <w:abstractNum w:abstractNumId="1">
    <w:nsid w:val="FFFFFF7D"/>
    <w:multiLevelType w:val="singleLevel"/>
    <w:tmpl w:val="0BB8F48C"/>
    <w:lvl w:ilvl="0">
      <w:start w:val="1"/>
      <w:numFmt w:val="decimal"/>
      <w:lvlText w:val="%1."/>
      <w:lvlJc w:val="left"/>
      <w:pPr>
        <w:tabs>
          <w:tab w:val="num" w:pos="1209"/>
        </w:tabs>
        <w:ind w:left="1209" w:hanging="360"/>
      </w:pPr>
    </w:lvl>
  </w:abstractNum>
  <w:abstractNum w:abstractNumId="2">
    <w:nsid w:val="FFFFFF7E"/>
    <w:multiLevelType w:val="singleLevel"/>
    <w:tmpl w:val="614AF082"/>
    <w:lvl w:ilvl="0">
      <w:start w:val="1"/>
      <w:numFmt w:val="decimal"/>
      <w:lvlText w:val="%1."/>
      <w:lvlJc w:val="left"/>
      <w:pPr>
        <w:tabs>
          <w:tab w:val="num" w:pos="926"/>
        </w:tabs>
        <w:ind w:left="926" w:hanging="360"/>
      </w:pPr>
    </w:lvl>
  </w:abstractNum>
  <w:abstractNum w:abstractNumId="3">
    <w:nsid w:val="FFFFFF7F"/>
    <w:multiLevelType w:val="singleLevel"/>
    <w:tmpl w:val="9D94E3D8"/>
    <w:lvl w:ilvl="0">
      <w:start w:val="1"/>
      <w:numFmt w:val="decimal"/>
      <w:lvlText w:val="%1."/>
      <w:lvlJc w:val="left"/>
      <w:pPr>
        <w:tabs>
          <w:tab w:val="num" w:pos="643"/>
        </w:tabs>
        <w:ind w:left="643" w:hanging="360"/>
      </w:pPr>
    </w:lvl>
  </w:abstractNum>
  <w:abstractNum w:abstractNumId="4">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6C45F0"/>
    <w:lvl w:ilvl="0">
      <w:start w:val="1"/>
      <w:numFmt w:val="decimal"/>
      <w:lvlText w:val="%1."/>
      <w:lvlJc w:val="left"/>
      <w:pPr>
        <w:tabs>
          <w:tab w:val="num" w:pos="360"/>
        </w:tabs>
        <w:ind w:left="360" w:hanging="360"/>
      </w:pPr>
    </w:lvl>
  </w:abstractNum>
  <w:abstractNum w:abstractNumId="9">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nsid w:val="00F32502"/>
    <w:multiLevelType w:val="hybridMultilevel"/>
    <w:tmpl w:val="2E6E8EC2"/>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nsid w:val="1B4A0DD4"/>
    <w:multiLevelType w:val="hybridMultilevel"/>
    <w:tmpl w:val="6A6ACF98"/>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nsid w:val="29706A44"/>
    <w:multiLevelType w:val="hybridMultilevel"/>
    <w:tmpl w:val="078CEAD4"/>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45191542"/>
    <w:multiLevelType w:val="multilevel"/>
    <w:tmpl w:val="08E4956A"/>
    <w:lvl w:ilvl="0">
      <w:start w:val="1"/>
      <w:numFmt w:val="decimal"/>
      <w:pStyle w:val="berschrift1"/>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8"/>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6"/>
  </w:num>
  <w:num w:numId="17">
    <w:abstractNumId w:val="16"/>
  </w:num>
  <w:num w:numId="18">
    <w:abstractNumId w:val="14"/>
  </w:num>
  <w:num w:numId="19">
    <w:abstractNumId w:val="16"/>
  </w:num>
  <w:num w:numId="20">
    <w:abstractNumId w:val="11"/>
  </w:num>
  <w:num w:numId="21">
    <w:abstractNumId w:val="13"/>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4"/>
  </w:num>
  <w:num w:numId="29">
    <w:abstractNumId w:val="14"/>
  </w:num>
  <w:num w:numId="30">
    <w:abstractNumId w:val="14"/>
  </w:num>
  <w:num w:numId="31">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EA5"/>
    <w:rsid w:val="00002FFF"/>
    <w:rsid w:val="000033B5"/>
    <w:rsid w:val="0000721C"/>
    <w:rsid w:val="0001005F"/>
    <w:rsid w:val="00045B41"/>
    <w:rsid w:val="000463CA"/>
    <w:rsid w:val="00051672"/>
    <w:rsid w:val="000527A4"/>
    <w:rsid w:val="00067742"/>
    <w:rsid w:val="000701A9"/>
    <w:rsid w:val="00072278"/>
    <w:rsid w:val="00074FCA"/>
    <w:rsid w:val="00075D3D"/>
    <w:rsid w:val="00076DC2"/>
    <w:rsid w:val="00080399"/>
    <w:rsid w:val="00084C59"/>
    <w:rsid w:val="0008738B"/>
    <w:rsid w:val="000944E4"/>
    <w:rsid w:val="000A0171"/>
    <w:rsid w:val="000B0E7F"/>
    <w:rsid w:val="000B173C"/>
    <w:rsid w:val="000B4642"/>
    <w:rsid w:val="000D418B"/>
    <w:rsid w:val="000E31B2"/>
    <w:rsid w:val="000F34FA"/>
    <w:rsid w:val="000F4A80"/>
    <w:rsid w:val="000F626B"/>
    <w:rsid w:val="00101DE7"/>
    <w:rsid w:val="00101E2A"/>
    <w:rsid w:val="0010217C"/>
    <w:rsid w:val="00104162"/>
    <w:rsid w:val="00105584"/>
    <w:rsid w:val="00107074"/>
    <w:rsid w:val="00107B67"/>
    <w:rsid w:val="00111BC2"/>
    <w:rsid w:val="001121B4"/>
    <w:rsid w:val="00112D63"/>
    <w:rsid w:val="001145D7"/>
    <w:rsid w:val="0013072B"/>
    <w:rsid w:val="001451D4"/>
    <w:rsid w:val="0014630F"/>
    <w:rsid w:val="00160B81"/>
    <w:rsid w:val="001630EA"/>
    <w:rsid w:val="00174528"/>
    <w:rsid w:val="001949F1"/>
    <w:rsid w:val="001962C3"/>
    <w:rsid w:val="001A46EC"/>
    <w:rsid w:val="001A7444"/>
    <w:rsid w:val="001A7555"/>
    <w:rsid w:val="001B1A61"/>
    <w:rsid w:val="001B65D4"/>
    <w:rsid w:val="001B6E74"/>
    <w:rsid w:val="001C6CC5"/>
    <w:rsid w:val="001D0B15"/>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C2F"/>
    <w:rsid w:val="0024141B"/>
    <w:rsid w:val="00242746"/>
    <w:rsid w:val="002468DE"/>
    <w:rsid w:val="00255D7C"/>
    <w:rsid w:val="00256EE0"/>
    <w:rsid w:val="00261D74"/>
    <w:rsid w:val="00270DD2"/>
    <w:rsid w:val="0027457A"/>
    <w:rsid w:val="00276EC3"/>
    <w:rsid w:val="0028030C"/>
    <w:rsid w:val="00281438"/>
    <w:rsid w:val="00281F35"/>
    <w:rsid w:val="002860B6"/>
    <w:rsid w:val="00293AA7"/>
    <w:rsid w:val="002949D6"/>
    <w:rsid w:val="002A407D"/>
    <w:rsid w:val="002B11EF"/>
    <w:rsid w:val="002B3736"/>
    <w:rsid w:val="002D0AFB"/>
    <w:rsid w:val="002D55E7"/>
    <w:rsid w:val="002E6099"/>
    <w:rsid w:val="002F3073"/>
    <w:rsid w:val="002F4A0F"/>
    <w:rsid w:val="002F6DFB"/>
    <w:rsid w:val="0030472C"/>
    <w:rsid w:val="0030692E"/>
    <w:rsid w:val="00311567"/>
    <w:rsid w:val="00320398"/>
    <w:rsid w:val="00323620"/>
    <w:rsid w:val="003264B7"/>
    <w:rsid w:val="003268C8"/>
    <w:rsid w:val="00327434"/>
    <w:rsid w:val="00333FD3"/>
    <w:rsid w:val="00336D7B"/>
    <w:rsid w:val="00341051"/>
    <w:rsid w:val="00343DAE"/>
    <w:rsid w:val="00352A97"/>
    <w:rsid w:val="003554EE"/>
    <w:rsid w:val="003578E4"/>
    <w:rsid w:val="00363249"/>
    <w:rsid w:val="0036347E"/>
    <w:rsid w:val="00366A51"/>
    <w:rsid w:val="00372724"/>
    <w:rsid w:val="00376C6B"/>
    <w:rsid w:val="00380C03"/>
    <w:rsid w:val="00380D2F"/>
    <w:rsid w:val="00385398"/>
    <w:rsid w:val="003A5345"/>
    <w:rsid w:val="003B1C99"/>
    <w:rsid w:val="003D1F2C"/>
    <w:rsid w:val="003D7679"/>
    <w:rsid w:val="003D7FAA"/>
    <w:rsid w:val="003F2845"/>
    <w:rsid w:val="003F70A8"/>
    <w:rsid w:val="00400710"/>
    <w:rsid w:val="00405699"/>
    <w:rsid w:val="00411C94"/>
    <w:rsid w:val="0041325C"/>
    <w:rsid w:val="0041556F"/>
    <w:rsid w:val="00416E4B"/>
    <w:rsid w:val="00425E85"/>
    <w:rsid w:val="00431CA8"/>
    <w:rsid w:val="004354DF"/>
    <w:rsid w:val="004376C8"/>
    <w:rsid w:val="0043788C"/>
    <w:rsid w:val="004418D1"/>
    <w:rsid w:val="004454BF"/>
    <w:rsid w:val="00446225"/>
    <w:rsid w:val="004462B9"/>
    <w:rsid w:val="00454AEE"/>
    <w:rsid w:val="0046201E"/>
    <w:rsid w:val="00464200"/>
    <w:rsid w:val="004647E9"/>
    <w:rsid w:val="00465F7F"/>
    <w:rsid w:val="00467D71"/>
    <w:rsid w:val="00470A42"/>
    <w:rsid w:val="004A2696"/>
    <w:rsid w:val="004B5665"/>
    <w:rsid w:val="004B58B1"/>
    <w:rsid w:val="004C0E7E"/>
    <w:rsid w:val="004D4501"/>
    <w:rsid w:val="004E21FD"/>
    <w:rsid w:val="004E2BE5"/>
    <w:rsid w:val="004E31B7"/>
    <w:rsid w:val="004F51E3"/>
    <w:rsid w:val="00501632"/>
    <w:rsid w:val="00502299"/>
    <w:rsid w:val="0051508D"/>
    <w:rsid w:val="00527D06"/>
    <w:rsid w:val="0054352B"/>
    <w:rsid w:val="0054520B"/>
    <w:rsid w:val="00550395"/>
    <w:rsid w:val="005505D6"/>
    <w:rsid w:val="005530BD"/>
    <w:rsid w:val="005542AB"/>
    <w:rsid w:val="005619DA"/>
    <w:rsid w:val="00564CAD"/>
    <w:rsid w:val="00565339"/>
    <w:rsid w:val="00567111"/>
    <w:rsid w:val="00575446"/>
    <w:rsid w:val="00576991"/>
    <w:rsid w:val="00594C05"/>
    <w:rsid w:val="005968AD"/>
    <w:rsid w:val="005A2CC1"/>
    <w:rsid w:val="005A6F73"/>
    <w:rsid w:val="005B006F"/>
    <w:rsid w:val="005B1061"/>
    <w:rsid w:val="005B1F28"/>
    <w:rsid w:val="005C0152"/>
    <w:rsid w:val="005C076C"/>
    <w:rsid w:val="005E1AF4"/>
    <w:rsid w:val="005E22DA"/>
    <w:rsid w:val="005E4768"/>
    <w:rsid w:val="005F114D"/>
    <w:rsid w:val="005F36A7"/>
    <w:rsid w:val="005F792C"/>
    <w:rsid w:val="00600222"/>
    <w:rsid w:val="0060673E"/>
    <w:rsid w:val="006067C0"/>
    <w:rsid w:val="00615C8D"/>
    <w:rsid w:val="00620A1F"/>
    <w:rsid w:val="006221F4"/>
    <w:rsid w:val="0062334A"/>
    <w:rsid w:val="00623F90"/>
    <w:rsid w:val="006278F1"/>
    <w:rsid w:val="00632B1C"/>
    <w:rsid w:val="00634032"/>
    <w:rsid w:val="00644B0E"/>
    <w:rsid w:val="0064592B"/>
    <w:rsid w:val="006473F5"/>
    <w:rsid w:val="0065464F"/>
    <w:rsid w:val="00667282"/>
    <w:rsid w:val="00674596"/>
    <w:rsid w:val="00681001"/>
    <w:rsid w:val="00684EE6"/>
    <w:rsid w:val="006951D7"/>
    <w:rsid w:val="006A0EB0"/>
    <w:rsid w:val="006A23CD"/>
    <w:rsid w:val="006A2565"/>
    <w:rsid w:val="006A31E0"/>
    <w:rsid w:val="006A4857"/>
    <w:rsid w:val="006A4972"/>
    <w:rsid w:val="006B67D3"/>
    <w:rsid w:val="006E301B"/>
    <w:rsid w:val="006F7BBB"/>
    <w:rsid w:val="00705036"/>
    <w:rsid w:val="007058CD"/>
    <w:rsid w:val="007103C5"/>
    <w:rsid w:val="007104C8"/>
    <w:rsid w:val="00713F51"/>
    <w:rsid w:val="00714074"/>
    <w:rsid w:val="00716CCE"/>
    <w:rsid w:val="0072124E"/>
    <w:rsid w:val="007235B8"/>
    <w:rsid w:val="0073678D"/>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4F9D"/>
    <w:rsid w:val="00795503"/>
    <w:rsid w:val="007A1F69"/>
    <w:rsid w:val="007A3FEE"/>
    <w:rsid w:val="007A50E6"/>
    <w:rsid w:val="007A5791"/>
    <w:rsid w:val="007B2E1B"/>
    <w:rsid w:val="007C1757"/>
    <w:rsid w:val="007C3A0C"/>
    <w:rsid w:val="007C5808"/>
    <w:rsid w:val="007C6654"/>
    <w:rsid w:val="007D6289"/>
    <w:rsid w:val="007E0266"/>
    <w:rsid w:val="007E40E0"/>
    <w:rsid w:val="007F0449"/>
    <w:rsid w:val="007F3AAA"/>
    <w:rsid w:val="007F5D19"/>
    <w:rsid w:val="007F6528"/>
    <w:rsid w:val="007F6630"/>
    <w:rsid w:val="007F765D"/>
    <w:rsid w:val="00800F88"/>
    <w:rsid w:val="00803D82"/>
    <w:rsid w:val="0080679F"/>
    <w:rsid w:val="00807DEE"/>
    <w:rsid w:val="00816152"/>
    <w:rsid w:val="00823A89"/>
    <w:rsid w:val="0083724F"/>
    <w:rsid w:val="00850A9A"/>
    <w:rsid w:val="008539AB"/>
    <w:rsid w:val="00854CEA"/>
    <w:rsid w:val="0086354E"/>
    <w:rsid w:val="0087095A"/>
    <w:rsid w:val="008840C9"/>
    <w:rsid w:val="0089379E"/>
    <w:rsid w:val="0089412A"/>
    <w:rsid w:val="008B3052"/>
    <w:rsid w:val="008B4F3A"/>
    <w:rsid w:val="008B57D6"/>
    <w:rsid w:val="008C3119"/>
    <w:rsid w:val="008D399A"/>
    <w:rsid w:val="008E01A4"/>
    <w:rsid w:val="008E3AE4"/>
    <w:rsid w:val="009009B8"/>
    <w:rsid w:val="00901327"/>
    <w:rsid w:val="009111A4"/>
    <w:rsid w:val="00921047"/>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518A"/>
    <w:rsid w:val="009765AA"/>
    <w:rsid w:val="009A002E"/>
    <w:rsid w:val="009A13A4"/>
    <w:rsid w:val="009A2F4F"/>
    <w:rsid w:val="009B0922"/>
    <w:rsid w:val="009B1654"/>
    <w:rsid w:val="009B47CF"/>
    <w:rsid w:val="009C2614"/>
    <w:rsid w:val="009C42DD"/>
    <w:rsid w:val="009C587C"/>
    <w:rsid w:val="009C6E39"/>
    <w:rsid w:val="009D2684"/>
    <w:rsid w:val="009E1467"/>
    <w:rsid w:val="009E3C16"/>
    <w:rsid w:val="009E4A74"/>
    <w:rsid w:val="009F24AC"/>
    <w:rsid w:val="009F7BC5"/>
    <w:rsid w:val="00A01D38"/>
    <w:rsid w:val="00A038B4"/>
    <w:rsid w:val="00A038B9"/>
    <w:rsid w:val="00A1618B"/>
    <w:rsid w:val="00A172DC"/>
    <w:rsid w:val="00A265F4"/>
    <w:rsid w:val="00A277A2"/>
    <w:rsid w:val="00A3340C"/>
    <w:rsid w:val="00A34E61"/>
    <w:rsid w:val="00A37F08"/>
    <w:rsid w:val="00A42A4D"/>
    <w:rsid w:val="00A52E08"/>
    <w:rsid w:val="00A55015"/>
    <w:rsid w:val="00A563AA"/>
    <w:rsid w:val="00A60889"/>
    <w:rsid w:val="00A664B2"/>
    <w:rsid w:val="00A814E6"/>
    <w:rsid w:val="00A85C78"/>
    <w:rsid w:val="00A87060"/>
    <w:rsid w:val="00A90BA0"/>
    <w:rsid w:val="00AA1422"/>
    <w:rsid w:val="00AA3B50"/>
    <w:rsid w:val="00AA516D"/>
    <w:rsid w:val="00AC0A5C"/>
    <w:rsid w:val="00AC58AB"/>
    <w:rsid w:val="00AC63F3"/>
    <w:rsid w:val="00AD150D"/>
    <w:rsid w:val="00AF259D"/>
    <w:rsid w:val="00AF3346"/>
    <w:rsid w:val="00AF4673"/>
    <w:rsid w:val="00AF6CC6"/>
    <w:rsid w:val="00B01B7D"/>
    <w:rsid w:val="00B026A8"/>
    <w:rsid w:val="00B130FD"/>
    <w:rsid w:val="00B172B3"/>
    <w:rsid w:val="00B200C6"/>
    <w:rsid w:val="00B311F8"/>
    <w:rsid w:val="00B31A83"/>
    <w:rsid w:val="00B54672"/>
    <w:rsid w:val="00B5584B"/>
    <w:rsid w:val="00B81613"/>
    <w:rsid w:val="00B84339"/>
    <w:rsid w:val="00B85738"/>
    <w:rsid w:val="00B85740"/>
    <w:rsid w:val="00B9128A"/>
    <w:rsid w:val="00B95D3A"/>
    <w:rsid w:val="00BA723C"/>
    <w:rsid w:val="00BC08A2"/>
    <w:rsid w:val="00BC11FD"/>
    <w:rsid w:val="00BC379B"/>
    <w:rsid w:val="00BC3AA9"/>
    <w:rsid w:val="00BC7409"/>
    <w:rsid w:val="00BE4882"/>
    <w:rsid w:val="00BF31ED"/>
    <w:rsid w:val="00BF50FE"/>
    <w:rsid w:val="00C04AFB"/>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3EA5"/>
    <w:rsid w:val="00C95936"/>
    <w:rsid w:val="00CA14C1"/>
    <w:rsid w:val="00CA205B"/>
    <w:rsid w:val="00CA3B64"/>
    <w:rsid w:val="00CB186C"/>
    <w:rsid w:val="00CC0018"/>
    <w:rsid w:val="00CD3648"/>
    <w:rsid w:val="00CD4451"/>
    <w:rsid w:val="00CE03E7"/>
    <w:rsid w:val="00CE2F13"/>
    <w:rsid w:val="00CF35C6"/>
    <w:rsid w:val="00D22901"/>
    <w:rsid w:val="00D241FB"/>
    <w:rsid w:val="00D27212"/>
    <w:rsid w:val="00D32A9B"/>
    <w:rsid w:val="00D41D37"/>
    <w:rsid w:val="00D445DF"/>
    <w:rsid w:val="00D46EA9"/>
    <w:rsid w:val="00D530E9"/>
    <w:rsid w:val="00D611F5"/>
    <w:rsid w:val="00D62DDD"/>
    <w:rsid w:val="00D64040"/>
    <w:rsid w:val="00D66065"/>
    <w:rsid w:val="00D675F0"/>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D7DEF"/>
    <w:rsid w:val="00DE0A1B"/>
    <w:rsid w:val="00DE331C"/>
    <w:rsid w:val="00DE5584"/>
    <w:rsid w:val="00DF5F13"/>
    <w:rsid w:val="00E03B05"/>
    <w:rsid w:val="00E040DC"/>
    <w:rsid w:val="00E10561"/>
    <w:rsid w:val="00E17EEB"/>
    <w:rsid w:val="00E25B62"/>
    <w:rsid w:val="00E30FFA"/>
    <w:rsid w:val="00E32231"/>
    <w:rsid w:val="00E327F9"/>
    <w:rsid w:val="00E35614"/>
    <w:rsid w:val="00E40395"/>
    <w:rsid w:val="00E4109A"/>
    <w:rsid w:val="00E45B0E"/>
    <w:rsid w:val="00E45E19"/>
    <w:rsid w:val="00E47732"/>
    <w:rsid w:val="00E50492"/>
    <w:rsid w:val="00E54D11"/>
    <w:rsid w:val="00E54E1F"/>
    <w:rsid w:val="00E55216"/>
    <w:rsid w:val="00E56AE3"/>
    <w:rsid w:val="00E56DFA"/>
    <w:rsid w:val="00E6536B"/>
    <w:rsid w:val="00E677FD"/>
    <w:rsid w:val="00E67CF6"/>
    <w:rsid w:val="00E7191D"/>
    <w:rsid w:val="00E76A2D"/>
    <w:rsid w:val="00E76A55"/>
    <w:rsid w:val="00E84F76"/>
    <w:rsid w:val="00E86D4E"/>
    <w:rsid w:val="00E94132"/>
    <w:rsid w:val="00EA1C77"/>
    <w:rsid w:val="00EA2F56"/>
    <w:rsid w:val="00EA3141"/>
    <w:rsid w:val="00EA5B16"/>
    <w:rsid w:val="00EB1C66"/>
    <w:rsid w:val="00EB3383"/>
    <w:rsid w:val="00EC42D1"/>
    <w:rsid w:val="00EC49A4"/>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F51"/>
    <w:rsid w:val="00F461CE"/>
    <w:rsid w:val="00F61193"/>
    <w:rsid w:val="00F61E46"/>
    <w:rsid w:val="00F64B73"/>
    <w:rsid w:val="00F67480"/>
    <w:rsid w:val="00F7539F"/>
    <w:rsid w:val="00F76472"/>
    <w:rsid w:val="00F817D1"/>
    <w:rsid w:val="00F836C3"/>
    <w:rsid w:val="00F86D38"/>
    <w:rsid w:val="00F91B2A"/>
    <w:rsid w:val="00F959E7"/>
    <w:rsid w:val="00FA1884"/>
    <w:rsid w:val="00FA2E38"/>
    <w:rsid w:val="00FA62C2"/>
    <w:rsid w:val="00FB3E5D"/>
    <w:rsid w:val="00FB4B9C"/>
    <w:rsid w:val="00FB53EF"/>
    <w:rsid w:val="00FB6409"/>
    <w:rsid w:val="00FB6D3F"/>
    <w:rsid w:val="00FC52E1"/>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39C4B5-600A-4338-AAC2-7416F74F0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75F0"/>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0F626B"/>
    <w:pPr>
      <w:numPr>
        <w:numId w:val="26"/>
      </w:numPr>
      <w:spacing w:before="120" w:after="200"/>
      <w:outlineLvl w:val="0"/>
    </w:pPr>
    <w:rPr>
      <w:b/>
      <w:sz w:val="28"/>
      <w:szCs w:val="28"/>
      <w:u w:val="single"/>
    </w:rPr>
  </w:style>
  <w:style w:type="paragraph" w:styleId="berschrift2">
    <w:name w:val="heading 2"/>
    <w:basedOn w:val="berschrift1"/>
    <w:next w:val="Standard"/>
    <w:link w:val="berschrift2Zchn"/>
    <w:autoRedefine/>
    <w:qFormat/>
    <w:rsid w:val="00074FCA"/>
    <w:pPr>
      <w:numPr>
        <w:ilvl w:val="1"/>
      </w:numPr>
      <w:outlineLvl w:val="1"/>
    </w:pPr>
    <w:rPr>
      <w:bCs/>
      <w:iCs/>
      <w:sz w:val="24"/>
    </w:rPr>
  </w:style>
  <w:style w:type="paragraph" w:styleId="berschrift3">
    <w:name w:val="heading 3"/>
    <w:basedOn w:val="berschrift2"/>
    <w:next w:val="Standard"/>
    <w:link w:val="berschrift3Zchn"/>
    <w:qFormat/>
    <w:rsid w:val="00BC7409"/>
    <w:pPr>
      <w:numPr>
        <w:ilvl w:val="2"/>
      </w:numPr>
      <w:spacing w:after="0"/>
      <w:outlineLvl w:val="2"/>
    </w:pPr>
    <w:rPr>
      <w:bCs w:val="0"/>
      <w:i/>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62DDD"/>
    <w:pPr>
      <w:tabs>
        <w:tab w:val="decimal" w:leader="dot" w:pos="9356"/>
      </w:tabs>
      <w:spacing w:before="0" w:line="240" w:lineRule="auto"/>
    </w:pPr>
    <w:rPr>
      <w:sz w:val="18"/>
      <w:lang w:val="de-DE"/>
    </w:rPr>
  </w:style>
  <w:style w:type="character" w:styleId="Hyperlink">
    <w:name w:val="Hyperlink"/>
    <w:uiPriority w:val="99"/>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C44F75"/>
    <w:pPr>
      <w:spacing w:before="220" w:line="288" w:lineRule="auto"/>
    </w:pPr>
    <w:rPr>
      <w:color w:val="333333"/>
      <w:lang w:val="en-GB"/>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autoRedefine/>
    <w:uiPriority w:val="39"/>
    <w:qFormat/>
    <w:rsid w:val="006A4857"/>
    <w:pPr>
      <w:tabs>
        <w:tab w:val="left" w:pos="1418"/>
        <w:tab w:val="right" w:pos="9497"/>
      </w:tabs>
      <w:spacing w:line="240" w:lineRule="auto"/>
    </w:pPr>
    <w:rPr>
      <w:rFonts w:eastAsia="Times New Roman"/>
      <w:sz w:val="28"/>
      <w:szCs w:val="20"/>
      <w:lang w:val="de-DE" w:eastAsia="de-DE"/>
    </w:rPr>
  </w:style>
  <w:style w:type="paragraph" w:styleId="Verzeichnis2">
    <w:name w:val="toc 2"/>
    <w:basedOn w:val="Verzeichnis1"/>
    <w:next w:val="Standard"/>
    <w:uiPriority w:val="39"/>
    <w:pPr>
      <w:ind w:left="240"/>
    </w:pPr>
    <w:rPr>
      <w:sz w:val="20"/>
    </w:rPr>
  </w:style>
  <w:style w:type="paragraph" w:styleId="Verzeichnis3">
    <w:name w:val="toc 3"/>
    <w:basedOn w:val="Verzeichnis1"/>
    <w:next w:val="Standard"/>
    <w:uiPriority w:val="39"/>
    <w:pPr>
      <w:tabs>
        <w:tab w:val="clear" w:pos="1418"/>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0F626B"/>
    <w:rPr>
      <w:rFonts w:ascii="Century Gothic" w:eastAsia="Calibri" w:hAnsi="Century Gothic"/>
      <w:b/>
      <w:sz w:val="28"/>
      <w:szCs w:val="28"/>
      <w:u w:val="single"/>
      <w:lang w:eastAsia="en-US"/>
    </w:rPr>
  </w:style>
  <w:style w:type="character" w:customStyle="1" w:styleId="berschrift2Zchn">
    <w:name w:val="Überschrift 2 Zchn"/>
    <w:link w:val="berschrift2"/>
    <w:rsid w:val="00074FCA"/>
    <w:rPr>
      <w:rFonts w:ascii="Century Gothic" w:eastAsia="Calibri" w:hAnsi="Century Gothic"/>
      <w:b/>
      <w:bCs/>
      <w:iCs/>
      <w:sz w:val="24"/>
      <w:szCs w:val="28"/>
      <w:u w:val="single"/>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aufzhlung2">
    <w:name w:val="Textaufzählung 2"/>
    <w:basedOn w:val="Textaufzhlung"/>
    <w:autoRedefine/>
    <w:qFormat/>
    <w:rsid w:val="00261D74"/>
    <w:pPr>
      <w:numPr>
        <w:numId w:val="21"/>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rPr>
  </w:style>
  <w:style w:type="character" w:customStyle="1" w:styleId="TextZchn">
    <w:name w:val="Text Zchn"/>
    <w:link w:val="Text"/>
    <w:rsid w:val="00C44F75"/>
    <w:rPr>
      <w:rFonts w:ascii="Century Gothic" w:hAnsi="Century Gothic"/>
      <w:color w:val="333333"/>
      <w:sz w:val="22"/>
      <w:lang w:val="en-GB" w:eastAsia="de-DE"/>
    </w:rPr>
  </w:style>
  <w:style w:type="character" w:customStyle="1" w:styleId="Textblock-FunktionZchn">
    <w:name w:val="Textblock-Funktion Zchn"/>
    <w:link w:val="Textblock-Funktion"/>
    <w:rsid w:val="00D62DDD"/>
    <w:rPr>
      <w:rFonts w:ascii="Century Gothic" w:hAnsi="Century Gothic"/>
      <w:color w:val="333333"/>
      <w:sz w:val="18"/>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autoRedefine/>
    <w:qFormat/>
    <w:rsid w:val="00BC7409"/>
    <w:pPr>
      <w:numPr>
        <w:numId w:val="3"/>
      </w:numPr>
      <w:spacing w:before="240" w:after="240"/>
      <w:ind w:left="1134" w:hanging="567"/>
      <w:contextualSpacing/>
    </w:pPr>
    <w:rPr>
      <w:rFonts w:ascii="Arial" w:hAnsi="Arial"/>
      <w:b/>
      <w:bCs/>
      <w:color w:val="auto"/>
      <w:sz w:val="22"/>
    </w:rPr>
  </w:style>
  <w:style w:type="character" w:customStyle="1" w:styleId="FormatvorlageTextaufzhlungFettZchn">
    <w:name w:val="Formatvorlage Textaufzählung + Fett Zchn"/>
    <w:link w:val="FormatvorlageTextaufzhlungFett"/>
    <w:rsid w:val="00BC7409"/>
    <w:rPr>
      <w:rFonts w:ascii="Arial" w:eastAsia="Calibri" w:hAnsi="Arial"/>
      <w:b/>
      <w:bCs/>
      <w:sz w:val="22"/>
      <w:szCs w:val="22"/>
      <w:lang w:val="de-DE" w:eastAsia="en-US"/>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autoRedefine/>
    <w:qFormat/>
    <w:rsid w:val="00681001"/>
    <w:pPr>
      <w:spacing w:after="200"/>
      <w:jc w:val="both"/>
    </w:pPr>
    <w:rPr>
      <w:lang w:val="de-AT"/>
    </w:rPr>
  </w:style>
  <w:style w:type="character" w:customStyle="1" w:styleId="TextblockZchn">
    <w:name w:val="Textblock Zchn"/>
    <w:link w:val="Textblock"/>
    <w:rsid w:val="00681001"/>
    <w:rPr>
      <w:rFonts w:ascii="Century Gothic" w:eastAsia="Calibri" w:hAnsi="Century Gothic"/>
      <w:color w:val="333333"/>
      <w:sz w:val="22"/>
      <w:szCs w:val="22"/>
      <w:lang w:eastAsia="en-US"/>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261D74"/>
    <w:pPr>
      <w:numPr>
        <w:numId w:val="20"/>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681001"/>
    <w:pPr>
      <w:keepNext/>
      <w:keepLines/>
      <w:numPr>
        <w:numId w:val="0"/>
      </w:numPr>
      <w:tabs>
        <w:tab w:val="left" w:pos="1418"/>
        <w:tab w:val="right" w:pos="9923"/>
      </w:tabs>
      <w:spacing w:before="480" w:after="0"/>
      <w:outlineLvl w:val="9"/>
    </w:pPr>
    <w:rPr>
      <w:rFonts w:eastAsia="Times New Roman"/>
      <w:b w:val="0"/>
      <w:bCs/>
      <w:color w:val="000000"/>
      <w:u w:val="none"/>
      <w:lang w:val="de-DE" w:eastAsia="de-DE"/>
    </w:rPr>
  </w:style>
  <w:style w:type="paragraph" w:styleId="Textkrper">
    <w:name w:val="Body Text"/>
    <w:basedOn w:val="Standard"/>
    <w:link w:val="TextkrperZchn"/>
    <w:rsid w:val="003554EE"/>
    <w:pPr>
      <w:widowControl w:val="0"/>
      <w:spacing w:line="240" w:lineRule="auto"/>
      <w:jc w:val="both"/>
    </w:pPr>
    <w:rPr>
      <w:rFonts w:ascii="Times New Roman" w:eastAsia="Times New Roman" w:hAnsi="Times New Roman"/>
      <w:sz w:val="24"/>
      <w:szCs w:val="20"/>
      <w:lang w:val="de-DE" w:eastAsia="de-DE"/>
    </w:rPr>
  </w:style>
  <w:style w:type="character" w:customStyle="1" w:styleId="TextkrperZchn">
    <w:name w:val="Textkörper Zchn"/>
    <w:basedOn w:val="Absatz-Standardschriftart"/>
    <w:link w:val="Textkrper"/>
    <w:rsid w:val="003554EE"/>
    <w:rPr>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O:\Qm-System%20LDL\QM-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7CB5C-27B4-4FBB-8555-2B21EBE62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QM-Vorlage.dot</Template>
  <TotalTime>0</TotalTime>
  <Pages>3</Pages>
  <Words>446</Words>
  <Characters>2811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Teresa Weiermair</cp:lastModifiedBy>
  <cp:revision>9</cp:revision>
  <cp:lastPrinted>2012-08-20T11:29:00Z</cp:lastPrinted>
  <dcterms:created xsi:type="dcterms:W3CDTF">2013-07-15T11:26:00Z</dcterms:created>
  <dcterms:modified xsi:type="dcterms:W3CDTF">2013-07-15T11:38:00Z</dcterms:modified>
  <cp:category>Schriftverkehr</cp:category>
</cp:coreProperties>
</file>