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6"/>
        <w:gridCol w:w="3431"/>
        <w:gridCol w:w="1814"/>
        <w:gridCol w:w="3357"/>
      </w:tblGrid>
      <w:tr w:rsidR="002E42C1" w:rsidRPr="00AC6694" w14:paraId="3A3E4776" w14:textId="77777777" w:rsidTr="006A1166">
        <w:trPr>
          <w:trHeight w:val="397"/>
        </w:trPr>
        <w:tc>
          <w:tcPr>
            <w:tcW w:w="171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8D5288" w14:textId="77777777" w:rsidR="002E42C1" w:rsidRPr="00AC6694" w:rsidRDefault="002E42C1" w:rsidP="006A1166">
            <w:pPr>
              <w:rPr>
                <w:b/>
              </w:rPr>
            </w:pPr>
            <w:r w:rsidRPr="00AC6694">
              <w:t xml:space="preserve">Seminartitel: </w:t>
            </w:r>
          </w:p>
        </w:tc>
        <w:tc>
          <w:tcPr>
            <w:tcW w:w="8602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3A41ECC" w14:textId="77777777" w:rsidR="002E42C1" w:rsidRPr="00AC6694" w:rsidRDefault="002E42C1" w:rsidP="006A1166">
            <w:pPr>
              <w:rPr>
                <w:sz w:val="28"/>
                <w:szCs w:val="32"/>
              </w:rPr>
            </w:pPr>
            <w:r w:rsidRPr="00AC6694">
              <w:rPr>
                <w:rStyle w:val="A-fett"/>
              </w:rPr>
              <w:t>Der ganze Haupttitel</w:t>
            </w:r>
          </w:p>
        </w:tc>
      </w:tr>
      <w:tr w:rsidR="002E42C1" w:rsidRPr="00AC6694" w14:paraId="4AF7D0F6" w14:textId="77777777" w:rsidTr="006A1166">
        <w:trPr>
          <w:trHeight w:val="397"/>
        </w:trPr>
        <w:tc>
          <w:tcPr>
            <w:tcW w:w="171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2483B0F" w14:textId="77777777" w:rsidR="002E42C1" w:rsidRPr="00AC6694" w:rsidRDefault="002E42C1" w:rsidP="006A1166"/>
        </w:tc>
        <w:tc>
          <w:tcPr>
            <w:tcW w:w="8602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280E62FA" w14:textId="77777777" w:rsidR="002E42C1" w:rsidRPr="00AC6694" w:rsidRDefault="002E42C1" w:rsidP="006A1166">
            <w:pPr>
              <w:rPr>
                <w:rStyle w:val="A-fett"/>
                <w:b w:val="0"/>
              </w:rPr>
            </w:pPr>
            <w:r w:rsidRPr="00AC6694">
              <w:rPr>
                <w:rStyle w:val="A-fett"/>
              </w:rPr>
              <w:t>Untertitel soweit vorhanden</w:t>
            </w:r>
          </w:p>
        </w:tc>
      </w:tr>
      <w:tr w:rsidR="002E42C1" w:rsidRPr="00AC6694" w14:paraId="28C8805B" w14:textId="77777777" w:rsidTr="006A1166">
        <w:trPr>
          <w:trHeight w:val="397"/>
        </w:trPr>
        <w:tc>
          <w:tcPr>
            <w:tcW w:w="5147" w:type="dxa"/>
            <w:gridSpan w:val="2"/>
            <w:shd w:val="clear" w:color="auto" w:fill="auto"/>
            <w:vAlign w:val="center"/>
          </w:tcPr>
          <w:p w14:paraId="20184A6E" w14:textId="77777777" w:rsidR="002E42C1" w:rsidRPr="00AC6694" w:rsidRDefault="002E42C1" w:rsidP="006A1166">
            <w:r w:rsidRPr="00AC6694">
              <w:t xml:space="preserve">Trainer/Referent: 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EEC285D" w14:textId="77777777" w:rsidR="002E42C1" w:rsidRPr="00AC6694" w:rsidRDefault="002E42C1" w:rsidP="006A1166">
            <w:r w:rsidRPr="00AC6694">
              <w:t>TT.MM.JJJJ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4D55FCA" w14:textId="77777777" w:rsidR="002E42C1" w:rsidRPr="00AC6694" w:rsidRDefault="002E42C1" w:rsidP="006A1166">
            <w:r w:rsidRPr="00AC6694">
              <w:t>Veranstaltungsort</w:t>
            </w:r>
          </w:p>
        </w:tc>
      </w:tr>
    </w:tbl>
    <w:p w14:paraId="26D4A8BD" w14:textId="0A3641F5" w:rsidR="004147C1" w:rsidRDefault="004147C1" w:rsidP="001B4727"/>
    <w:tbl>
      <w:tblPr>
        <w:tblW w:w="100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3"/>
        <w:gridCol w:w="2439"/>
        <w:gridCol w:w="84"/>
        <w:gridCol w:w="2523"/>
        <w:gridCol w:w="229"/>
        <w:gridCol w:w="2295"/>
      </w:tblGrid>
      <w:tr w:rsidR="002E42C1" w:rsidRPr="002E42C1" w14:paraId="14298B82" w14:textId="77777777" w:rsidTr="006A1166">
        <w:trPr>
          <w:trHeight w:val="360"/>
        </w:trPr>
        <w:tc>
          <w:tcPr>
            <w:tcW w:w="10093" w:type="dxa"/>
            <w:gridSpan w:val="6"/>
            <w:shd w:val="clear" w:color="auto" w:fill="auto"/>
          </w:tcPr>
          <w:p w14:paraId="74985CB5" w14:textId="77777777" w:rsidR="002E42C1" w:rsidRPr="002E42C1" w:rsidRDefault="002E42C1" w:rsidP="002E42C1">
            <w:pPr>
              <w:suppressLineNumbers/>
              <w:tabs>
                <w:tab w:val="num" w:pos="284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Wurde ich im Vorfeld zum Seminar ausreichend informiert?</w:t>
            </w:r>
          </w:p>
        </w:tc>
      </w:tr>
      <w:tr w:rsidR="002E42C1" w:rsidRPr="002E42C1" w14:paraId="345E98A0" w14:textId="77777777" w:rsidTr="006A1166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18D9C888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75EEB5C3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61BFE80F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1A3668C9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mangelhaft</w:t>
            </w:r>
          </w:p>
        </w:tc>
      </w:tr>
      <w:tr w:rsidR="002E42C1" w:rsidRPr="002E42C1" w14:paraId="470C4652" w14:textId="77777777" w:rsidTr="006A1166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14:paraId="2C11EF0B" w14:textId="77777777" w:rsidR="002E42C1" w:rsidRPr="002E42C1" w:rsidRDefault="002E42C1" w:rsidP="002E42C1">
            <w:pPr>
              <w:suppressLineNumbers/>
              <w:tabs>
                <w:tab w:val="num" w:pos="284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Die Inhalte und Themen des Seminars sind</w:t>
            </w:r>
          </w:p>
        </w:tc>
      </w:tr>
      <w:tr w:rsidR="002E42C1" w:rsidRPr="002E42C1" w14:paraId="195827C0" w14:textId="77777777" w:rsidTr="006A1166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3CF2A303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sehr hilfreich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43648128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nützlich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01BBB7EC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brauchbar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198B8ACA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nicht wichtig</w:t>
            </w:r>
          </w:p>
        </w:tc>
      </w:tr>
      <w:tr w:rsidR="002E42C1" w:rsidRPr="002E42C1" w14:paraId="38BBAD1A" w14:textId="77777777" w:rsidTr="006A1166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14:paraId="65F9BC5A" w14:textId="77777777" w:rsidR="002E42C1" w:rsidRPr="002E42C1" w:rsidRDefault="002E42C1" w:rsidP="002E42C1">
            <w:pPr>
              <w:suppressLineNumbers/>
              <w:tabs>
                <w:tab w:val="num" w:pos="284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Das im Seminar Gelernte ist für meine Praxis</w:t>
            </w:r>
          </w:p>
        </w:tc>
      </w:tr>
      <w:tr w:rsidR="002E42C1" w:rsidRPr="002E42C1" w14:paraId="50DEE3A5" w14:textId="77777777" w:rsidTr="006A1166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12EC8136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sehr hilfreich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1625A207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nützlich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3CC59CDE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brauchbar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041FBE94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nicht wichtig</w:t>
            </w:r>
          </w:p>
        </w:tc>
      </w:tr>
      <w:tr w:rsidR="002E42C1" w:rsidRPr="002E42C1" w14:paraId="759F07CC" w14:textId="77777777" w:rsidTr="006A1166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14:paraId="11D00D68" w14:textId="34BA6293" w:rsidR="002E42C1" w:rsidRPr="002E42C1" w:rsidRDefault="002E42C1" w:rsidP="002E42C1">
            <w:pPr>
              <w:suppressLineNumbers/>
              <w:tabs>
                <w:tab w:val="num" w:pos="284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Die Kompetenz des/der Trainer</w:t>
            </w:r>
            <w:r w:rsidR="001449CC">
              <w:rPr>
                <w:rFonts w:eastAsia="Times New Roman"/>
                <w:b/>
                <w:szCs w:val="20"/>
                <w:lang w:eastAsia="ar-SA"/>
              </w:rPr>
              <w:t>:</w:t>
            </w:r>
            <w:r w:rsidRPr="002E42C1">
              <w:rPr>
                <w:rFonts w:eastAsia="Times New Roman"/>
                <w:b/>
                <w:szCs w:val="20"/>
                <w:lang w:eastAsia="ar-SA"/>
              </w:rPr>
              <w:t>In ist …</w:t>
            </w:r>
          </w:p>
        </w:tc>
      </w:tr>
      <w:tr w:rsidR="002E42C1" w:rsidRPr="002E42C1" w14:paraId="2DEE24F2" w14:textId="77777777" w:rsidTr="006A1166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70FB2613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6DF0A89A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448105F8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24CED5D5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mangelhaft</w:t>
            </w:r>
          </w:p>
        </w:tc>
      </w:tr>
      <w:tr w:rsidR="002E42C1" w:rsidRPr="002E42C1" w14:paraId="0122DEB5" w14:textId="77777777" w:rsidTr="006A1166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14:paraId="240C2637" w14:textId="6D646343" w:rsidR="002E42C1" w:rsidRPr="002E42C1" w:rsidRDefault="002E42C1" w:rsidP="002E42C1">
            <w:pPr>
              <w:suppressLineNumbers/>
              <w:tabs>
                <w:tab w:val="num" w:pos="284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Hat der/die Traine</w:t>
            </w:r>
            <w:r w:rsidR="001449CC">
              <w:rPr>
                <w:rFonts w:eastAsia="Times New Roman"/>
                <w:b/>
                <w:szCs w:val="20"/>
                <w:lang w:eastAsia="ar-SA"/>
              </w:rPr>
              <w:t>r:</w:t>
            </w:r>
            <w:r w:rsidRPr="002E42C1">
              <w:rPr>
                <w:rFonts w:eastAsia="Times New Roman"/>
                <w:b/>
                <w:szCs w:val="20"/>
                <w:lang w:eastAsia="ar-SA"/>
              </w:rPr>
              <w:t>In den Inhalt anschaulich und verständlich dargestellt?</w:t>
            </w:r>
          </w:p>
        </w:tc>
      </w:tr>
      <w:tr w:rsidR="002E42C1" w:rsidRPr="002E42C1" w14:paraId="53729A86" w14:textId="77777777" w:rsidTr="006A1166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31C66740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2373BD26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2A2C10F1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7792BD3C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mangelhaft</w:t>
            </w:r>
          </w:p>
        </w:tc>
      </w:tr>
      <w:tr w:rsidR="002E42C1" w:rsidRPr="002E42C1" w14:paraId="605D1CE2" w14:textId="77777777" w:rsidTr="006A1166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14:paraId="6E9EE251" w14:textId="77777777" w:rsidR="002E42C1" w:rsidRPr="002E42C1" w:rsidRDefault="002E42C1" w:rsidP="002E42C1">
            <w:pPr>
              <w:suppressLineNumbers/>
              <w:tabs>
                <w:tab w:val="num" w:pos="284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Der Seminarraum und die Ausrüstung war für mich …</w:t>
            </w:r>
          </w:p>
        </w:tc>
      </w:tr>
      <w:tr w:rsidR="002E42C1" w:rsidRPr="002E42C1" w14:paraId="249C8B76" w14:textId="77777777" w:rsidTr="006A1166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6F29F3D3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377BCACE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23202312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22EE2209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mangelhaft</w:t>
            </w:r>
          </w:p>
        </w:tc>
      </w:tr>
      <w:tr w:rsidR="002E42C1" w:rsidRPr="002E42C1" w14:paraId="02C3EA45" w14:textId="77777777" w:rsidTr="006A1166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14:paraId="249EFFB1" w14:textId="77777777" w:rsidR="002E42C1" w:rsidRPr="002E42C1" w:rsidRDefault="002E42C1" w:rsidP="002E42C1">
            <w:pPr>
              <w:suppressLineNumbers/>
              <w:tabs>
                <w:tab w:val="num" w:pos="284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Die Seminarorganisation des Seminars war für mich</w:t>
            </w:r>
          </w:p>
        </w:tc>
      </w:tr>
      <w:tr w:rsidR="002E42C1" w:rsidRPr="002E42C1" w14:paraId="7F6B84D3" w14:textId="77777777" w:rsidTr="006A1166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30FEF8B0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40974471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06297EFE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00F984E2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mangelhaft</w:t>
            </w:r>
          </w:p>
        </w:tc>
      </w:tr>
      <w:tr w:rsidR="002E42C1" w:rsidRPr="002E42C1" w14:paraId="018A9AB7" w14:textId="77777777" w:rsidTr="006A1166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14:paraId="5AD391BB" w14:textId="77777777" w:rsidR="002E42C1" w:rsidRPr="002E42C1" w:rsidRDefault="002E42C1" w:rsidP="002E42C1">
            <w:pPr>
              <w:suppressLineNumbers/>
              <w:tabs>
                <w:tab w:val="num" w:pos="284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Wie beurteilen Sie die Seminardauer?</w:t>
            </w:r>
          </w:p>
        </w:tc>
      </w:tr>
      <w:tr w:rsidR="002E42C1" w:rsidRPr="002E42C1" w14:paraId="00F7962F" w14:textId="77777777" w:rsidTr="006A1166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3D5E018C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genau passend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5A6E31FF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angemessen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5080FCA5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zu kurz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7F692D30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zu lang</w:t>
            </w:r>
          </w:p>
        </w:tc>
      </w:tr>
      <w:tr w:rsidR="002E42C1" w:rsidRPr="002E42C1" w14:paraId="54460EAC" w14:textId="77777777" w:rsidTr="006A1166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14:paraId="35493369" w14:textId="77777777" w:rsidR="002E42C1" w:rsidRPr="002E42C1" w:rsidRDefault="002E42C1" w:rsidP="002E42C1">
            <w:pPr>
              <w:suppressLineNumbers/>
              <w:tabs>
                <w:tab w:val="num" w:pos="284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Ich kann das Seminar weiterempfehlen!</w:t>
            </w:r>
          </w:p>
        </w:tc>
      </w:tr>
      <w:tr w:rsidR="002E42C1" w:rsidRPr="002E42C1" w14:paraId="45A13A6A" w14:textId="77777777" w:rsidTr="006A1166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1EADC56C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sehr gerne</w:t>
            </w:r>
          </w:p>
        </w:tc>
        <w:tc>
          <w:tcPr>
            <w:tcW w:w="2439" w:type="dxa"/>
            <w:tcBorders>
              <w:bottom w:val="single" w:sz="4" w:space="0" w:color="333333"/>
            </w:tcBorders>
            <w:shd w:val="clear" w:color="auto" w:fill="auto"/>
          </w:tcPr>
          <w:p w14:paraId="0B7B95CE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ja</w:t>
            </w:r>
          </w:p>
        </w:tc>
        <w:tc>
          <w:tcPr>
            <w:tcW w:w="2836" w:type="dxa"/>
            <w:gridSpan w:val="3"/>
            <w:tcBorders>
              <w:bottom w:val="single" w:sz="4" w:space="0" w:color="333333"/>
            </w:tcBorders>
            <w:shd w:val="clear" w:color="auto" w:fill="auto"/>
          </w:tcPr>
          <w:p w14:paraId="1F2EC3F3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bedingt</w:t>
            </w:r>
          </w:p>
        </w:tc>
        <w:tc>
          <w:tcPr>
            <w:tcW w:w="2295" w:type="dxa"/>
            <w:tcBorders>
              <w:bottom w:val="single" w:sz="4" w:space="0" w:color="333333"/>
            </w:tcBorders>
            <w:shd w:val="clear" w:color="auto" w:fill="auto"/>
          </w:tcPr>
          <w:p w14:paraId="601FF906" w14:textId="77777777" w:rsidR="002E42C1" w:rsidRPr="002E42C1" w:rsidRDefault="002E42C1" w:rsidP="002E42C1">
            <w:pPr>
              <w:spacing w:before="120" w:after="120" w:line="240" w:lineRule="auto"/>
              <w:ind w:left="55"/>
              <w:rPr>
                <w:rFonts w:eastAsia="Times New Roman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nein</w:t>
            </w:r>
          </w:p>
        </w:tc>
      </w:tr>
      <w:tr w:rsidR="002E42C1" w:rsidRPr="002E42C1" w14:paraId="3114A6EE" w14:textId="77777777" w:rsidTr="006A1166">
        <w:trPr>
          <w:trHeight w:val="219"/>
        </w:trPr>
        <w:tc>
          <w:tcPr>
            <w:tcW w:w="10093" w:type="dxa"/>
            <w:gridSpan w:val="6"/>
            <w:tcBorders>
              <w:top w:val="single" w:sz="4" w:space="0" w:color="333333"/>
            </w:tcBorders>
            <w:shd w:val="clear" w:color="auto" w:fill="auto"/>
          </w:tcPr>
          <w:p w14:paraId="554AC92D" w14:textId="77777777" w:rsidR="002E42C1" w:rsidRPr="002E42C1" w:rsidRDefault="002E42C1" w:rsidP="002E42C1">
            <w:pPr>
              <w:suppressLineNumbers/>
              <w:tabs>
                <w:tab w:val="left" w:pos="391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Meine Gesamtbeurteilung</w:t>
            </w:r>
          </w:p>
        </w:tc>
      </w:tr>
      <w:tr w:rsidR="002E42C1" w:rsidRPr="002E42C1" w14:paraId="3D969B73" w14:textId="77777777" w:rsidTr="006A1166">
        <w:trPr>
          <w:trHeight w:val="219"/>
        </w:trPr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0054BB4D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sehr gut</w:t>
            </w:r>
          </w:p>
        </w:tc>
        <w:tc>
          <w:tcPr>
            <w:tcW w:w="2523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4DA22D59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gut</w:t>
            </w:r>
          </w:p>
        </w:tc>
        <w:tc>
          <w:tcPr>
            <w:tcW w:w="2523" w:type="dxa"/>
            <w:tcBorders>
              <w:bottom w:val="single" w:sz="4" w:space="0" w:color="333333"/>
            </w:tcBorders>
            <w:shd w:val="clear" w:color="auto" w:fill="auto"/>
          </w:tcPr>
          <w:p w14:paraId="61B287E6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ausreichend</w:t>
            </w:r>
          </w:p>
        </w:tc>
        <w:tc>
          <w:tcPr>
            <w:tcW w:w="2524" w:type="dxa"/>
            <w:gridSpan w:val="2"/>
            <w:tcBorders>
              <w:bottom w:val="single" w:sz="4" w:space="0" w:color="333333"/>
            </w:tcBorders>
            <w:shd w:val="clear" w:color="auto" w:fill="auto"/>
          </w:tcPr>
          <w:p w14:paraId="19145F3E" w14:textId="77777777" w:rsidR="002E42C1" w:rsidRPr="002E42C1" w:rsidRDefault="002E42C1" w:rsidP="002E42C1">
            <w:pPr>
              <w:spacing w:before="120" w:after="120" w:line="240" w:lineRule="auto"/>
              <w:ind w:left="284"/>
              <w:rPr>
                <w:rFonts w:eastAsia="Times New Roman"/>
                <w:sz w:val="24"/>
                <w:szCs w:val="20"/>
                <w:lang w:eastAsia="de-DE"/>
              </w:rPr>
            </w:pPr>
            <w:r w:rsidRPr="002E42C1">
              <w:rPr>
                <w:rFonts w:eastAsia="Times New Roman" w:cs="Arial"/>
                <w:b/>
                <w:szCs w:val="20"/>
                <w:lang w:eastAsia="de-DE"/>
              </w:rPr>
              <w:t></w:t>
            </w:r>
            <w:r w:rsidRPr="002E42C1">
              <w:rPr>
                <w:rFonts w:eastAsia="Times New Roman"/>
                <w:szCs w:val="20"/>
                <w:lang w:eastAsia="de-DE"/>
              </w:rPr>
              <w:tab/>
              <w:t>mangelhaft</w:t>
            </w:r>
          </w:p>
        </w:tc>
      </w:tr>
      <w:tr w:rsidR="002E42C1" w:rsidRPr="002E42C1" w14:paraId="1C54D948" w14:textId="77777777" w:rsidTr="006A1166">
        <w:trPr>
          <w:trHeight w:val="401"/>
        </w:trPr>
        <w:tc>
          <w:tcPr>
            <w:tcW w:w="10093" w:type="dxa"/>
            <w:gridSpan w:val="6"/>
            <w:shd w:val="clear" w:color="auto" w:fill="auto"/>
          </w:tcPr>
          <w:p w14:paraId="55D66105" w14:textId="77777777" w:rsidR="002E42C1" w:rsidRPr="002E42C1" w:rsidRDefault="002E42C1" w:rsidP="002E42C1">
            <w:pPr>
              <w:suppressLineNumbers/>
              <w:tabs>
                <w:tab w:val="num" w:pos="392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Was bei diesem Seminar hat mich überrascht – hätte ich nicht gedacht:</w:t>
            </w:r>
          </w:p>
        </w:tc>
      </w:tr>
      <w:tr w:rsidR="002E42C1" w:rsidRPr="002E42C1" w14:paraId="39E398F4" w14:textId="77777777" w:rsidTr="006A1166">
        <w:trPr>
          <w:trHeight w:val="401"/>
        </w:trPr>
        <w:tc>
          <w:tcPr>
            <w:tcW w:w="1009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7E20582C" w14:textId="77777777" w:rsidR="002E42C1" w:rsidRPr="002E42C1" w:rsidRDefault="002E42C1" w:rsidP="002E42C1">
            <w:pPr>
              <w:snapToGrid w:val="0"/>
              <w:ind w:left="284"/>
            </w:pPr>
          </w:p>
        </w:tc>
      </w:tr>
      <w:tr w:rsidR="002E42C1" w:rsidRPr="002E42C1" w14:paraId="34F297C5" w14:textId="77777777" w:rsidTr="006A1166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6FA3FA" w14:textId="77777777" w:rsidR="002E42C1" w:rsidRPr="002E42C1" w:rsidRDefault="002E42C1" w:rsidP="002E42C1">
            <w:pPr>
              <w:snapToGrid w:val="0"/>
              <w:ind w:left="284"/>
            </w:pPr>
          </w:p>
        </w:tc>
      </w:tr>
      <w:tr w:rsidR="002E42C1" w:rsidRPr="002E42C1" w14:paraId="17A883CD" w14:textId="77777777" w:rsidTr="006A1166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59B53469" w14:textId="77777777" w:rsidR="002E42C1" w:rsidRPr="002E42C1" w:rsidRDefault="002E42C1" w:rsidP="002E42C1">
            <w:pPr>
              <w:suppressLineNumbers/>
              <w:tabs>
                <w:tab w:val="num" w:pos="420"/>
              </w:tabs>
              <w:snapToGrid w:val="0"/>
              <w:spacing w:before="60" w:line="240" w:lineRule="auto"/>
              <w:ind w:left="284" w:hanging="284"/>
              <w:rPr>
                <w:rFonts w:eastAsia="Times New Roman"/>
                <w:b/>
                <w:szCs w:val="20"/>
                <w:lang w:eastAsia="ar-SA"/>
              </w:rPr>
            </w:pPr>
            <w:r w:rsidRPr="002E42C1">
              <w:rPr>
                <w:rFonts w:eastAsia="Times New Roman"/>
                <w:b/>
                <w:szCs w:val="20"/>
                <w:lang w:eastAsia="ar-SA"/>
              </w:rPr>
              <w:t>Was ich sonst noch mitteilen möchte:</w:t>
            </w:r>
          </w:p>
        </w:tc>
      </w:tr>
      <w:tr w:rsidR="002E42C1" w:rsidRPr="002E42C1" w14:paraId="28378F69" w14:textId="77777777" w:rsidTr="006A1166">
        <w:trPr>
          <w:trHeight w:val="401"/>
        </w:trPr>
        <w:tc>
          <w:tcPr>
            <w:tcW w:w="100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6D51947" w14:textId="77777777" w:rsidR="002E42C1" w:rsidRPr="002E42C1" w:rsidRDefault="002E42C1" w:rsidP="002E42C1">
            <w:pPr>
              <w:snapToGrid w:val="0"/>
              <w:ind w:left="284"/>
            </w:pPr>
          </w:p>
        </w:tc>
      </w:tr>
      <w:tr w:rsidR="002E42C1" w:rsidRPr="002E42C1" w14:paraId="7BC27EC4" w14:textId="77777777" w:rsidTr="006A1166">
        <w:trPr>
          <w:trHeight w:val="401"/>
        </w:trPr>
        <w:tc>
          <w:tcPr>
            <w:tcW w:w="10093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76858815" w14:textId="77777777" w:rsidR="002E42C1" w:rsidRPr="002E42C1" w:rsidRDefault="002E42C1" w:rsidP="002E42C1">
            <w:pPr>
              <w:snapToGrid w:val="0"/>
              <w:ind w:left="284"/>
            </w:pPr>
          </w:p>
        </w:tc>
      </w:tr>
    </w:tbl>
    <w:p w14:paraId="5E8D0A1A" w14:textId="77777777" w:rsidR="002E42C1" w:rsidRPr="001B4727" w:rsidRDefault="002E42C1" w:rsidP="001B4727"/>
    <w:sectPr w:rsidR="002E42C1" w:rsidRPr="001B4727" w:rsidSect="002166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656" w:right="794" w:bottom="1134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D6844" w14:textId="77777777" w:rsidR="00373251" w:rsidRDefault="00373251" w:rsidP="00067742">
      <w:r>
        <w:separator/>
      </w:r>
    </w:p>
    <w:p w14:paraId="2C65D82A" w14:textId="77777777" w:rsidR="00373251" w:rsidRDefault="00373251"/>
    <w:p w14:paraId="5A228678" w14:textId="77777777" w:rsidR="00373251" w:rsidRDefault="00373251"/>
  </w:endnote>
  <w:endnote w:type="continuationSeparator" w:id="0">
    <w:p w14:paraId="44936F86" w14:textId="77777777" w:rsidR="00373251" w:rsidRDefault="00373251" w:rsidP="00067742">
      <w:r>
        <w:continuationSeparator/>
      </w:r>
    </w:p>
    <w:p w14:paraId="672A37ED" w14:textId="77777777" w:rsidR="00373251" w:rsidRDefault="00373251"/>
    <w:p w14:paraId="59B06D8A" w14:textId="77777777" w:rsidR="00373251" w:rsidRDefault="003732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9A64B" w14:textId="77777777" w:rsidR="00FE1C07" w:rsidRDefault="00FE1C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9920" w14:textId="297DCB35" w:rsidR="0046201E" w:rsidRPr="007D7BDD" w:rsidRDefault="002E42C1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0BBCFA" wp14:editId="377B17CD">
              <wp:simplePos x="0" y="0"/>
              <wp:positionH relativeFrom="column">
                <wp:posOffset>-518160</wp:posOffset>
              </wp:positionH>
              <wp:positionV relativeFrom="paragraph">
                <wp:posOffset>-2486025</wp:posOffset>
              </wp:positionV>
              <wp:extent cx="210820" cy="2873375"/>
              <wp:effectExtent l="0" t="0" r="0" b="1905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20" cy="287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6DCBC" w14:textId="10CDC38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FE1C07">
                            <w:rPr>
                              <w:color w:val="8EBF21"/>
                            </w:rPr>
                            <w:t>2.4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</w:t>
                          </w:r>
                          <w:r w:rsidR="002E42C1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>-4</w:t>
                          </w:r>
                          <w:r w:rsidR="002E42C1">
                            <w:rPr>
                              <w:color w:val="8EBF21"/>
                            </w:rPr>
                            <w:t>24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0BBCFA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5.75pt;width:16.6pt;height:226.2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" fillcolor="white [3201]" stroked="f" strokeweight=".5pt">
              <v:textbox style="layout-flow:vertical;mso-layout-flow-alt:bottom-to-top" inset="0,0,0,0">
                <w:txbxContent>
                  <w:p w14:paraId="39C6DCBC" w14:textId="10CDC38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FE1C07">
                      <w:rPr>
                        <w:color w:val="8EBF21"/>
                      </w:rPr>
                      <w:t>2.4</w:t>
                    </w:r>
                    <w:r w:rsidRPr="00307ED9">
                      <w:rPr>
                        <w:color w:val="8EBF21"/>
                      </w:rPr>
                      <w:t xml:space="preserve">  FB 10</w:t>
                    </w:r>
                    <w:r w:rsidR="002E42C1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>-4</w:t>
                    </w:r>
                    <w:r w:rsidR="002E42C1">
                      <w:rPr>
                        <w:color w:val="8EBF21"/>
                      </w:rPr>
                      <w:t>24</w:t>
                    </w:r>
                    <w:r w:rsidRPr="00307ED9">
                      <w:rPr>
                        <w:color w:val="8EBF21"/>
                      </w:rPr>
                      <w:t xml:space="preserve">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</w:t>
                    </w:r>
                  </w:p>
                </w:txbxContent>
              </v:textbox>
            </v:shape>
          </w:pict>
        </mc:Fallback>
      </mc:AlternateContent>
    </w:r>
    <w:r w:rsidR="009C1F8F">
      <w:rPr>
        <w:noProof/>
        <w:color w:val="8EBF21"/>
      </w:rPr>
      <w:drawing>
        <wp:anchor distT="0" distB="0" distL="114300" distR="114300" simplePos="0" relativeHeight="251696128" behindDoc="1" locked="0" layoutInCell="1" allowOverlap="1" wp14:anchorId="10CCCA57" wp14:editId="594D0B4B">
          <wp:simplePos x="0" y="0"/>
          <wp:positionH relativeFrom="page">
            <wp:posOffset>6595745</wp:posOffset>
          </wp:positionH>
          <wp:positionV relativeFrom="paragraph">
            <wp:posOffset>-234315</wp:posOffset>
          </wp:positionV>
          <wp:extent cx="566517" cy="459105"/>
          <wp:effectExtent l="0" t="0" r="5080" b="0"/>
          <wp:wrapNone/>
          <wp:docPr id="61" name="Grafik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517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3D6B7D87" wp14:editId="7886192F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62" name="Grafik 6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4162" w:rsidRPr="00307ED9">
      <w:rPr>
        <w:color w:val="8EBF21"/>
      </w:rPr>
      <w:t>D</w:t>
    </w:r>
    <w:r w:rsidR="00A42A4D" w:rsidRPr="00307ED9">
      <w:rPr>
        <w:color w:val="8EBF21"/>
      </w:rPr>
      <w:t xml:space="preserve">atum: </w:t>
    </w:r>
    <w:r w:rsidR="003569E0">
      <w:rPr>
        <w:color w:val="8EBF21"/>
      </w:rPr>
      <w:t>12.07.2022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 xml:space="preserve">Seite </w:t>
    </w:r>
    <w:r w:rsidR="003E5E33" w:rsidRPr="003E5E33">
      <w:rPr>
        <w:color w:val="8EBF21"/>
      </w:rPr>
      <w:fldChar w:fldCharType="begin"/>
    </w:r>
    <w:r w:rsidR="003E5E33" w:rsidRPr="003E5E33">
      <w:rPr>
        <w:color w:val="8EBF21"/>
      </w:rPr>
      <w:instrText>PAGE   \* MERGEFORMAT</w:instrText>
    </w:r>
    <w:r w:rsidR="003E5E33" w:rsidRPr="003E5E33">
      <w:rPr>
        <w:color w:val="8EBF21"/>
      </w:rPr>
      <w:fldChar w:fldCharType="separate"/>
    </w:r>
    <w:r w:rsidR="003E5E33" w:rsidRPr="003E5E33">
      <w:rPr>
        <w:color w:val="8EBF21"/>
        <w:lang w:val="de-DE"/>
      </w:rPr>
      <w:t>1</w:t>
    </w:r>
    <w:r w:rsidR="003E5E33" w:rsidRPr="003E5E33">
      <w:rPr>
        <w:color w:val="8EBF21"/>
      </w:rPr>
      <w:fldChar w:fldCharType="end"/>
    </w:r>
    <w:r w:rsidR="00104162" w:rsidRPr="00307ED9">
      <w:rPr>
        <w:color w:val="8EBF21"/>
      </w:rPr>
      <w:t xml:space="preserve">von </w:t>
    </w:r>
    <w:r w:rsidR="003E5E33">
      <w:rPr>
        <w:color w:val="8EBF21"/>
      </w:rPr>
      <w:fldChar w:fldCharType="begin"/>
    </w:r>
    <w:r w:rsidR="003E5E33">
      <w:rPr>
        <w:color w:val="8EBF21"/>
      </w:rPr>
      <w:instrText xml:space="preserve"> NUMPAGES   \* MERGEFORMAT </w:instrText>
    </w:r>
    <w:r w:rsidR="003E5E33">
      <w:rPr>
        <w:color w:val="8EBF21"/>
      </w:rPr>
      <w:fldChar w:fldCharType="separate"/>
    </w:r>
    <w:r w:rsidR="003E5E33">
      <w:rPr>
        <w:noProof/>
        <w:color w:val="8EBF21"/>
      </w:rPr>
      <w:t>1</w:t>
    </w:r>
    <w:r w:rsidR="003E5E33">
      <w:rPr>
        <w:color w:val="8EBF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DE4E" w14:textId="5A288C23" w:rsidR="00A42A4D" w:rsidRPr="007D7BDD" w:rsidRDefault="00C849C2" w:rsidP="007D7BDD">
    <w:pPr>
      <w:pStyle w:val="Fuzeile"/>
      <w:tabs>
        <w:tab w:val="right" w:pos="6804"/>
      </w:tabs>
      <w:jc w:val="left"/>
    </w:pPr>
    <w:r>
      <w:rPr>
        <w:noProof/>
      </w:rPr>
      <w:drawing>
        <wp:anchor distT="0" distB="0" distL="114300" distR="114300" simplePos="0" relativeHeight="251691008" behindDoc="1" locked="0" layoutInCell="1" allowOverlap="1" wp14:anchorId="42402A97" wp14:editId="522660C3">
          <wp:simplePos x="0" y="0"/>
          <wp:positionH relativeFrom="column">
            <wp:posOffset>5725160</wp:posOffset>
          </wp:positionH>
          <wp:positionV relativeFrom="paragraph">
            <wp:posOffset>-310515</wp:posOffset>
          </wp:positionV>
          <wp:extent cx="625512" cy="508000"/>
          <wp:effectExtent l="0" t="0" r="3175" b="6350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512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6D42"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2E24582" wp14:editId="6095038A">
              <wp:simplePos x="0" y="0"/>
              <wp:positionH relativeFrom="column">
                <wp:posOffset>-523240</wp:posOffset>
              </wp:positionH>
              <wp:positionV relativeFrom="paragraph">
                <wp:posOffset>-2914015</wp:posOffset>
              </wp:positionV>
              <wp:extent cx="165100" cy="2963545"/>
              <wp:effectExtent l="0" t="0" r="6350" b="8255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29635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3B7818" w14:textId="7CCAE136" w:rsidR="007D7BDD" w:rsidRPr="00307ED9" w:rsidRDefault="007D7BDD" w:rsidP="00466D42">
                          <w:pPr>
                            <w:pStyle w:val="Fuzeile"/>
                            <w:jc w:val="left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>FB 10</w:t>
                          </w:r>
                          <w:r w:rsidR="00466D42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-</w:t>
                          </w:r>
                          <w:r w:rsidR="00466D42">
                            <w:rPr>
                              <w:color w:val="8EBF21"/>
                            </w:rPr>
                            <w:t>-32</w:t>
                          </w:r>
                          <w:r w:rsidR="00D67B58">
                            <w:rPr>
                              <w:color w:val="8EBF21"/>
                            </w:rPr>
                            <w:t>1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 Stand  </w:t>
                          </w:r>
                          <w:r w:rsidR="00466D42">
                            <w:rPr>
                              <w:color w:val="8EBF21"/>
                            </w:rPr>
                            <w:t>18.11.</w:t>
                          </w:r>
                          <w:r w:rsidRPr="00307ED9">
                            <w:rPr>
                              <w:color w:val="8EBF21"/>
                            </w:rPr>
                            <w:t>20</w:t>
                          </w:r>
                          <w:r w:rsidR="00466D42">
                            <w:rPr>
                              <w:color w:val="8EBF21"/>
                            </w:rPr>
                            <w:t>22</w:t>
                          </w:r>
                          <w:r w:rsidRPr="00307ED9">
                            <w:rPr>
                              <w:color w:val="8EBF21"/>
                            </w:rPr>
                            <w:t xml:space="preserve"> </w:t>
                          </w:r>
                          <w:r w:rsidR="00466D42">
                            <w:rPr>
                              <w:color w:val="8EBF21"/>
                            </w:rPr>
                            <w:t>….Revision 2,3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24582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2pt;margin-top:-229.45pt;width:13pt;height:23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" fillcolor="white [3201]" stroked="f" strokeweight=".5pt">
              <v:textbox style="layout-flow:vertical;mso-layout-flow-alt:bottom-to-top" inset="0,0,0,0">
                <w:txbxContent>
                  <w:p w14:paraId="6D3B7818" w14:textId="7CCAE136" w:rsidR="007D7BDD" w:rsidRPr="00307ED9" w:rsidRDefault="007D7BDD" w:rsidP="00466D42">
                    <w:pPr>
                      <w:pStyle w:val="Fuzeile"/>
                      <w:jc w:val="left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>FB 10</w:t>
                    </w:r>
                    <w:r w:rsidR="00466D42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-</w:t>
                    </w:r>
                    <w:r w:rsidR="00466D42">
                      <w:rPr>
                        <w:color w:val="8EBF21"/>
                      </w:rPr>
                      <w:t>-32</w:t>
                    </w:r>
                    <w:r w:rsidR="00D67B58">
                      <w:rPr>
                        <w:color w:val="8EBF21"/>
                      </w:rPr>
                      <w:t>1</w:t>
                    </w:r>
                    <w:r w:rsidRPr="00307ED9">
                      <w:rPr>
                        <w:color w:val="8EBF21"/>
                      </w:rPr>
                      <w:t xml:space="preserve">      Stand  </w:t>
                    </w:r>
                    <w:r w:rsidR="00466D42">
                      <w:rPr>
                        <w:color w:val="8EBF21"/>
                      </w:rPr>
                      <w:t>18.11.</w:t>
                    </w:r>
                    <w:r w:rsidRPr="00307ED9">
                      <w:rPr>
                        <w:color w:val="8EBF21"/>
                      </w:rPr>
                      <w:t>20</w:t>
                    </w:r>
                    <w:r w:rsidR="00466D42">
                      <w:rPr>
                        <w:color w:val="8EBF21"/>
                      </w:rPr>
                      <w:t>22</w:t>
                    </w:r>
                    <w:proofErr w:type="gramStart"/>
                    <w:r w:rsidRPr="00307ED9">
                      <w:rPr>
                        <w:color w:val="8EBF21"/>
                      </w:rPr>
                      <w:t xml:space="preserve"> </w:t>
                    </w:r>
                    <w:r w:rsidR="00466D42">
                      <w:rPr>
                        <w:color w:val="8EBF21"/>
                      </w:rPr>
                      <w:t>….</w:t>
                    </w:r>
                    <w:proofErr w:type="gramEnd"/>
                    <w:r w:rsidR="00466D42">
                      <w:rPr>
                        <w:color w:val="8EBF21"/>
                      </w:rPr>
                      <w:t>Revision 2,3</w:t>
                    </w:r>
                  </w:p>
                </w:txbxContent>
              </v:textbox>
            </v:shape>
          </w:pict>
        </mc:Fallback>
      </mc:AlternateContent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116D6294" wp14:editId="613DF6CC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576" name="Grafik 5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66A1" w14:textId="77777777" w:rsidR="00373251" w:rsidRDefault="00373251" w:rsidP="00067742">
      <w:r>
        <w:separator/>
      </w:r>
    </w:p>
    <w:p w14:paraId="47FDDED1" w14:textId="77777777" w:rsidR="00373251" w:rsidRDefault="00373251"/>
    <w:p w14:paraId="7159D7D5" w14:textId="77777777" w:rsidR="00373251" w:rsidRDefault="00373251"/>
  </w:footnote>
  <w:footnote w:type="continuationSeparator" w:id="0">
    <w:p w14:paraId="5EBB74FB" w14:textId="77777777" w:rsidR="00373251" w:rsidRDefault="00373251" w:rsidP="00067742">
      <w:r>
        <w:continuationSeparator/>
      </w:r>
    </w:p>
    <w:p w14:paraId="5883B4B9" w14:textId="77777777" w:rsidR="00373251" w:rsidRDefault="00373251"/>
    <w:p w14:paraId="4FB8FA7E" w14:textId="77777777" w:rsidR="00373251" w:rsidRDefault="003732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DBAD" w14:textId="77777777" w:rsidR="0046201E" w:rsidRDefault="0046201E">
    <w:pPr>
      <w:pStyle w:val="Kopfzeile"/>
    </w:pPr>
  </w:p>
  <w:p w14:paraId="2A4C32B2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F2D68" w14:textId="3363820F" w:rsidR="001B4727" w:rsidRDefault="001B4727" w:rsidP="001B4727">
    <w:pPr>
      <w:pStyle w:val="Kopfzeile"/>
    </w:pPr>
    <w:r>
      <w:rPr>
        <w:noProof/>
      </w:rPr>
      <w:drawing>
        <wp:anchor distT="0" distB="0" distL="114300" distR="114300" simplePos="0" relativeHeight="251695104" behindDoc="1" locked="0" layoutInCell="1" allowOverlap="1" wp14:anchorId="1450101D" wp14:editId="3E7239F5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0" name="Grafik 6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79EC2BA4" wp14:editId="745338D9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729867" id="Gerader Verbinder 2" o:spid="_x0000_s1026" style="position:absolute;z-index:2516930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37B8C9DB" wp14:editId="47249520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935DE4" id="Gerader Verbinder 4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  <w:p w14:paraId="2C33F95C" w14:textId="3A6FCAD5" w:rsidR="00C849C2" w:rsidRPr="001B4727" w:rsidRDefault="001B4727" w:rsidP="001B4727">
    <w:pPr>
      <w:pStyle w:val="Text"/>
      <w:rPr>
        <w:b/>
        <w:bCs/>
        <w:lang w:val="de-AT"/>
      </w:rPr>
    </w:pPr>
    <w:r w:rsidRPr="001B4727">
      <w:rPr>
        <w:b/>
        <w:bCs/>
        <w:sz w:val="32"/>
        <w:szCs w:val="24"/>
        <w:lang w:val="de-AT"/>
      </w:rPr>
      <w:t xml:space="preserve">Teilnehmer </w:t>
    </w:r>
    <w:r w:rsidR="002E42C1">
      <w:rPr>
        <w:b/>
        <w:bCs/>
        <w:sz w:val="32"/>
        <w:szCs w:val="24"/>
        <w:lang w:val="de-AT"/>
      </w:rPr>
      <w:t>Feedback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57DBC" w14:textId="77777777" w:rsidR="00FE1C07" w:rsidRDefault="00FE1C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6" type="#_x0000_t75" style="width:9pt;height:9pt" o:bullet="t">
        <v:imagedata r:id="rId1" o:title="Logokugeln"/>
      </v:shape>
    </w:pict>
  </w:numPicBullet>
  <w:numPicBullet w:numPicBulletId="1">
    <w:pict>
      <v:shape id="_x0000_i1177" type="#_x0000_t75" style="width:24.5pt;height:23.5pt" o:bullet="t">
        <v:imagedata r:id="rId2" o:title="Logokugeln"/>
      </v:shape>
    </w:pict>
  </w:numPicBullet>
  <w:numPicBullet w:numPicBulletId="2">
    <w:pict>
      <v:shape id="_x0000_i1178" type="#_x0000_t75" style="width:10pt;height:10pt" o:bullet="t">
        <v:imagedata r:id="rId3" o:title="BD21298_"/>
      </v:shape>
    </w:pict>
  </w:numPicBullet>
  <w:numPicBullet w:numPicBulletId="3">
    <w:pict>
      <v:shape id="_x0000_i1179" type="#_x0000_t75" style="width:12.5pt;height:13.5pt" o:bullet="t">
        <v:imagedata r:id="rId4" o:title="BD21302_"/>
      </v:shape>
    </w:pict>
  </w:numPicBullet>
  <w:numPicBullet w:numPicBulletId="4">
    <w:pict>
      <v:shape id="_x0000_i1180" type="#_x0000_t75" style="width:1163pt;height:1163pt" o:bullet="t">
        <v:imagedata r:id="rId5" o:title="Logo_ExpertForce_icon"/>
      </v:shape>
    </w:pict>
  </w:numPicBullet>
  <w:numPicBullet w:numPicBulletId="5">
    <w:pict>
      <v:shape id="_x0000_i1181" type="#_x0000_t75" style="width:123.5pt;height:122.5pt" o:bullet="t">
        <v:imagedata r:id="rId6" o:title="EMC Experts Butt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5"/>
  </w:num>
  <w:num w:numId="2" w16cid:durableId="222764851">
    <w:abstractNumId w:val="12"/>
  </w:num>
  <w:num w:numId="3" w16cid:durableId="270161280">
    <w:abstractNumId w:val="14"/>
  </w:num>
  <w:num w:numId="4" w16cid:durableId="322780637">
    <w:abstractNumId w:val="13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7"/>
  </w:num>
  <w:num w:numId="17" w16cid:durableId="65622505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73DD040-0B17-4BB1-AE4D-B0CFFD4B138F}"/>
    <w:docVar w:name="dgnword-eventsink" w:val="1898094509392"/>
  </w:docVars>
  <w:rsids>
    <w:rsidRoot w:val="00466D42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1E1D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449CC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4727"/>
    <w:rsid w:val="001B65D4"/>
    <w:rsid w:val="001B6E74"/>
    <w:rsid w:val="001C6CC5"/>
    <w:rsid w:val="001D0B15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16615"/>
    <w:rsid w:val="002250A4"/>
    <w:rsid w:val="002323F3"/>
    <w:rsid w:val="00234C2F"/>
    <w:rsid w:val="0024141B"/>
    <w:rsid w:val="00242746"/>
    <w:rsid w:val="002468DE"/>
    <w:rsid w:val="00256EE0"/>
    <w:rsid w:val="00260020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42C1"/>
    <w:rsid w:val="002E6099"/>
    <w:rsid w:val="002F3073"/>
    <w:rsid w:val="002F46B3"/>
    <w:rsid w:val="002F4A0F"/>
    <w:rsid w:val="002F6DFB"/>
    <w:rsid w:val="00300ED2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569E0"/>
    <w:rsid w:val="00363249"/>
    <w:rsid w:val="0036347E"/>
    <w:rsid w:val="00366A51"/>
    <w:rsid w:val="00372724"/>
    <w:rsid w:val="00373251"/>
    <w:rsid w:val="00376C6B"/>
    <w:rsid w:val="00380C03"/>
    <w:rsid w:val="00380D2F"/>
    <w:rsid w:val="00385398"/>
    <w:rsid w:val="003926EE"/>
    <w:rsid w:val="003A5345"/>
    <w:rsid w:val="003D1F2C"/>
    <w:rsid w:val="003D7679"/>
    <w:rsid w:val="003D7FAA"/>
    <w:rsid w:val="003E5E33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66D42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47CF"/>
    <w:rsid w:val="009C1F8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849C2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67B58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7EEB"/>
    <w:rsid w:val="00E213A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969D7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B3E5D"/>
    <w:rsid w:val="00FB4B9C"/>
    <w:rsid w:val="00FB6D3F"/>
    <w:rsid w:val="00FC52E1"/>
    <w:rsid w:val="00FD7B22"/>
    <w:rsid w:val="00FE1C07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657FD89"/>
  <w15:chartTrackingRefBased/>
  <w15:docId w15:val="{E92C2E51-11F7-45E0-8777-060EEEED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42C1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 w:line="240" w:lineRule="auto"/>
      <w:ind w:left="425" w:hanging="425"/>
      <w:outlineLvl w:val="0"/>
    </w:pPr>
    <w:rPr>
      <w:rFonts w:asciiTheme="minorHAnsi" w:eastAsia="Times New Roman" w:hAnsiTheme="minorHAnsi" w:cs="Arial"/>
      <w:b/>
      <w:bCs/>
      <w:color w:val="333333"/>
      <w:kern w:val="1"/>
      <w:sz w:val="28"/>
      <w:szCs w:val="28"/>
      <w:lang w:eastAsia="de-DE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rFonts w:asciiTheme="minorHAnsi" w:eastAsia="Times New Roman" w:hAnsiTheme="minorHAnsi"/>
      <w:color w:val="333333"/>
      <w:sz w:val="24"/>
      <w:szCs w:val="20"/>
      <w:lang w:val="en-GB" w:eastAsia="de-DE"/>
    </w:rPr>
  </w:style>
  <w:style w:type="paragraph" w:styleId="Kopfzeile">
    <w:name w:val="header"/>
    <w:basedOn w:val="Standard"/>
    <w:link w:val="KopfzeileZchn"/>
    <w:uiPriority w:val="99"/>
    <w:rsid w:val="00FA1884"/>
    <w:pPr>
      <w:spacing w:before="120" w:line="240" w:lineRule="auto"/>
      <w:ind w:right="3686"/>
    </w:pPr>
    <w:rPr>
      <w:rFonts w:asciiTheme="minorHAnsi" w:eastAsia="Times New Roman" w:hAnsiTheme="minorHAnsi" w:cs="Arial"/>
      <w:b/>
      <w:sz w:val="28"/>
      <w:szCs w:val="28"/>
      <w:lang w:val="en-GB" w:eastAsia="de-DE"/>
    </w:rPr>
  </w:style>
  <w:style w:type="paragraph" w:styleId="Beschriftung">
    <w:name w:val="caption"/>
    <w:basedOn w:val="Standard"/>
    <w:qFormat/>
    <w:pPr>
      <w:suppressLineNumbers/>
      <w:spacing w:before="120" w:after="120" w:line="240" w:lineRule="auto"/>
    </w:pPr>
    <w:rPr>
      <w:rFonts w:asciiTheme="minorHAnsi" w:eastAsia="Times New Roman" w:hAnsiTheme="minorHAnsi" w:cs="Tahoma"/>
      <w:i/>
      <w:iCs/>
      <w:sz w:val="20"/>
      <w:szCs w:val="20"/>
      <w:lang w:eastAsia="de-DE"/>
    </w:rPr>
  </w:style>
  <w:style w:type="paragraph" w:styleId="Verzeichnis1">
    <w:name w:val="toc 1"/>
    <w:basedOn w:val="Standard"/>
    <w:next w:val="Standard"/>
    <w:semiHidden/>
    <w:pPr>
      <w:spacing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40" w:lineRule="auto"/>
      <w:jc w:val="both"/>
      <w:textAlignment w:val="baseline"/>
    </w:pPr>
    <w:rPr>
      <w:rFonts w:asciiTheme="minorHAnsi" w:eastAsia="Times New Roman" w:hAnsiTheme="minorHAnsi"/>
      <w:b/>
      <w:sz w:val="28"/>
      <w:szCs w:val="20"/>
      <w:lang w:val="de-DE" w:eastAsia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pPr>
      <w:spacing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40" w:lineRule="auto"/>
    </w:pPr>
    <w:rPr>
      <w:rFonts w:asciiTheme="minorHAnsi" w:eastAsia="Times New Roman" w:hAnsiTheme="minorHAnsi"/>
      <w:sz w:val="20"/>
      <w:szCs w:val="20"/>
      <w:lang w:eastAsia="de-DE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1B4727"/>
    <w:pPr>
      <w:tabs>
        <w:tab w:val="right" w:pos="9356"/>
      </w:tabs>
      <w:snapToGrid w:val="0"/>
      <w:ind w:right="-6"/>
      <w:jc w:val="left"/>
    </w:pPr>
    <w:rPr>
      <w:color w:val="auto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40" w:lineRule="auto"/>
      <w:jc w:val="right"/>
    </w:pPr>
    <w:rPr>
      <w:rFonts w:asciiTheme="minorHAnsi" w:eastAsia="Times New Roman" w:hAnsiTheme="minorHAnsi"/>
      <w:noProof/>
      <w:color w:val="C0C0C0"/>
      <w:sz w:val="16"/>
      <w:szCs w:val="16"/>
      <w:lang w:eastAsia="de-DE"/>
    </w:rPr>
  </w:style>
  <w:style w:type="paragraph" w:customStyle="1" w:styleId="Betreffzeile">
    <w:name w:val="Betreffzeile"/>
    <w:basedOn w:val="Standard"/>
    <w:rsid w:val="00002FFF"/>
    <w:pPr>
      <w:spacing w:line="240" w:lineRule="auto"/>
      <w:jc w:val="both"/>
    </w:pPr>
    <w:rPr>
      <w:rFonts w:asciiTheme="minorHAnsi" w:eastAsia="Times New Roman" w:hAnsiTheme="minorHAnsi"/>
      <w:b/>
      <w:kern w:val="18"/>
      <w:sz w:val="24"/>
      <w:szCs w:val="20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 w:line="240" w:lineRule="auto"/>
      <w:jc w:val="both"/>
    </w:pPr>
    <w:rPr>
      <w:rFonts w:asciiTheme="minorHAnsi" w:eastAsia="Times New Roman" w:hAnsiTheme="minorHAnsi"/>
      <w:color w:val="333333"/>
      <w:kern w:val="18"/>
      <w:sz w:val="20"/>
      <w:szCs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40" w:lineRule="auto"/>
      <w:jc w:val="right"/>
    </w:pPr>
    <w:rPr>
      <w:rFonts w:asciiTheme="minorHAnsi" w:eastAsia="Times New Roman" w:hAnsiTheme="minorHAnsi"/>
      <w:b/>
      <w:kern w:val="18"/>
      <w:sz w:val="20"/>
      <w:szCs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40" w:lineRule="auto"/>
      <w:jc w:val="both"/>
    </w:pPr>
    <w:rPr>
      <w:rFonts w:asciiTheme="minorHAnsi" w:eastAsia="Times New Roman" w:hAnsiTheme="minorHAnsi"/>
      <w:kern w:val="18"/>
      <w:sz w:val="20"/>
      <w:szCs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ind w:left="851" w:hanging="709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spacing w:line="240" w:lineRule="auto"/>
      <w:ind w:left="1200" w:hanging="240"/>
    </w:pPr>
    <w:rPr>
      <w:rFonts w:asciiTheme="minorHAnsi" w:eastAsia="Times New Roman" w:hAnsiTheme="minorHAnsi"/>
      <w:sz w:val="24"/>
      <w:szCs w:val="20"/>
      <w:lang w:eastAsia="de-DE"/>
    </w:rPr>
  </w:style>
  <w:style w:type="paragraph" w:styleId="Standardeinzug">
    <w:name w:val="Normal Indent"/>
    <w:basedOn w:val="Standard"/>
    <w:rsid w:val="00C44F75"/>
    <w:pPr>
      <w:spacing w:line="240" w:lineRule="auto"/>
      <w:ind w:left="708"/>
    </w:pPr>
    <w:rPr>
      <w:rFonts w:asciiTheme="minorHAnsi" w:eastAsia="Times New Roman" w:hAnsiTheme="minorHAnsi"/>
      <w:sz w:val="24"/>
      <w:szCs w:val="20"/>
      <w:lang w:eastAsia="de-DE"/>
    </w:r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spacing w:line="240" w:lineRule="auto"/>
      <w:jc w:val="right"/>
    </w:pPr>
    <w:rPr>
      <w:rFonts w:asciiTheme="minorHAnsi" w:eastAsia="Times New Roman" w:hAnsiTheme="minorHAnsi"/>
      <w:sz w:val="24"/>
      <w:szCs w:val="20"/>
      <w:lang w:eastAsia="de-DE"/>
    </w:r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1B4727"/>
    <w:rPr>
      <w:rFonts w:asciiTheme="minorHAnsi" w:hAnsiTheme="minorHAnsi" w:cs="Arial"/>
      <w:b/>
      <w:sz w:val="28"/>
      <w:szCs w:val="28"/>
      <w:lang w:val="en-GB" w:eastAsia="de-DE"/>
    </w:rPr>
  </w:style>
  <w:style w:type="character" w:customStyle="1" w:styleId="A-fett">
    <w:name w:val="A-fett"/>
    <w:basedOn w:val="Absatz-Standardschriftart"/>
    <w:rsid w:val="001B4727"/>
    <w:rPr>
      <w:b/>
    </w:rPr>
  </w:style>
  <w:style w:type="paragraph" w:customStyle="1" w:styleId="TextanmeldedatenKursiv">
    <w:name w:val="TextanmeldedatenKursiv"/>
    <w:basedOn w:val="Standard"/>
    <w:rsid w:val="001B4727"/>
    <w:pPr>
      <w:snapToGrid w:val="0"/>
      <w:spacing w:line="264" w:lineRule="auto"/>
    </w:pPr>
    <w:rPr>
      <w:rFonts w:ascii="Arial" w:eastAsia="Times New Roman" w:hAnsi="Arial"/>
      <w:i/>
      <w:iCs/>
      <w:color w:val="5F5F5F"/>
      <w:sz w:val="24"/>
      <w:szCs w:val="20"/>
      <w:lang w:eastAsia="ar-SA"/>
    </w:rPr>
  </w:style>
  <w:style w:type="character" w:customStyle="1" w:styleId="text12bold1">
    <w:name w:val="text12bold1"/>
    <w:basedOn w:val="Absatz-Standardschriftart"/>
    <w:rsid w:val="001B4727"/>
    <w:rPr>
      <w:rFonts w:ascii="Arial" w:hAnsi="Arial" w:cs="Arial" w:hint="default"/>
      <w:b/>
      <w:bCs/>
      <w:i w:val="0"/>
      <w:iCs w:val="0"/>
      <w:strike w:val="0"/>
      <w:dstrike w:val="0"/>
      <w:color w:val="FFFFFF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urmair\Downloads\FB_104-423_Briefpapi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FB_104-423_Briefpapier</Template>
  <TotalTime>0</TotalTime>
  <Pages>1</Pages>
  <Words>160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4</cp:revision>
  <cp:lastPrinted>2023-02-17T09:37:00Z</cp:lastPrinted>
  <dcterms:created xsi:type="dcterms:W3CDTF">2023-02-17T09:26:00Z</dcterms:created>
  <dcterms:modified xsi:type="dcterms:W3CDTF">2023-02-17T09:37:00Z</dcterms:modified>
  <cp:category>Schriftverkehr</cp:category>
</cp:coreProperties>
</file>