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3744"/>
        <w:gridCol w:w="3744"/>
        <w:gridCol w:w="888"/>
        <w:gridCol w:w="828"/>
        <w:gridCol w:w="828"/>
        <w:gridCol w:w="872"/>
      </w:tblGrid>
      <w:tr w:rsidR="008E1B7A" w:rsidRPr="00671BB9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bookmarkStart w:id="0" w:name="_GoBack"/>
            <w:proofErr w:type="spellStart"/>
            <w:r w:rsidRPr="00671BB9">
              <w:rPr>
                <w:rStyle w:val="Fett"/>
              </w:rPr>
              <w:t>Nr</w:t>
            </w:r>
            <w:proofErr w:type="spellEnd"/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r w:rsidRPr="00671BB9">
              <w:rPr>
                <w:rStyle w:val="Fett"/>
              </w:rPr>
              <w:t>Verbesserung</w:t>
            </w: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r w:rsidRPr="00671BB9">
              <w:rPr>
                <w:rStyle w:val="Fett"/>
              </w:rPr>
              <w:t>Maßnahme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proofErr w:type="spellStart"/>
            <w:r w:rsidRPr="00671BB9">
              <w:rPr>
                <w:rStyle w:val="Fett"/>
              </w:rPr>
              <w:t>Verant-wortlich</w:t>
            </w:r>
            <w:proofErr w:type="spellEnd"/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r w:rsidRPr="00671BB9">
              <w:rPr>
                <w:rStyle w:val="Fett"/>
              </w:rPr>
              <w:t>Termin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9450A2" w:rsidP="00B2723E">
            <w:pPr>
              <w:pStyle w:val="Textblock"/>
              <w:jc w:val="center"/>
              <w:rPr>
                <w:rStyle w:val="Fett"/>
              </w:rPr>
            </w:pPr>
            <w:r w:rsidRPr="00671BB9">
              <w:rPr>
                <w:rStyle w:val="Fett"/>
              </w:rPr>
              <w:t>Abschluss-Datum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9450A2" w:rsidRPr="00671BB9" w:rsidRDefault="00671BB9" w:rsidP="00B2723E">
            <w:pPr>
              <w:pStyle w:val="Textblock"/>
              <w:jc w:val="center"/>
              <w:rPr>
                <w:rStyle w:val="Fett"/>
              </w:rPr>
            </w:pPr>
            <w:r w:rsidRPr="00671BB9">
              <w:rPr>
                <w:rStyle w:val="Fett"/>
              </w:rPr>
              <w:t>Informa</w:t>
            </w:r>
            <w:r w:rsidR="009450A2" w:rsidRPr="00671BB9">
              <w:rPr>
                <w:rStyle w:val="Fett"/>
              </w:rPr>
              <w:t>tion an</w:t>
            </w:r>
          </w:p>
        </w:tc>
      </w:tr>
      <w:bookmarkEnd w:id="0"/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1</w:t>
            </w: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 xml:space="preserve">Ausbildungsmittel, Ersatzlampen für </w:t>
            </w:r>
            <w:proofErr w:type="spellStart"/>
            <w:r>
              <w:t>Beamer</w:t>
            </w:r>
            <w:proofErr w:type="spellEnd"/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Suche nach einem günstigen Anbieter und Bescha</w:t>
            </w:r>
            <w:r>
              <w:t>f</w:t>
            </w:r>
            <w:r>
              <w:t>fung einer Ersatzbirne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  <w:r>
              <w:rPr>
                <w:lang w:val="de-DE"/>
              </w:rPr>
              <w:t>XY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II Quartal XX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Vorstand</w:t>
            </w: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2</w:t>
            </w: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Zweiter Ausbilder/-in je Thema</w:t>
            </w: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Suche zu welchem Ausbildungsthema keine zweite Ausbildungskraft vorhanden ist und Suche nach e</w:t>
            </w:r>
            <w:r>
              <w:t>i</w:t>
            </w:r>
            <w:r>
              <w:t>ner zweiten Kraft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XY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III Quartal XX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  <w:r>
              <w:t>Vorstand</w:t>
            </w: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  <w:tr w:rsidR="008E1B7A" w:rsidTr="003A404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3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Pr="00EC5B44" w:rsidRDefault="009450A2" w:rsidP="00533D97">
            <w:pPr>
              <w:pStyle w:val="Text"/>
              <w:rPr>
                <w:lang w:val="de-DE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0A2" w:rsidRDefault="009450A2" w:rsidP="00533D97">
            <w:pPr>
              <w:pStyle w:val="Text"/>
            </w:pPr>
          </w:p>
        </w:tc>
      </w:tr>
    </w:tbl>
    <w:p w:rsidR="00C92E69" w:rsidRDefault="00C92E69" w:rsidP="002168AB"/>
    <w:p w:rsidR="00800F88" w:rsidRDefault="00800F88" w:rsidP="00800F88"/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E4" w:rsidRDefault="00A85FE4" w:rsidP="00067742">
      <w:r>
        <w:separator/>
      </w:r>
    </w:p>
    <w:p w:rsidR="00A85FE4" w:rsidRDefault="00A85FE4"/>
    <w:p w:rsidR="00A85FE4" w:rsidRDefault="00A85FE4"/>
  </w:endnote>
  <w:endnote w:type="continuationSeparator" w:id="0">
    <w:p w:rsidR="00A85FE4" w:rsidRDefault="00A85FE4" w:rsidP="00067742">
      <w:r>
        <w:continuationSeparator/>
      </w:r>
    </w:p>
    <w:p w:rsidR="00A85FE4" w:rsidRDefault="00A85FE4"/>
    <w:p w:rsidR="00A85FE4" w:rsidRDefault="00A85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536AE9" w:rsidRPr="00536AE9">
      <w:rPr>
        <w:color w:val="auto"/>
      </w:rPr>
      <w:t>FB 108-851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E4" w:rsidRDefault="00A85FE4" w:rsidP="00067742">
      <w:r>
        <w:separator/>
      </w:r>
    </w:p>
    <w:p w:rsidR="00A85FE4" w:rsidRDefault="00A85FE4"/>
    <w:p w:rsidR="00A85FE4" w:rsidRDefault="00A85FE4"/>
  </w:footnote>
  <w:footnote w:type="continuationSeparator" w:id="0">
    <w:p w:rsidR="00A85FE4" w:rsidRDefault="00A85FE4" w:rsidP="00067742">
      <w:r>
        <w:continuationSeparator/>
      </w:r>
    </w:p>
    <w:p w:rsidR="00A85FE4" w:rsidRDefault="00A85FE4"/>
    <w:p w:rsidR="00A85FE4" w:rsidRDefault="00A85F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A85FE4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536AE9" w:rsidP="00FE2238">
          <w:pPr>
            <w:pStyle w:val="Headereintrag"/>
            <w:rPr>
              <w:sz w:val="24"/>
              <w:szCs w:val="24"/>
            </w:rPr>
          </w:pPr>
          <w:r w:rsidRPr="00536AE9">
            <w:rPr>
              <w:szCs w:val="24"/>
            </w:rPr>
            <w:t>Liste der Verbesserungen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536AE9" w:rsidP="00F225AE">
          <w:pPr>
            <w:pStyle w:val="HeadereintragNummer"/>
          </w:pPr>
          <w:r w:rsidRPr="00536AE9">
            <w:t>FB 108-851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B2723E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B2723E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85FE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pt;height:9pt" o:bullet="t">
        <v:imagedata r:id="rId1" o:title="Logokugeln"/>
      </v:shape>
    </w:pict>
  </w:numPicBullet>
  <w:numPicBullet w:numPicBulletId="1">
    <w:pict>
      <v:shape id="_x0000_i1068" type="#_x0000_t75" style="width:24pt;height:23.25pt" o:bullet="t">
        <v:imagedata r:id="rId2" o:title="Logokugeln"/>
      </v:shape>
    </w:pict>
  </w:numPicBullet>
  <w:numPicBullet w:numPicBulletId="2">
    <w:pict>
      <v:shape id="_x0000_i1069" type="#_x0000_t75" style="width:9.75pt;height:9.75pt" o:bullet="t">
        <v:imagedata r:id="rId3" o:title="BD21298_"/>
      </v:shape>
    </w:pict>
  </w:numPicBullet>
  <w:numPicBullet w:numPicBulletId="3">
    <w:pict>
      <v:shape id="_x0000_i1070" type="#_x0000_t75" style="width:12pt;height:12.75pt" o:bullet="t">
        <v:imagedata r:id="rId4" o:title="BD21302_"/>
      </v:shape>
    </w:pict>
  </w:numPicBullet>
  <w:numPicBullet w:numPicBulletId="4">
    <w:pict>
      <v:shape id="_x0000_i1066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E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4040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3D97"/>
    <w:rsid w:val="00536AE9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1BB9"/>
    <w:rsid w:val="00674596"/>
    <w:rsid w:val="00684EE6"/>
    <w:rsid w:val="006909A5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41F5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1B7A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450A2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5FE4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2723E"/>
    <w:rsid w:val="00B311F8"/>
    <w:rsid w:val="00B31A83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6E28D11-1A23-481C-9F3D-BCC4472C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50A2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/>
      <w:outlineLvl w:val="0"/>
    </w:pPr>
    <w:rPr>
      <w:rFonts w:ascii="Century Gothic" w:hAnsi="Century Gothic"/>
      <w:b/>
      <w:color w:val="000000"/>
      <w:sz w:val="28"/>
      <w:szCs w:val="28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533D97"/>
    <w:pPr>
      <w:spacing w:before="220" w:line="288" w:lineRule="auto"/>
    </w:pPr>
    <w:rPr>
      <w:rFonts w:ascii="Century Gothic" w:hAnsi="Century Gothic"/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ascii="Century Gothic" w:eastAsia="Calibri" w:hAnsi="Century Gothic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ascii="Century Gothic" w:eastAsia="Calibri" w:hAnsi="Century Gothic" w:cs="Tahoma"/>
      <w:i/>
      <w:iCs/>
      <w:szCs w:val="22"/>
      <w:lang w:val="de-AT"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ascii="Century Gothic" w:eastAsia="Calibri" w:hAnsi="Century Gothic"/>
      <w:b/>
      <w:sz w:val="28"/>
      <w:szCs w:val="22"/>
      <w:lang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val="de-AT"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ascii="Century Gothic" w:eastAsia="Calibri" w:hAnsi="Century Gothic"/>
      <w:szCs w:val="22"/>
      <w:lang w:val="de-AT"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ascii="Century Gothic" w:eastAsia="Calibri" w:hAnsi="Century Gothic"/>
      <w:noProof/>
      <w:color w:val="C0C0C0"/>
      <w:sz w:val="16"/>
      <w:szCs w:val="16"/>
      <w:lang w:val="de-AT"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ascii="Century Gothic" w:eastAsia="Calibri" w:hAnsi="Century Gothic"/>
      <w:b/>
      <w:kern w:val="18"/>
      <w:sz w:val="22"/>
      <w:szCs w:val="22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ascii="Century Gothic" w:eastAsia="Calibri" w:hAnsi="Century Gothic"/>
      <w:color w:val="333333"/>
      <w:kern w:val="18"/>
      <w:szCs w:val="22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ascii="Century Gothic" w:eastAsia="Calibri" w:hAnsi="Century Gothic"/>
      <w:b/>
      <w:kern w:val="18"/>
      <w:szCs w:val="22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ascii="Century Gothic" w:eastAsia="Calibri" w:hAnsi="Century Gothic"/>
      <w:kern w:val="18"/>
      <w:szCs w:val="22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533D97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ascii="Century Gothic" w:eastAsia="Calibri" w:hAnsi="Century Gothic"/>
      <w:sz w:val="22"/>
      <w:szCs w:val="22"/>
      <w:lang w:val="de-AT"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ascii="Century Gothic" w:eastAsia="Calibri" w:hAnsi="Century Gothic"/>
      <w:sz w:val="22"/>
      <w:szCs w:val="22"/>
      <w:lang w:val="de-AT" w:eastAsia="en-US"/>
    </w:r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Cs w:val="22"/>
      <w:lang w:val="de-AT"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ascii="Century Gothic" w:eastAsia="Calibri" w:hAnsi="Century Gothic"/>
      <w:b/>
      <w:noProof/>
      <w:sz w:val="28"/>
      <w:szCs w:val="22"/>
      <w:lang w:val="de-AT"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CDD6-999E-4F7C-A4D5-03ED1E66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45</cp:revision>
  <cp:lastPrinted>2012-08-20T11:29:00Z</cp:lastPrinted>
  <dcterms:created xsi:type="dcterms:W3CDTF">2013-07-30T07:19:00Z</dcterms:created>
  <dcterms:modified xsi:type="dcterms:W3CDTF">2013-07-30T07:29:00Z</dcterms:modified>
  <cp:category>Schriftverkehr</cp:category>
</cp:coreProperties>
</file>