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30" w:rsidRPr="00B56230" w:rsidRDefault="00B56230" w:rsidP="000C5C4B">
      <w:pPr>
        <w:pStyle w:val="Textblock"/>
        <w:rPr>
          <w:lang w:val="de-DE"/>
        </w:rPr>
      </w:pPr>
      <w:r w:rsidRPr="00B56230">
        <w:rPr>
          <w:lang w:val="de-DE"/>
        </w:rPr>
        <w:t xml:space="preserve">Name des Unternehmens: </w:t>
      </w:r>
    </w:p>
    <w:p w:rsidR="00B56230" w:rsidRDefault="00B56230" w:rsidP="000C5C4B">
      <w:pPr>
        <w:pStyle w:val="Textblock"/>
        <w:rPr>
          <w:lang w:val="de-DE"/>
        </w:rPr>
      </w:pPr>
      <w:r w:rsidRPr="00B56230">
        <w:rPr>
          <w:lang w:val="de-DE"/>
        </w:rPr>
        <w:t>Standort</w:t>
      </w:r>
      <w:r w:rsidR="000C5C4B">
        <w:rPr>
          <w:lang w:val="de-DE"/>
        </w:rPr>
        <w:t>:</w:t>
      </w:r>
      <w:r w:rsidR="000C5C4B">
        <w:rPr>
          <w:lang w:val="de-DE"/>
        </w:rPr>
        <w:tab/>
      </w:r>
      <w:r w:rsidRPr="00B56230">
        <w:rPr>
          <w:lang w:val="de-DE"/>
        </w:rPr>
        <w:t>Regelwerk(e) DIN EN ISO 9001 / 29990</w:t>
      </w:r>
    </w:p>
    <w:p w:rsidR="00B56230" w:rsidRDefault="00B56230" w:rsidP="000C5C4B">
      <w:pPr>
        <w:pStyle w:val="Textblock"/>
        <w:rPr>
          <w:lang w:val="de-DE"/>
        </w:rPr>
      </w:pPr>
      <w:r w:rsidRPr="00B56230">
        <w:rPr>
          <w:lang w:val="de-DE"/>
        </w:rPr>
        <w:t>Auditteam:</w:t>
      </w:r>
    </w:p>
    <w:tbl>
      <w:tblPr>
        <w:tblW w:w="101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89"/>
        <w:gridCol w:w="3291"/>
        <w:gridCol w:w="1246"/>
        <w:gridCol w:w="1244"/>
        <w:gridCol w:w="3288"/>
      </w:tblGrid>
      <w:tr w:rsidR="001B256A" w:rsidRPr="000C5C4B" w:rsidTr="006512B5">
        <w:tc>
          <w:tcPr>
            <w:tcW w:w="1122" w:type="dxa"/>
            <w:shd w:val="clear" w:color="auto" w:fill="D9D9D9"/>
          </w:tcPr>
          <w:p w:rsidR="00B56230" w:rsidRPr="000C5C4B" w:rsidRDefault="00B56230" w:rsidP="00D14E5D">
            <w:pPr>
              <w:pStyle w:val="Text"/>
              <w:rPr>
                <w:rStyle w:val="Fett"/>
              </w:rPr>
            </w:pPr>
            <w:proofErr w:type="spellStart"/>
            <w:r w:rsidRPr="000C5C4B">
              <w:rPr>
                <w:rStyle w:val="Fett"/>
              </w:rPr>
              <w:t>Zeit</w:t>
            </w:r>
            <w:proofErr w:type="spellEnd"/>
          </w:p>
        </w:tc>
        <w:tc>
          <w:tcPr>
            <w:tcW w:w="3399" w:type="dxa"/>
            <w:shd w:val="clear" w:color="auto" w:fill="D9D9D9"/>
          </w:tcPr>
          <w:p w:rsidR="00B56230" w:rsidRPr="000C5C4B" w:rsidRDefault="00B56230" w:rsidP="00D14E5D">
            <w:pPr>
              <w:pStyle w:val="Text"/>
              <w:rPr>
                <w:rStyle w:val="Fett"/>
              </w:rPr>
            </w:pPr>
            <w:r w:rsidRPr="000C5C4B">
              <w:rPr>
                <w:rStyle w:val="Fett"/>
              </w:rPr>
              <w:t>Thema</w:t>
            </w:r>
            <w:r w:rsidR="000C5C4B">
              <w:rPr>
                <w:rStyle w:val="Fett"/>
              </w:rPr>
              <w:t>/</w:t>
            </w:r>
            <w:r w:rsidRPr="000C5C4B">
              <w:rPr>
                <w:rStyle w:val="Fett"/>
              </w:rPr>
              <w:t>Prozess</w:t>
            </w:r>
          </w:p>
        </w:tc>
        <w:tc>
          <w:tcPr>
            <w:tcW w:w="1283" w:type="dxa"/>
            <w:shd w:val="clear" w:color="auto" w:fill="D9D9D9"/>
          </w:tcPr>
          <w:p w:rsidR="00B56230" w:rsidRPr="000C5C4B" w:rsidRDefault="00B56230" w:rsidP="00D14E5D">
            <w:pPr>
              <w:pStyle w:val="Text"/>
              <w:rPr>
                <w:rStyle w:val="Fett"/>
              </w:rPr>
            </w:pPr>
            <w:r w:rsidRPr="000C5C4B">
              <w:rPr>
                <w:rStyle w:val="Fett"/>
              </w:rPr>
              <w:t>Referenz</w:t>
            </w:r>
          </w:p>
        </w:tc>
        <w:tc>
          <w:tcPr>
            <w:tcW w:w="1281" w:type="dxa"/>
            <w:shd w:val="clear" w:color="auto" w:fill="D9D9D9"/>
          </w:tcPr>
          <w:p w:rsidR="00B56230" w:rsidRPr="000C5C4B" w:rsidRDefault="00A578E3" w:rsidP="00D14E5D">
            <w:pPr>
              <w:pStyle w:val="Text"/>
              <w:rPr>
                <w:rStyle w:val="Fett"/>
              </w:rPr>
            </w:pPr>
            <w:r>
              <w:rPr>
                <w:rStyle w:val="Fett"/>
              </w:rPr>
              <w:t>Be</w:t>
            </w:r>
            <w:r w:rsidR="00B56230" w:rsidRPr="000C5C4B">
              <w:rPr>
                <w:rStyle w:val="Fett"/>
              </w:rPr>
              <w:t>reich</w:t>
            </w:r>
            <w:r w:rsidR="000C5C4B">
              <w:rPr>
                <w:rStyle w:val="Fett"/>
              </w:rPr>
              <w:t>/</w:t>
            </w:r>
            <w:r w:rsidR="00B56230" w:rsidRPr="000C5C4B">
              <w:rPr>
                <w:rStyle w:val="Fett"/>
              </w:rPr>
              <w:t>Abteilung</w:t>
            </w:r>
          </w:p>
        </w:tc>
        <w:tc>
          <w:tcPr>
            <w:tcW w:w="3396" w:type="dxa"/>
            <w:shd w:val="clear" w:color="auto" w:fill="D9D9D9"/>
          </w:tcPr>
          <w:p w:rsidR="00B56230" w:rsidRPr="000C5C4B" w:rsidRDefault="00B56230" w:rsidP="00D14E5D">
            <w:pPr>
              <w:pStyle w:val="Text"/>
              <w:rPr>
                <w:rStyle w:val="Fett"/>
              </w:rPr>
            </w:pPr>
            <w:r w:rsidRPr="000C5C4B">
              <w:rPr>
                <w:rStyle w:val="Fett"/>
              </w:rPr>
              <w:t>Verantwortliche</w:t>
            </w:r>
            <w:r w:rsidR="000C5C4B">
              <w:rPr>
                <w:rStyle w:val="Fett"/>
              </w:rPr>
              <w:t>/</w:t>
            </w:r>
            <w:r w:rsidR="001B256A">
              <w:rPr>
                <w:rStyle w:val="Fett"/>
              </w:rPr>
              <w:br/>
            </w:r>
            <w:r w:rsidRPr="000C5C4B">
              <w:rPr>
                <w:rStyle w:val="Fett"/>
              </w:rPr>
              <w:t>Teilnehmer</w:t>
            </w:r>
          </w:p>
        </w:tc>
      </w:tr>
      <w:tr w:rsidR="001B256A" w:rsidRPr="00D14E5D" w:rsidTr="006512B5">
        <w:trPr>
          <w:trHeight w:val="265"/>
        </w:trPr>
        <w:tc>
          <w:tcPr>
            <w:tcW w:w="1122" w:type="dxa"/>
          </w:tcPr>
          <w:p w:rsidR="00B56230" w:rsidRPr="00B56230" w:rsidRDefault="008D2EE1" w:rsidP="00CA7136">
            <w:pPr>
              <w:pStyle w:val="Textblock"/>
              <w:rPr>
                <w:lang w:val="de-DE"/>
              </w:rPr>
            </w:pPr>
            <w:r>
              <w:rPr>
                <w:rStyle w:val="Fett"/>
              </w:rPr>
              <w:t>Datum</w:t>
            </w:r>
            <w:r>
              <w:rPr>
                <w:rStyle w:val="Fett"/>
              </w:rPr>
              <w:br/>
            </w:r>
            <w:r w:rsidR="00B56230" w:rsidRPr="00CA7136">
              <w:rPr>
                <w:rStyle w:val="Fett"/>
              </w:rPr>
              <w:t>1. Tag</w:t>
            </w:r>
          </w:p>
        </w:tc>
        <w:tc>
          <w:tcPr>
            <w:tcW w:w="3399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rPr>
          <w:trHeight w:val="398"/>
        </w:trPr>
        <w:tc>
          <w:tcPr>
            <w:tcW w:w="1122" w:type="dxa"/>
          </w:tcPr>
          <w:p w:rsidR="00B56230" w:rsidRPr="00B56230" w:rsidRDefault="00B56230" w:rsidP="00CA7136">
            <w:pPr>
              <w:pStyle w:val="Textblock"/>
              <w:rPr>
                <w:lang w:val="de-DE"/>
              </w:rPr>
            </w:pPr>
            <w:r w:rsidRPr="00B56230">
              <w:rPr>
                <w:lang w:val="de-DE"/>
              </w:rPr>
              <w:t>14:30-14:45</w:t>
            </w:r>
          </w:p>
        </w:tc>
        <w:tc>
          <w:tcPr>
            <w:tcW w:w="3399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Einführung</w:t>
            </w: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  <w:proofErr w:type="spellStart"/>
            <w:r w:rsidRPr="00D14E5D">
              <w:t>n.a</w:t>
            </w:r>
            <w:proofErr w:type="spellEnd"/>
            <w:r w:rsidRPr="00D14E5D">
              <w:t>.</w:t>
            </w: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c>
          <w:tcPr>
            <w:tcW w:w="1122" w:type="dxa"/>
          </w:tcPr>
          <w:p w:rsidR="00B56230" w:rsidRPr="00B56230" w:rsidRDefault="00B56230" w:rsidP="00CA7136">
            <w:pPr>
              <w:pStyle w:val="Textblock"/>
              <w:rPr>
                <w:lang w:val="de-DE"/>
              </w:rPr>
            </w:pPr>
            <w:r w:rsidRPr="00B56230">
              <w:rPr>
                <w:lang w:val="de-DE"/>
              </w:rPr>
              <w:t>14:45-15:30</w:t>
            </w:r>
          </w:p>
        </w:tc>
        <w:tc>
          <w:tcPr>
            <w:tcW w:w="3399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Zulieferanten</w:t>
            </w:r>
            <w:r w:rsidR="008D2EE1" w:rsidRPr="00D14E5D">
              <w:t>/</w:t>
            </w:r>
            <w:r w:rsidRPr="00D14E5D">
              <w:t>Vormaterial</w:t>
            </w: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Kapitel 5</w:t>
            </w: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c>
          <w:tcPr>
            <w:tcW w:w="1122" w:type="dxa"/>
          </w:tcPr>
          <w:p w:rsidR="00B56230" w:rsidRPr="00B56230" w:rsidRDefault="00B56230" w:rsidP="00CA7136">
            <w:pPr>
              <w:pStyle w:val="Textblock"/>
              <w:rPr>
                <w:lang w:val="de-DE"/>
              </w:rPr>
            </w:pPr>
            <w:r w:rsidRPr="00B56230">
              <w:rPr>
                <w:lang w:val="de-DE"/>
              </w:rPr>
              <w:t>15:30-16:15</w:t>
            </w:r>
          </w:p>
        </w:tc>
        <w:tc>
          <w:tcPr>
            <w:tcW w:w="3399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Kundenbetreuung</w:t>
            </w:r>
            <w:r w:rsidR="008D2EE1" w:rsidRPr="00D14E5D">
              <w:t>/</w:t>
            </w:r>
            <w:r w:rsidRPr="00D14E5D">
              <w:t>Kundenzufriedenheit</w:t>
            </w:r>
            <w:r w:rsidR="008D2EE1" w:rsidRPr="00D14E5D">
              <w:t>/</w:t>
            </w:r>
            <w:r w:rsidRPr="00D14E5D">
              <w:t>Service</w:t>
            </w: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Kapitel 7</w:t>
            </w: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c>
          <w:tcPr>
            <w:tcW w:w="1122" w:type="dxa"/>
          </w:tcPr>
          <w:p w:rsidR="00B56230" w:rsidRPr="00B56230" w:rsidRDefault="00B56230" w:rsidP="00CA7136">
            <w:pPr>
              <w:pStyle w:val="Textblock"/>
              <w:rPr>
                <w:lang w:val="de-DE"/>
              </w:rPr>
            </w:pPr>
            <w:r w:rsidRPr="00B56230">
              <w:rPr>
                <w:lang w:val="de-DE"/>
              </w:rPr>
              <w:t>16:15-17:00</w:t>
            </w:r>
          </w:p>
        </w:tc>
        <w:tc>
          <w:tcPr>
            <w:tcW w:w="3399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Fehleranalyse</w:t>
            </w:r>
            <w:r w:rsidR="008D2EE1" w:rsidRPr="00D14E5D">
              <w:t>/</w:t>
            </w:r>
            <w:r w:rsidRPr="00D14E5D">
              <w:t>Korrektur</w:t>
            </w:r>
            <w:r w:rsidR="008D2EE1" w:rsidRPr="00D14E5D">
              <w:t>/</w:t>
            </w:r>
            <w:r w:rsidRPr="00D14E5D">
              <w:t>KVP</w:t>
            </w: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Kapitel 6.4</w:t>
            </w: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c>
          <w:tcPr>
            <w:tcW w:w="1122" w:type="dxa"/>
          </w:tcPr>
          <w:p w:rsidR="00B56230" w:rsidRPr="00B56230" w:rsidRDefault="00B56230" w:rsidP="000C5C4B">
            <w:pPr>
              <w:pStyle w:val="Textblock"/>
              <w:rPr>
                <w:lang w:val="de-DE"/>
              </w:rPr>
            </w:pPr>
            <w:r w:rsidRPr="00B56230">
              <w:rPr>
                <w:lang w:val="de-DE"/>
              </w:rPr>
              <w:t>17:00</w:t>
            </w:r>
          </w:p>
        </w:tc>
        <w:tc>
          <w:tcPr>
            <w:tcW w:w="3399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Abschluss</w:t>
            </w: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  <w:proofErr w:type="spellStart"/>
            <w:r w:rsidRPr="00D14E5D">
              <w:t>n.a</w:t>
            </w:r>
            <w:proofErr w:type="spellEnd"/>
            <w:r w:rsidRPr="00D14E5D">
              <w:t>.</w:t>
            </w: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rPr>
          <w:trHeight w:val="221"/>
        </w:trPr>
        <w:tc>
          <w:tcPr>
            <w:tcW w:w="1122" w:type="dxa"/>
          </w:tcPr>
          <w:p w:rsidR="00B56230" w:rsidRPr="00B56230" w:rsidRDefault="00B56230" w:rsidP="00CA7136">
            <w:pPr>
              <w:pStyle w:val="Textblock"/>
              <w:rPr>
                <w:lang w:val="de-DE"/>
              </w:rPr>
            </w:pPr>
            <w:r w:rsidRPr="00CA7136">
              <w:rPr>
                <w:rStyle w:val="Fett"/>
              </w:rPr>
              <w:t>Datum</w:t>
            </w:r>
            <w:r w:rsidR="008D2EE1">
              <w:rPr>
                <w:rStyle w:val="Fett"/>
              </w:rPr>
              <w:br/>
            </w:r>
            <w:r w:rsidRPr="00CA7136">
              <w:rPr>
                <w:rStyle w:val="Fett"/>
              </w:rPr>
              <w:t>2. Tag</w:t>
            </w:r>
          </w:p>
        </w:tc>
        <w:tc>
          <w:tcPr>
            <w:tcW w:w="3399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c>
          <w:tcPr>
            <w:tcW w:w="1122" w:type="dxa"/>
          </w:tcPr>
          <w:p w:rsidR="00B56230" w:rsidRPr="00B56230" w:rsidRDefault="00B56230" w:rsidP="00CA7136">
            <w:pPr>
              <w:pStyle w:val="Textblock"/>
              <w:rPr>
                <w:lang w:val="de-DE"/>
              </w:rPr>
            </w:pPr>
            <w:r w:rsidRPr="00B56230">
              <w:rPr>
                <w:lang w:val="de-DE"/>
              </w:rPr>
              <w:t>08:30-08:45</w:t>
            </w:r>
          </w:p>
        </w:tc>
        <w:tc>
          <w:tcPr>
            <w:tcW w:w="3399" w:type="dxa"/>
          </w:tcPr>
          <w:p w:rsidR="00B56230" w:rsidRPr="00D14E5D" w:rsidRDefault="00F33F78" w:rsidP="00D14E5D">
            <w:pPr>
              <w:pStyle w:val="Textblock"/>
            </w:pPr>
            <w:r w:rsidRPr="00D14E5D">
              <w:t>Audit-</w:t>
            </w:r>
            <w:r w:rsidR="00B56230" w:rsidRPr="00D14E5D">
              <w:t>Status</w:t>
            </w: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  <w:proofErr w:type="spellStart"/>
            <w:r w:rsidRPr="00D14E5D">
              <w:t>n.a</w:t>
            </w:r>
            <w:proofErr w:type="spellEnd"/>
            <w:r w:rsidRPr="00D14E5D">
              <w:t>.</w:t>
            </w: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rPr>
          <w:trHeight w:val="1723"/>
        </w:trPr>
        <w:tc>
          <w:tcPr>
            <w:tcW w:w="1122" w:type="dxa"/>
          </w:tcPr>
          <w:p w:rsidR="00B56230" w:rsidRPr="00B56230" w:rsidRDefault="00B56230" w:rsidP="008D2EE1">
            <w:pPr>
              <w:pStyle w:val="Textblock"/>
              <w:rPr>
                <w:lang w:val="de-DE"/>
              </w:rPr>
            </w:pPr>
            <w:r w:rsidRPr="00B56230">
              <w:rPr>
                <w:lang w:val="de-DE"/>
              </w:rPr>
              <w:t>08:45</w:t>
            </w:r>
            <w:r w:rsidR="008D2EE1">
              <w:rPr>
                <w:lang w:val="de-DE"/>
              </w:rPr>
              <w:t>-</w:t>
            </w:r>
            <w:r w:rsidRPr="00B56230">
              <w:rPr>
                <w:lang w:val="de-DE"/>
              </w:rPr>
              <w:t>11:00</w:t>
            </w:r>
          </w:p>
        </w:tc>
        <w:tc>
          <w:tcPr>
            <w:tcW w:w="3399" w:type="dxa"/>
          </w:tcPr>
          <w:p w:rsidR="00F33F78" w:rsidRPr="00D14E5D" w:rsidRDefault="00B56230" w:rsidP="00D14E5D">
            <w:pPr>
              <w:pStyle w:val="Textblock"/>
            </w:pPr>
            <w:r w:rsidRPr="00D14E5D">
              <w:t>Produktion</w:t>
            </w:r>
          </w:p>
          <w:p w:rsidR="00B56230" w:rsidRPr="00D14E5D" w:rsidRDefault="00B56230" w:rsidP="00D14E5D">
            <w:pPr>
              <w:pStyle w:val="Textblock"/>
            </w:pPr>
            <w:r w:rsidRPr="00D14E5D">
              <w:t>Personal</w:t>
            </w:r>
            <w:r w:rsidR="00F33F78" w:rsidRPr="00D14E5D">
              <w:t>/</w:t>
            </w:r>
            <w:r w:rsidRPr="00D14E5D">
              <w:t>Qualifikation</w:t>
            </w:r>
          </w:p>
          <w:p w:rsidR="00B56230" w:rsidRPr="00D14E5D" w:rsidRDefault="00B56230" w:rsidP="00D14E5D">
            <w:pPr>
              <w:pStyle w:val="Textblock"/>
            </w:pPr>
            <w:r w:rsidRPr="00D14E5D">
              <w:lastRenderedPageBreak/>
              <w:t>Betriebsmittel</w:t>
            </w:r>
            <w:r w:rsidR="00F33F78" w:rsidRPr="00D14E5D">
              <w:t>/</w:t>
            </w:r>
            <w:r w:rsidRPr="00D14E5D">
              <w:t>Einrichtungen</w:t>
            </w:r>
          </w:p>
          <w:p w:rsidR="00B56230" w:rsidRPr="00D14E5D" w:rsidRDefault="00B56230" w:rsidP="00A43759">
            <w:pPr>
              <w:pStyle w:val="Textblock"/>
            </w:pPr>
            <w:r w:rsidRPr="00D14E5D">
              <w:t>Transport</w:t>
            </w:r>
            <w:r w:rsidR="00A578E3" w:rsidRPr="00D14E5D">
              <w:t>/</w:t>
            </w:r>
            <w:r w:rsidRPr="00D14E5D">
              <w:t>Teilehandling</w:t>
            </w:r>
            <w:r w:rsidR="00A578E3" w:rsidRPr="00D14E5D">
              <w:t>/</w:t>
            </w:r>
            <w:r w:rsidRPr="00D14E5D">
              <w:t>Lagerung und Verpackung</w:t>
            </w: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  <w:r w:rsidRPr="00D14E5D">
              <w:lastRenderedPageBreak/>
              <w:t>Kapitel 6</w:t>
            </w:r>
          </w:p>
          <w:p w:rsidR="00B56230" w:rsidRPr="00D14E5D" w:rsidRDefault="00B56230" w:rsidP="00D14E5D">
            <w:pPr>
              <w:pStyle w:val="Textblock"/>
            </w:pPr>
            <w:r w:rsidRPr="00D14E5D">
              <w:t>Kapitel 6.1</w:t>
            </w:r>
          </w:p>
          <w:p w:rsidR="00B56230" w:rsidRPr="00D14E5D" w:rsidRDefault="00B56230" w:rsidP="00D14E5D">
            <w:pPr>
              <w:pStyle w:val="Textblock"/>
            </w:pPr>
            <w:r w:rsidRPr="00D14E5D">
              <w:lastRenderedPageBreak/>
              <w:t>Kapitel 6.2</w:t>
            </w:r>
          </w:p>
          <w:p w:rsidR="00B56230" w:rsidRPr="00D14E5D" w:rsidRDefault="00B56230" w:rsidP="00D14E5D">
            <w:pPr>
              <w:pStyle w:val="Textblock"/>
            </w:pPr>
            <w:r w:rsidRPr="00D14E5D">
              <w:t>Kapitel 6.3</w:t>
            </w: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c>
          <w:tcPr>
            <w:tcW w:w="1122" w:type="dxa"/>
          </w:tcPr>
          <w:p w:rsidR="00B56230" w:rsidRPr="00B56230" w:rsidRDefault="00B56230" w:rsidP="00CA7136">
            <w:pPr>
              <w:pStyle w:val="Textblock"/>
              <w:rPr>
                <w:lang w:val="de-DE"/>
              </w:rPr>
            </w:pPr>
            <w:r w:rsidRPr="00B56230">
              <w:rPr>
                <w:lang w:val="de-DE"/>
              </w:rPr>
              <w:lastRenderedPageBreak/>
              <w:t>11:00-11:30</w:t>
            </w:r>
          </w:p>
        </w:tc>
        <w:tc>
          <w:tcPr>
            <w:tcW w:w="3399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Vertragsprüfung</w:t>
            </w: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Kapitel 8</w:t>
            </w: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  <w:tr w:rsidR="001B256A" w:rsidRPr="00D14E5D" w:rsidTr="006512B5">
        <w:tc>
          <w:tcPr>
            <w:tcW w:w="1122" w:type="dxa"/>
          </w:tcPr>
          <w:p w:rsidR="00B56230" w:rsidRPr="00B56230" w:rsidRDefault="00B56230" w:rsidP="00CA7136">
            <w:pPr>
              <w:pStyle w:val="Textblock"/>
              <w:rPr>
                <w:lang w:val="de-DE"/>
              </w:rPr>
            </w:pPr>
            <w:r w:rsidRPr="00B56230">
              <w:rPr>
                <w:lang w:val="de-DE"/>
              </w:rPr>
              <w:t>11:30-12:00</w:t>
            </w:r>
          </w:p>
        </w:tc>
        <w:tc>
          <w:tcPr>
            <w:tcW w:w="3399" w:type="dxa"/>
          </w:tcPr>
          <w:p w:rsidR="00B56230" w:rsidRPr="00D14E5D" w:rsidRDefault="00B56230" w:rsidP="00D14E5D">
            <w:pPr>
              <w:pStyle w:val="Textblock"/>
            </w:pPr>
            <w:r w:rsidRPr="00D14E5D">
              <w:t>Zusammenfassung Audit, Erstellung Auditbericht</w:t>
            </w:r>
          </w:p>
        </w:tc>
        <w:tc>
          <w:tcPr>
            <w:tcW w:w="1283" w:type="dxa"/>
          </w:tcPr>
          <w:p w:rsidR="00B56230" w:rsidRPr="00D14E5D" w:rsidRDefault="00B56230" w:rsidP="00D14E5D">
            <w:pPr>
              <w:pStyle w:val="Textblock"/>
            </w:pPr>
            <w:proofErr w:type="spellStart"/>
            <w:r w:rsidRPr="00D14E5D">
              <w:t>n.a</w:t>
            </w:r>
            <w:proofErr w:type="spellEnd"/>
            <w:r w:rsidRPr="00D14E5D">
              <w:t>.</w:t>
            </w:r>
          </w:p>
        </w:tc>
        <w:tc>
          <w:tcPr>
            <w:tcW w:w="1281" w:type="dxa"/>
          </w:tcPr>
          <w:p w:rsidR="00B56230" w:rsidRPr="00D14E5D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D14E5D" w:rsidRDefault="00B56230" w:rsidP="00D14E5D">
            <w:pPr>
              <w:pStyle w:val="Textblock"/>
            </w:pPr>
          </w:p>
        </w:tc>
      </w:tr>
    </w:tbl>
    <w:p w:rsidR="00504C36" w:rsidRDefault="00504C36" w:rsidP="00504C36">
      <w:pPr>
        <w:pStyle w:val="Textblock"/>
        <w:tabs>
          <w:tab w:val="right" w:leader="dot" w:pos="8505"/>
        </w:tabs>
      </w:pPr>
      <w:r>
        <w:t xml:space="preserve">Auditplan erstellt von: </w:t>
      </w:r>
      <w:r>
        <w:tab/>
      </w:r>
    </w:p>
    <w:p w:rsidR="00511F5B" w:rsidRDefault="00511F5B" w:rsidP="00504C36">
      <w:pPr>
        <w:pStyle w:val="Textblock"/>
        <w:tabs>
          <w:tab w:val="right" w:leader="dot" w:pos="8505"/>
        </w:tabs>
      </w:pPr>
    </w:p>
    <w:p w:rsidR="00BD1755" w:rsidRDefault="00F73082" w:rsidP="00BD1755">
      <w:pPr>
        <w:pStyle w:val="Textblock"/>
        <w:tabs>
          <w:tab w:val="right" w:leader="dot" w:pos="8505"/>
        </w:tabs>
      </w:pPr>
      <w:r>
        <w:t>Ort, Datum:</w:t>
      </w:r>
      <w:r w:rsidR="00BD1755" w:rsidRPr="00BD1755">
        <w:t xml:space="preserve"> </w:t>
      </w:r>
      <w:r w:rsidR="00BD1755">
        <w:tab/>
      </w:r>
    </w:p>
    <w:p w:rsidR="00511F5B" w:rsidRDefault="00511F5B" w:rsidP="00BD1755">
      <w:pPr>
        <w:pStyle w:val="Textblock"/>
        <w:tabs>
          <w:tab w:val="right" w:leader="dot" w:pos="8505"/>
        </w:tabs>
      </w:pPr>
    </w:p>
    <w:p w:rsidR="00F73082" w:rsidRDefault="00F73082" w:rsidP="00F73082">
      <w:pPr>
        <w:pStyle w:val="Textblock"/>
        <w:tabs>
          <w:tab w:val="right" w:leader="dot" w:pos="8505"/>
        </w:tabs>
      </w:pPr>
      <w:r>
        <w:t>Unterschrift:</w:t>
      </w:r>
      <w:r w:rsidR="00D37E4B">
        <w:t xml:space="preserve"> </w:t>
      </w:r>
      <w:bookmarkStart w:id="0" w:name="_GoBack"/>
      <w:bookmarkEnd w:id="0"/>
      <w:r>
        <w:tab/>
      </w:r>
    </w:p>
    <w:p w:rsidR="00504C36" w:rsidRDefault="00504C36" w:rsidP="007E7142">
      <w:pPr>
        <w:pStyle w:val="Textblock"/>
      </w:pPr>
    </w:p>
    <w:p w:rsidR="00504C36" w:rsidRPr="005A6DE4" w:rsidRDefault="00504C36" w:rsidP="00CA0664">
      <w:pPr>
        <w:pStyle w:val="Textblock"/>
      </w:pPr>
      <w:r>
        <w:t>Verteiler:</w:t>
      </w:r>
    </w:p>
    <w:sectPr w:rsidR="00504C36" w:rsidRPr="005A6DE4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endnote>
  <w:end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B56230" w:rsidRPr="00B56230">
      <w:rPr>
        <w:color w:val="auto"/>
      </w:rPr>
      <w:t>FB 108-824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footnote>
  <w:foot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230" w:rsidRDefault="00B56230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AB6894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B56230" w:rsidP="00FE2238">
          <w:pPr>
            <w:pStyle w:val="Headereintrag"/>
            <w:rPr>
              <w:sz w:val="24"/>
              <w:szCs w:val="24"/>
            </w:rPr>
          </w:pPr>
          <w:r w:rsidRPr="00B56230">
            <w:rPr>
              <w:szCs w:val="24"/>
            </w:rPr>
            <w:t>Auditplan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B56230" w:rsidP="00F225AE">
          <w:pPr>
            <w:pStyle w:val="HeadereintragNummer"/>
          </w:pPr>
          <w:r w:rsidRPr="00B56230">
            <w:t>FB 108-824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D37E4B">
      <w:rPr>
        <w:noProof/>
      </w:rPr>
      <w:t>2</w:t>
    </w:r>
    <w:r w:rsidRPr="00C24752">
      <w:fldChar w:fldCharType="end"/>
    </w:r>
    <w:r w:rsidR="00080399">
      <w:t>/</w:t>
    </w:r>
    <w:r w:rsidR="00D37E4B">
      <w:fldChar w:fldCharType="begin"/>
    </w:r>
    <w:r w:rsidR="00D37E4B">
      <w:instrText xml:space="preserve"> NUMPAGES   \* MERGEFORMAT </w:instrText>
    </w:r>
    <w:r w:rsidR="00D37E4B">
      <w:fldChar w:fldCharType="separate"/>
    </w:r>
    <w:r w:rsidR="00D37E4B">
      <w:rPr>
        <w:noProof/>
      </w:rPr>
      <w:t>2</w:t>
    </w:r>
    <w:r w:rsidR="00D37E4B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B689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8" type="#_x0000_t75" style="width:9pt;height:9pt" o:bullet="t">
        <v:imagedata r:id="rId1" o:title="Logokugeln"/>
      </v:shape>
    </w:pict>
  </w:numPicBullet>
  <w:numPicBullet w:numPicBulletId="1">
    <w:pict>
      <v:shape id="_x0000_i1409" type="#_x0000_t75" style="width:24pt;height:23.25pt" o:bullet="t">
        <v:imagedata r:id="rId2" o:title="Logokugeln"/>
      </v:shape>
    </w:pict>
  </w:numPicBullet>
  <w:numPicBullet w:numPicBulletId="2">
    <w:pict>
      <v:shape id="_x0000_i1410" type="#_x0000_t75" style="width:9.75pt;height:9.75pt" o:bullet="t">
        <v:imagedata r:id="rId3" o:title="BD21298_"/>
      </v:shape>
    </w:pict>
  </w:numPicBullet>
  <w:numPicBullet w:numPicBulletId="3">
    <w:pict>
      <v:shape id="_x0000_i1411" type="#_x0000_t75" style="width:12pt;height:12.75pt" o:bullet="t">
        <v:imagedata r:id="rId4" o:title="BD21302_"/>
      </v:shape>
    </w:pict>
  </w:numPicBullet>
  <w:numPicBullet w:numPicBulletId="4">
    <w:pict>
      <v:shape id="_x0000_i1412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94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5C4B"/>
    <w:rsid w:val="000C61CD"/>
    <w:rsid w:val="000D418B"/>
    <w:rsid w:val="000E31B2"/>
    <w:rsid w:val="000F0906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256A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04C36"/>
    <w:rsid w:val="00510F03"/>
    <w:rsid w:val="00511F5B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12B5"/>
    <w:rsid w:val="0065464F"/>
    <w:rsid w:val="00667282"/>
    <w:rsid w:val="006708DF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B6F19"/>
    <w:rsid w:val="007C1757"/>
    <w:rsid w:val="007C3A0C"/>
    <w:rsid w:val="007C5808"/>
    <w:rsid w:val="007C6654"/>
    <w:rsid w:val="007D6289"/>
    <w:rsid w:val="007E0266"/>
    <w:rsid w:val="007E40E0"/>
    <w:rsid w:val="007E7142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2EE1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76D9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0036"/>
    <w:rsid w:val="00A265F4"/>
    <w:rsid w:val="00A277A2"/>
    <w:rsid w:val="00A3340C"/>
    <w:rsid w:val="00A34D24"/>
    <w:rsid w:val="00A34E61"/>
    <w:rsid w:val="00A37F08"/>
    <w:rsid w:val="00A42A4D"/>
    <w:rsid w:val="00A43759"/>
    <w:rsid w:val="00A52E08"/>
    <w:rsid w:val="00A55015"/>
    <w:rsid w:val="00A578E3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6894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20B2"/>
    <w:rsid w:val="00B54672"/>
    <w:rsid w:val="00B5584B"/>
    <w:rsid w:val="00B56230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379B"/>
    <w:rsid w:val="00BC3AA9"/>
    <w:rsid w:val="00BC7409"/>
    <w:rsid w:val="00BD1755"/>
    <w:rsid w:val="00BE4882"/>
    <w:rsid w:val="00BF31ED"/>
    <w:rsid w:val="00BF50FE"/>
    <w:rsid w:val="00C02830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0664"/>
    <w:rsid w:val="00CA14C1"/>
    <w:rsid w:val="00CA205B"/>
    <w:rsid w:val="00CA3B64"/>
    <w:rsid w:val="00CA7136"/>
    <w:rsid w:val="00CB186C"/>
    <w:rsid w:val="00CC0018"/>
    <w:rsid w:val="00CD3648"/>
    <w:rsid w:val="00CD4451"/>
    <w:rsid w:val="00CE03E7"/>
    <w:rsid w:val="00CE2F13"/>
    <w:rsid w:val="00CF35C6"/>
    <w:rsid w:val="00D14E5D"/>
    <w:rsid w:val="00D22901"/>
    <w:rsid w:val="00D241FB"/>
    <w:rsid w:val="00D27212"/>
    <w:rsid w:val="00D32A9B"/>
    <w:rsid w:val="00D37E4B"/>
    <w:rsid w:val="00D41D37"/>
    <w:rsid w:val="00D445DF"/>
    <w:rsid w:val="00D46EA9"/>
    <w:rsid w:val="00D52442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33F78"/>
    <w:rsid w:val="00F461CE"/>
    <w:rsid w:val="00F61193"/>
    <w:rsid w:val="00F61E46"/>
    <w:rsid w:val="00F64B73"/>
    <w:rsid w:val="00F67480"/>
    <w:rsid w:val="00F73082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BB2B0-A6F7-43B5-9160-BFAFEAF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5C4B"/>
    <w:pPr>
      <w:tabs>
        <w:tab w:val="right" w:pos="9923"/>
      </w:tabs>
      <w:spacing w:after="200"/>
      <w:jc w:val="both"/>
    </w:pPr>
    <w:rPr>
      <w:rFonts w:eastAsia="Lucida Sans Unicode" w:cs="Arial"/>
      <w:color w:val="auto"/>
      <w:sz w:val="22"/>
      <w:szCs w:val="56"/>
      <w:lang w:val="de-AT" w:eastAsia="zh-CN"/>
    </w:rPr>
  </w:style>
  <w:style w:type="character" w:customStyle="1" w:styleId="TextblockZchn">
    <w:name w:val="Textblock Zchn"/>
    <w:link w:val="Textblock"/>
    <w:rsid w:val="000C5C4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CF85E-C512-4BAA-9901-26134C4B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2</Pages>
  <Words>110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50</cp:revision>
  <cp:lastPrinted>2012-08-20T11:29:00Z</cp:lastPrinted>
  <dcterms:created xsi:type="dcterms:W3CDTF">2013-07-29T07:52:00Z</dcterms:created>
  <dcterms:modified xsi:type="dcterms:W3CDTF">2013-07-29T09:06:00Z</dcterms:modified>
  <cp:category>Schriftverkehr</cp:category>
</cp:coreProperties>
</file>