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85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7"/>
        <w:gridCol w:w="887"/>
        <w:gridCol w:w="1661"/>
        <w:gridCol w:w="1410"/>
        <w:gridCol w:w="116"/>
        <w:gridCol w:w="1554"/>
        <w:gridCol w:w="2140"/>
      </w:tblGrid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CB140D" w:rsidRDefault="006C77BE" w:rsidP="00993C72">
            <w:pPr>
              <w:pStyle w:val="Text"/>
              <w:rPr>
                <w:rStyle w:val="Fett"/>
              </w:rPr>
            </w:pPr>
            <w:r w:rsidRPr="00CB140D">
              <w:rPr>
                <w:rStyle w:val="Fett"/>
              </w:rPr>
              <w:t>Name: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Arbeitgeber: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Geb.-Datum: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Adresse</w:t>
            </w:r>
            <w:r w:rsidR="000E56D6" w:rsidRPr="00993C72">
              <w:t>, beruflich</w:t>
            </w:r>
            <w:r w:rsidRPr="00993C72">
              <w:t>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0E56D6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0E56D6" w:rsidP="00993C72">
            <w:pPr>
              <w:pStyle w:val="Text"/>
            </w:pPr>
            <w:r w:rsidRPr="00993C72">
              <w:t>Adresse, privat: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0E56D6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  <w:r w:rsidRPr="00993C72">
              <w:t>Tel</w:t>
            </w:r>
            <w:r w:rsidR="000E56D6" w:rsidRPr="00993C72">
              <w:t>., beruflich</w:t>
            </w:r>
            <w:r w:rsidRPr="00993C72">
              <w:t>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0E56D6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993C72" w:rsidP="00993C72">
            <w:pPr>
              <w:pStyle w:val="Text"/>
            </w:pPr>
            <w:r w:rsidRPr="00993C72">
              <w:t>Tel., privat: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E56D6" w:rsidRPr="00993C72" w:rsidRDefault="000E56D6" w:rsidP="00993C72">
            <w:pPr>
              <w:pStyle w:val="Text"/>
            </w:pPr>
          </w:p>
        </w:tc>
      </w:tr>
      <w:tr w:rsidR="006C77BE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993C72" w:rsidP="00993C72">
            <w:pPr>
              <w:pStyle w:val="Text"/>
            </w:pPr>
            <w:r w:rsidRPr="00993C72">
              <w:t>E-Mail, beruflich: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C77BE" w:rsidRPr="00993C72" w:rsidRDefault="006C77BE" w:rsidP="00993C72">
            <w:pPr>
              <w:pStyle w:val="Text"/>
            </w:pPr>
          </w:p>
        </w:tc>
      </w:tr>
      <w:tr w:rsidR="00993C72" w:rsidRPr="00993C72" w:rsidTr="00ED3677">
        <w:trPr>
          <w:trHeight w:val="440"/>
        </w:trPr>
        <w:tc>
          <w:tcPr>
            <w:tcW w:w="2288" w:type="dxa"/>
            <w:tcBorders>
              <w:top w:val="single" w:sz="4" w:space="0" w:color="auto"/>
            </w:tcBorders>
            <w:vAlign w:val="center"/>
          </w:tcPr>
          <w:p w:rsidR="00993C72" w:rsidRPr="00993C72" w:rsidRDefault="00993C72" w:rsidP="00993C72">
            <w:pPr>
              <w:pStyle w:val="Text"/>
            </w:pPr>
            <w:r w:rsidRPr="00993C72">
              <w:t xml:space="preserve">E-Mail, </w:t>
            </w:r>
            <w:proofErr w:type="spellStart"/>
            <w:r w:rsidRPr="00993C72">
              <w:t>privat</w:t>
            </w:r>
            <w:proofErr w:type="spellEnd"/>
            <w:r w:rsidRPr="00993C72">
              <w:t>:</w:t>
            </w:r>
          </w:p>
        </w:tc>
        <w:tc>
          <w:tcPr>
            <w:tcW w:w="7697" w:type="dxa"/>
            <w:gridSpan w:val="6"/>
            <w:tcBorders>
              <w:top w:val="single" w:sz="4" w:space="0" w:color="auto"/>
            </w:tcBorders>
            <w:vAlign w:val="center"/>
          </w:tcPr>
          <w:p w:rsidR="00993C72" w:rsidRPr="00993C72" w:rsidRDefault="00993C72" w:rsidP="00993C72">
            <w:pPr>
              <w:pStyle w:val="Text"/>
            </w:pPr>
          </w:p>
        </w:tc>
      </w:tr>
      <w:tr w:rsidR="00ED3677" w:rsidRPr="00993C72" w:rsidTr="00963C8B">
        <w:trPr>
          <w:trHeight w:val="440"/>
        </w:trPr>
        <w:tc>
          <w:tcPr>
            <w:tcW w:w="9985" w:type="dxa"/>
            <w:gridSpan w:val="7"/>
            <w:tcBorders>
              <w:top w:val="single" w:sz="4" w:space="0" w:color="auto"/>
            </w:tcBorders>
            <w:vAlign w:val="center"/>
          </w:tcPr>
          <w:p w:rsidR="00ED3677" w:rsidRPr="00993C72" w:rsidRDefault="00ED3677" w:rsidP="00193A2C">
            <w:pPr>
              <w:pStyle w:val="Text"/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/>
                <w:bCs/>
              </w:rPr>
            </w:pPr>
            <w:r>
              <w:rPr>
                <w:b/>
                <w:bCs/>
              </w:rPr>
              <w:t>Bildungs</w:t>
            </w:r>
            <w:r w:rsidR="00C57111">
              <w:rPr>
                <w:b/>
                <w:bCs/>
              </w:rPr>
              <w:t>weg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/>
                <w:bCs/>
              </w:rPr>
            </w:pPr>
          </w:p>
        </w:tc>
      </w:tr>
      <w:tr w:rsidR="00193A2C" w:rsidRPr="00E73853" w:rsidTr="00ED3677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3298" w:type="dxa"/>
            <w:gridSpan w:val="2"/>
            <w:shd w:val="clear" w:color="auto" w:fill="auto"/>
          </w:tcPr>
          <w:p w:rsidR="000866DD" w:rsidRPr="00E73853" w:rsidRDefault="000866DD" w:rsidP="00193A2C">
            <w:pPr>
              <w:pStyle w:val="Text"/>
              <w:rPr>
                <w:bCs/>
              </w:rPr>
            </w:pPr>
            <w:r w:rsidRPr="00E73853">
              <w:rPr>
                <w:bCs/>
              </w:rPr>
              <w:t>Schulabschluss</w:t>
            </w:r>
            <w:r w:rsidR="00C57111">
              <w:rPr>
                <w:bCs/>
              </w:rPr>
              <w:br/>
              <w:t>(zutreffendes ankreuzen)</w:t>
            </w:r>
          </w:p>
        </w:tc>
        <w:tc>
          <w:tcPr>
            <w:tcW w:w="1677" w:type="dxa"/>
            <w:shd w:val="clear" w:color="auto" w:fill="auto"/>
          </w:tcPr>
          <w:p w:rsidR="004679FF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Hauptschule</w:t>
            </w:r>
            <w:r w:rsidR="004679FF">
              <w:rPr>
                <w:bCs/>
              </w:rPr>
              <w:br/>
            </w:r>
          </w:p>
          <w:p w:rsidR="000866DD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Pr="00E73853" w:rsidRDefault="004679FF" w:rsidP="00193A2C">
            <w:pPr>
              <w:pStyle w:val="Text"/>
              <w:rPr>
                <w:bCs/>
              </w:rPr>
            </w:pPr>
          </w:p>
        </w:tc>
        <w:tc>
          <w:tcPr>
            <w:tcW w:w="1667" w:type="dxa"/>
            <w:gridSpan w:val="2"/>
            <w:shd w:val="clear" w:color="auto" w:fill="auto"/>
          </w:tcPr>
          <w:p w:rsidR="000866DD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AHS</w:t>
            </w:r>
            <w:r w:rsidR="004679FF">
              <w:rPr>
                <w:bCs/>
              </w:rPr>
              <w:br/>
            </w:r>
          </w:p>
          <w:p w:rsidR="004679FF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Pr="00E73853" w:rsidRDefault="004679FF" w:rsidP="00193A2C">
            <w:pPr>
              <w:pStyle w:val="Text"/>
              <w:rPr>
                <w:bCs/>
              </w:rPr>
            </w:pPr>
          </w:p>
        </w:tc>
        <w:tc>
          <w:tcPr>
            <w:tcW w:w="1673" w:type="dxa"/>
          </w:tcPr>
          <w:p w:rsidR="000866DD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BMHS</w:t>
            </w:r>
            <w:r w:rsidR="004679FF">
              <w:rPr>
                <w:bCs/>
              </w:rPr>
              <w:br/>
            </w:r>
          </w:p>
          <w:p w:rsidR="004679FF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Default="004679FF" w:rsidP="00193A2C">
            <w:pPr>
              <w:pStyle w:val="Text"/>
              <w:rPr>
                <w:bCs/>
              </w:rPr>
            </w:pPr>
          </w:p>
        </w:tc>
        <w:tc>
          <w:tcPr>
            <w:tcW w:w="1670" w:type="dxa"/>
          </w:tcPr>
          <w:p w:rsidR="000866DD" w:rsidRDefault="000866D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Berufsreifeprüfung</w:t>
            </w:r>
          </w:p>
          <w:p w:rsidR="004679FF" w:rsidRDefault="004679FF" w:rsidP="00193A2C">
            <w:pPr>
              <w:pStyle w:val="Text"/>
              <w:rPr>
                <w:bCs/>
              </w:rPr>
            </w:pPr>
            <w:r>
              <w:rPr>
                <w:bCs/>
              </w:rPr>
              <w:sym w:font="Webdings" w:char="F063"/>
            </w:r>
          </w:p>
          <w:p w:rsidR="004679FF" w:rsidRDefault="004679FF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  <w:proofErr w:type="spellStart"/>
            <w:r w:rsidRPr="00E73853">
              <w:rPr>
                <w:bCs/>
              </w:rPr>
              <w:t>Berufsausbildung</w:t>
            </w:r>
            <w:proofErr w:type="spellEnd"/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57111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57111" w:rsidRPr="00E73853" w:rsidRDefault="00C57111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57111" w:rsidRPr="00E73853" w:rsidRDefault="00C57111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Fachliche Weiterbildungen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  <w:r>
              <w:rPr>
                <w:bCs/>
              </w:rPr>
              <w:t>Persönliche Weiterbildungen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  <w:r w:rsidRPr="00E73853">
              <w:rPr>
                <w:bCs/>
              </w:rPr>
              <w:t>Berufserfahrung</w:t>
            </w: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  <w:rPr>
                <w:bCs/>
              </w:rPr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</w:tr>
      <w:tr w:rsidR="00CB140D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3298" w:type="dxa"/>
            <w:gridSpan w:val="2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  <w:tc>
          <w:tcPr>
            <w:tcW w:w="6687" w:type="dxa"/>
            <w:gridSpan w:val="5"/>
            <w:shd w:val="clear" w:color="auto" w:fill="auto"/>
          </w:tcPr>
          <w:p w:rsidR="00CB140D" w:rsidRPr="00E73853" w:rsidRDefault="00CB140D" w:rsidP="00193A2C">
            <w:pPr>
              <w:pStyle w:val="Text"/>
            </w:pPr>
          </w:p>
        </w:tc>
      </w:tr>
      <w:tr w:rsidR="008F0917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9985" w:type="dxa"/>
            <w:gridSpan w:val="7"/>
            <w:shd w:val="clear" w:color="auto" w:fill="auto"/>
          </w:tcPr>
          <w:p w:rsidR="008F0917" w:rsidRPr="00E73853" w:rsidRDefault="008F0917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B8" w:rsidRPr="00E73853" w:rsidRDefault="002D22B8" w:rsidP="00193A2C">
            <w:pPr>
              <w:pStyle w:val="Text"/>
              <w:rPr>
                <w:b/>
              </w:rPr>
            </w:pPr>
            <w:r w:rsidRPr="00E73853">
              <w:rPr>
                <w:b/>
              </w:rPr>
              <w:t>Schriftliche Nachweise</w:t>
            </w:r>
          </w:p>
        </w:tc>
        <w:tc>
          <w:tcPr>
            <w:tcW w:w="3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D22B8" w:rsidRPr="00E73853" w:rsidRDefault="002D22B8" w:rsidP="00193A2C">
            <w:pPr>
              <w:pStyle w:val="Text"/>
              <w:rPr>
                <w:b/>
              </w:rPr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  <w:proofErr w:type="spellStart"/>
            <w:r w:rsidRPr="00E73853">
              <w:t>Abschlusszeugnisse</w:t>
            </w:r>
            <w:proofErr w:type="spellEnd"/>
            <w:r w:rsidR="00EE0451">
              <w:t xml:space="preserve"> (</w:t>
            </w:r>
            <w:proofErr w:type="spellStart"/>
            <w:r w:rsidR="00EE0451">
              <w:t>Lehrabschluss</w:t>
            </w:r>
            <w:proofErr w:type="spellEnd"/>
            <w:r w:rsidR="00EE0451">
              <w:t>/</w:t>
            </w:r>
            <w:proofErr w:type="spellStart"/>
            <w:r w:rsidR="00EE0451">
              <w:t>Höhere</w:t>
            </w:r>
            <w:proofErr w:type="spellEnd"/>
            <w:r w:rsidR="00EE0451">
              <w:t xml:space="preserve"> </w:t>
            </w:r>
            <w:proofErr w:type="spellStart"/>
            <w:r w:rsidR="00EE0451">
              <w:t>Schule</w:t>
            </w:r>
            <w:proofErr w:type="spellEnd"/>
            <w:r w:rsidR="00EE0451">
              <w:t xml:space="preserve">/diverse </w:t>
            </w:r>
            <w:proofErr w:type="spellStart"/>
            <w:r w:rsidR="00EE0451">
              <w:t>Weiterbildungen</w:t>
            </w:r>
            <w:proofErr w:type="spellEnd"/>
            <w:r w:rsidR="00EE0451">
              <w:t>)</w:t>
            </w: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  <w:r w:rsidRPr="00E73853">
              <w:t>Arbeitszeugnisse</w:t>
            </w: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  <w:tr w:rsidR="002D22B8" w:rsidRPr="00E73853" w:rsidTr="00193A2C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42"/>
        </w:trPr>
        <w:tc>
          <w:tcPr>
            <w:tcW w:w="6513" w:type="dxa"/>
            <w:gridSpan w:val="4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  <w:tc>
          <w:tcPr>
            <w:tcW w:w="3472" w:type="dxa"/>
            <w:gridSpan w:val="3"/>
            <w:shd w:val="clear" w:color="auto" w:fill="auto"/>
          </w:tcPr>
          <w:p w:rsidR="002D22B8" w:rsidRPr="00E73853" w:rsidRDefault="002D22B8" w:rsidP="00193A2C">
            <w:pPr>
              <w:pStyle w:val="Text"/>
            </w:pPr>
          </w:p>
        </w:tc>
      </w:tr>
    </w:tbl>
    <w:p w:rsidR="000D370E" w:rsidRDefault="000D370E" w:rsidP="000D370E">
      <w:pPr>
        <w:pStyle w:val="Textblock"/>
      </w:pPr>
    </w:p>
    <w:p w:rsidR="000D370E" w:rsidRDefault="000D370E">
      <w:pPr>
        <w:spacing w:line="240" w:lineRule="auto"/>
        <w:rPr>
          <w:rFonts w:eastAsia="Lucida Sans Unicode" w:cs="Arial"/>
          <w:szCs w:val="20"/>
          <w:lang w:eastAsia="zh-CN"/>
        </w:rPr>
      </w:pPr>
      <w:r>
        <w:br w:type="page"/>
      </w:r>
    </w:p>
    <w:tbl>
      <w:tblPr>
        <w:tblW w:w="9985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4992"/>
        <w:gridCol w:w="4993"/>
      </w:tblGrid>
      <w:tr w:rsidR="006C77BE" w:rsidRPr="00E73853" w:rsidTr="000D370E">
        <w:trPr>
          <w:trHeight w:val="406"/>
        </w:trPr>
        <w:tc>
          <w:tcPr>
            <w:tcW w:w="4605" w:type="dxa"/>
            <w:shd w:val="clear" w:color="auto" w:fill="auto"/>
          </w:tcPr>
          <w:p w:rsidR="006C77BE" w:rsidRPr="00E73853" w:rsidRDefault="006C77BE" w:rsidP="00C93535">
            <w:pPr>
              <w:pStyle w:val="Textblock"/>
            </w:pPr>
          </w:p>
        </w:tc>
        <w:tc>
          <w:tcPr>
            <w:tcW w:w="4606" w:type="dxa"/>
            <w:shd w:val="clear" w:color="auto" w:fill="auto"/>
          </w:tcPr>
          <w:p w:rsidR="006C77BE" w:rsidRPr="00E73853" w:rsidRDefault="006C77BE" w:rsidP="00C93535">
            <w:pPr>
              <w:pStyle w:val="Textblock"/>
              <w:rPr>
                <w:sz w:val="14"/>
              </w:rPr>
            </w:pPr>
          </w:p>
        </w:tc>
      </w:tr>
      <w:tr w:rsidR="006C77BE" w:rsidRPr="00E73853" w:rsidTr="000D370E">
        <w:trPr>
          <w:trHeight w:val="69"/>
        </w:trPr>
        <w:tc>
          <w:tcPr>
            <w:tcW w:w="4605" w:type="dxa"/>
            <w:shd w:val="clear" w:color="auto" w:fill="auto"/>
          </w:tcPr>
          <w:p w:rsidR="006C77BE" w:rsidRPr="00C55242" w:rsidRDefault="006C77BE" w:rsidP="00C93535">
            <w:pPr>
              <w:pStyle w:val="Textblock"/>
            </w:pPr>
            <w:r w:rsidRPr="00C55242">
              <w:t>Datum, Unterschrift Lerndienstleister</w:t>
            </w:r>
          </w:p>
        </w:tc>
        <w:tc>
          <w:tcPr>
            <w:tcW w:w="4606" w:type="dxa"/>
            <w:shd w:val="clear" w:color="auto" w:fill="auto"/>
          </w:tcPr>
          <w:p w:rsidR="006C77BE" w:rsidRPr="00C55242" w:rsidRDefault="006C77BE" w:rsidP="00C93535">
            <w:pPr>
              <w:pStyle w:val="Textblock"/>
            </w:pPr>
            <w:r w:rsidRPr="00C55242">
              <w:t>Datum, Unterschrift Lernende(r)</w:t>
            </w:r>
          </w:p>
        </w:tc>
      </w:tr>
    </w:tbl>
    <w:p w:rsidR="000D370E" w:rsidRDefault="000D370E" w:rsidP="00C93535">
      <w:pPr>
        <w:pStyle w:val="Textblock"/>
      </w:pPr>
    </w:p>
    <w:p w:rsidR="006C77BE" w:rsidRPr="00C55242" w:rsidRDefault="006C77BE" w:rsidP="00C93535">
      <w:pPr>
        <w:pStyle w:val="Textblock"/>
      </w:pPr>
      <w:r w:rsidRPr="00C55242">
        <w:t xml:space="preserve">Bemerkungen, </w:t>
      </w:r>
      <w:proofErr w:type="spellStart"/>
      <w:r w:rsidRPr="00C55242">
        <w:t>Notitzen</w:t>
      </w:r>
      <w:proofErr w:type="spellEnd"/>
      <w:r w:rsidRPr="00C55242">
        <w:t>, Foto, Diverses: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85"/>
      </w:tblGrid>
      <w:tr w:rsidR="00C93535" w:rsidRPr="00C55242" w:rsidTr="000D370E">
        <w:trPr>
          <w:trHeight w:val="2552"/>
        </w:trPr>
        <w:tc>
          <w:tcPr>
            <w:tcW w:w="9211" w:type="dxa"/>
            <w:shd w:val="clear" w:color="auto" w:fill="auto"/>
          </w:tcPr>
          <w:p w:rsidR="00C93535" w:rsidRPr="00C55242" w:rsidRDefault="00C93535" w:rsidP="00C93535">
            <w:pPr>
              <w:pStyle w:val="Text"/>
            </w:pPr>
          </w:p>
        </w:tc>
      </w:tr>
    </w:tbl>
    <w:p w:rsidR="00800F88" w:rsidRDefault="00800F88" w:rsidP="00C93535">
      <w:pPr>
        <w:pStyle w:val="Textblock"/>
      </w:pPr>
    </w:p>
    <w:sectPr w:rsidR="00800F88" w:rsidSect="00A265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 w:code="9"/>
      <w:pgMar w:top="2517" w:right="794" w:bottom="1418" w:left="1134" w:header="425" w:footer="4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4E8B" w:rsidRDefault="00C64E8B" w:rsidP="00067742">
      <w:r>
        <w:separator/>
      </w:r>
    </w:p>
    <w:p w:rsidR="00C64E8B" w:rsidRDefault="00C64E8B"/>
    <w:p w:rsidR="00C64E8B" w:rsidRDefault="00C64E8B"/>
  </w:endnote>
  <w:endnote w:type="continuationSeparator" w:id="0">
    <w:p w:rsidR="00C64E8B" w:rsidRDefault="00C64E8B" w:rsidP="00067742">
      <w:r>
        <w:continuationSeparator/>
      </w:r>
    </w:p>
    <w:p w:rsidR="00C64E8B" w:rsidRDefault="00C64E8B"/>
    <w:p w:rsidR="00C64E8B" w:rsidRDefault="00C64E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unga">
    <w:panose1 w:val="020B0502040204020203"/>
    <w:charset w:val="01"/>
    <w:family w:val="roman"/>
    <w:notTrueType/>
    <w:pitch w:val="variable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26A" w:rsidRDefault="002A526A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Pr="00104162" w:rsidRDefault="002B3736" w:rsidP="002B3736">
    <w:pPr>
      <w:pStyle w:val="Fuzeile"/>
      <w:tabs>
        <w:tab w:val="center" w:pos="2268"/>
        <w:tab w:val="right" w:pos="5110"/>
      </w:tabs>
      <w:spacing w:beforeAutospacing="0"/>
      <w:jc w:val="left"/>
      <w:rPr>
        <w:color w:val="auto"/>
      </w:rPr>
    </w:pPr>
    <w:r>
      <w:rPr>
        <w:color w:val="auto"/>
      </w:rPr>
      <w:t>Revision 0</w:t>
    </w:r>
    <w:r w:rsidR="00E67CF6">
      <w:rPr>
        <w:color w:val="auto"/>
      </w:rPr>
      <w:t>2</w:t>
    </w:r>
    <w:r>
      <w:rPr>
        <w:color w:val="auto"/>
      </w:rPr>
      <w:tab/>
    </w:r>
    <w:r w:rsidR="00AA3B88" w:rsidRPr="00AA3B88">
      <w:rPr>
        <w:color w:val="auto"/>
      </w:rPr>
      <w:t>FB 107-721</w:t>
    </w:r>
    <w:r>
      <w:rPr>
        <w:color w:val="auto"/>
      </w:rPr>
      <w:tab/>
    </w:r>
    <w:r w:rsidR="00104162" w:rsidRPr="00104162">
      <w:rPr>
        <w:color w:val="auto"/>
      </w:rPr>
      <w:t>D</w:t>
    </w:r>
    <w:r w:rsidR="00FE2238">
      <w:rPr>
        <w:color w:val="auto"/>
      </w:rPr>
      <w:t xml:space="preserve">atum: </w:t>
    </w:r>
    <w:r w:rsidR="00E67CF6">
      <w:rPr>
        <w:color w:val="auto"/>
      </w:rPr>
      <w:t>15.05.2013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2A4D" w:rsidRDefault="00A42A4D" w:rsidP="00A42A4D">
    <w:pPr>
      <w:pStyle w:val="Fuzeile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4E8B" w:rsidRDefault="00C64E8B" w:rsidP="00067742">
      <w:r>
        <w:separator/>
      </w:r>
    </w:p>
    <w:p w:rsidR="00C64E8B" w:rsidRDefault="00C64E8B"/>
    <w:p w:rsidR="00C64E8B" w:rsidRDefault="00C64E8B"/>
  </w:footnote>
  <w:footnote w:type="continuationSeparator" w:id="0">
    <w:p w:rsidR="00C64E8B" w:rsidRDefault="00C64E8B" w:rsidP="00067742">
      <w:r>
        <w:continuationSeparator/>
      </w:r>
    </w:p>
    <w:p w:rsidR="00C64E8B" w:rsidRDefault="00C64E8B"/>
    <w:p w:rsidR="00C64E8B" w:rsidRDefault="00C64E8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01E" w:rsidRDefault="0046201E" w:rsidP="002A526A">
    <w:pPr>
      <w:pStyle w:val="Kopfzeile"/>
    </w:pPr>
  </w:p>
  <w:p w:rsidR="0046201E" w:rsidRDefault="0046201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526A" w:rsidRPr="002A526A" w:rsidRDefault="002A526A" w:rsidP="002A526A">
    <w:pPr>
      <w:pStyle w:val="Kopfzeile"/>
      <w:rPr>
        <w:sz w:val="28"/>
      </w:rPr>
    </w:pPr>
    <w:bookmarkStart w:id="0" w:name="_GoBack"/>
    <w:r w:rsidRPr="00FE2238">
      <w:rPr>
        <w:lang w:eastAsia="de-DE"/>
      </w:rPr>
      <w:drawing>
        <wp:anchor distT="0" distB="0" distL="114300" distR="114300" simplePos="0" relativeHeight="251658240" behindDoc="1" locked="0" layoutInCell="1" allowOverlap="1" wp14:anchorId="42D1CD9D" wp14:editId="05C9E112">
          <wp:simplePos x="0" y="0"/>
          <wp:positionH relativeFrom="column">
            <wp:posOffset>-816610</wp:posOffset>
          </wp:positionH>
          <wp:positionV relativeFrom="paragraph">
            <wp:posOffset>-314134</wp:posOffset>
          </wp:positionV>
          <wp:extent cx="7732450" cy="10908030"/>
          <wp:effectExtent l="0" t="0" r="1905" b="7620"/>
          <wp:wrapNone/>
          <wp:docPr id="45" name="Bild 6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2450" cy="1090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  <w:p w:rsidR="002A526A" w:rsidRDefault="002A526A" w:rsidP="002A526A">
    <w:pPr>
      <w:pStyle w:val="Kopfzeile"/>
      <w:rPr>
        <w:sz w:val="28"/>
      </w:rPr>
    </w:pPr>
    <w:r w:rsidRPr="002A526A">
      <w:rPr>
        <w:sz w:val="28"/>
      </w:rPr>
      <w:t>Teilnehmer Erfassungsblatt</w:t>
    </w:r>
  </w:p>
  <w:p w:rsidR="002A526A" w:rsidRDefault="002A526A" w:rsidP="002A526A">
    <w:pPr>
      <w:pStyle w:val="Kopfzeile"/>
    </w:pPr>
  </w:p>
  <w:p w:rsidR="00C21C1C" w:rsidRPr="00C24752" w:rsidRDefault="00C24752" w:rsidP="002A526A">
    <w:pPr>
      <w:pStyle w:val="Kopfzeile"/>
    </w:pPr>
    <w:r w:rsidRPr="00C24752">
      <w:t xml:space="preserve">Seite </w:t>
    </w:r>
    <w:r w:rsidRPr="00C24752">
      <w:fldChar w:fldCharType="begin"/>
    </w:r>
    <w:r w:rsidRPr="00C24752">
      <w:instrText xml:space="preserve"> PAGE   \* MERGEFORMAT </w:instrText>
    </w:r>
    <w:r w:rsidRPr="00C24752">
      <w:fldChar w:fldCharType="separate"/>
    </w:r>
    <w:r w:rsidR="002A526A">
      <w:rPr>
        <w:noProof/>
      </w:rPr>
      <w:t>1</w:t>
    </w:r>
    <w:r w:rsidRPr="00C24752">
      <w:fldChar w:fldCharType="end"/>
    </w:r>
    <w:r w:rsidR="00080399">
      <w:t>/</w:t>
    </w:r>
    <w:fldSimple w:instr=" NUMPAGES   \* MERGEFORMAT ">
      <w:r w:rsidR="002A526A">
        <w:rPr>
          <w:noProof/>
        </w:rPr>
        <w:t>3</w:t>
      </w:r>
    </w:fldSimple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1C1C" w:rsidRDefault="00AF604E" w:rsidP="002A526A">
    <w:pPr>
      <w:pStyle w:val="Kopfzeile"/>
    </w:pPr>
    <w:r>
      <w:rPr>
        <w:noProof/>
        <w:lang w:eastAsia="de-DE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-701675</wp:posOffset>
          </wp:positionH>
          <wp:positionV relativeFrom="paragraph">
            <wp:posOffset>-327660</wp:posOffset>
          </wp:positionV>
          <wp:extent cx="7579360" cy="10812780"/>
          <wp:effectExtent l="0" t="0" r="2540" b="7620"/>
          <wp:wrapNone/>
          <wp:docPr id="46" name="Bild 1" descr="ExpertForce-Briefpapier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xpertForce-Briefpapier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360" cy="1081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9.1pt;height:9.1pt" o:bullet="t">
        <v:imagedata r:id="rId1" o:title="Logokugeln"/>
      </v:shape>
    </w:pict>
  </w:numPicBullet>
  <w:numPicBullet w:numPicBulletId="1">
    <w:pict>
      <v:shape id="_x0000_i1042" type="#_x0000_t75" style="width:23.75pt;height:23.05pt" o:bullet="t">
        <v:imagedata r:id="rId2" o:title="Logokugeln"/>
      </v:shape>
    </w:pict>
  </w:numPicBullet>
  <w:numPicBullet w:numPicBulletId="2">
    <w:pict>
      <v:shape id="_x0000_i1043" type="#_x0000_t75" style="width:9.8pt;height:9.8pt" o:bullet="t">
        <v:imagedata r:id="rId3" o:title="BD21298_"/>
      </v:shape>
    </w:pict>
  </w:numPicBullet>
  <w:numPicBullet w:numPicBulletId="3">
    <w:pict>
      <v:shape id="_x0000_i1044" type="#_x0000_t75" style="width:12.6pt;height:12.6pt" o:bullet="t">
        <v:imagedata r:id="rId4" o:title="BD21302_"/>
      </v:shape>
    </w:pict>
  </w:numPicBullet>
  <w:numPicBullet w:numPicBulletId="4">
    <w:pict>
      <v:shape id="_x0000_i1045" type="#_x0000_t75" style="width:1163.2pt;height:1163.2pt" o:bullet="t">
        <v:imagedata r:id="rId5" o:title="Logo_ExpertForce_icon"/>
      </v:shape>
    </w:pict>
  </w:numPicBullet>
  <w:abstractNum w:abstractNumId="0">
    <w:nsid w:val="FFFFFF7C"/>
    <w:multiLevelType w:val="singleLevel"/>
    <w:tmpl w:val="471C848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BB8F4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14AF0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9D94E3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BBC68A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A7E34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552BF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6E8DD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36C45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3E96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>
    <w:nsid w:val="00F32502"/>
    <w:multiLevelType w:val="hybridMultilevel"/>
    <w:tmpl w:val="2E6E8EC2"/>
    <w:lvl w:ilvl="0" w:tplc="A7D89C16">
      <w:start w:val="1"/>
      <w:numFmt w:val="bullet"/>
      <w:pStyle w:val="Textaufzhlung1"/>
      <w:lvlText w:val=""/>
      <w:lvlJc w:val="left"/>
      <w:pPr>
        <w:ind w:left="1211" w:hanging="360"/>
      </w:pPr>
      <w:rPr>
        <w:rFonts w:ascii="Wingdings" w:hAnsi="Wingdings" w:hint="default"/>
        <w:color w:val="8FAB3D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1B4A0DD4"/>
    <w:multiLevelType w:val="hybridMultilevel"/>
    <w:tmpl w:val="6A6ACF98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4">
    <w:nsid w:val="29706A44"/>
    <w:multiLevelType w:val="hybridMultilevel"/>
    <w:tmpl w:val="078CEAD4"/>
    <w:lvl w:ilvl="0" w:tplc="37A2AAC2">
      <w:start w:val="1"/>
      <w:numFmt w:val="bullet"/>
      <w:pStyle w:val="FormatvorlageTextaufzhlungFett"/>
      <w:lvlText w:val="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5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191542"/>
    <w:multiLevelType w:val="multilevel"/>
    <w:tmpl w:val="305EF258"/>
    <w:lvl w:ilvl="0">
      <w:start w:val="7"/>
      <w:numFmt w:val="decimal"/>
      <w:pStyle w:val="berschrift1"/>
      <w:lvlText w:val="%1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berschrift2"/>
      <w:lvlText w:val="%1.%2"/>
      <w:lvlJc w:val="left"/>
      <w:pPr>
        <w:ind w:left="860" w:hanging="57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15"/>
  </w:num>
  <w:num w:numId="2">
    <w:abstractNumId w:val="12"/>
  </w:num>
  <w:num w:numId="3">
    <w:abstractNumId w:val="14"/>
  </w:num>
  <w:num w:numId="4">
    <w:abstractNumId w:val="13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1"/>
  </w:num>
  <w:num w:numId="16">
    <w:abstractNumId w:val="16"/>
  </w:num>
  <w:num w:numId="17">
    <w:abstractNumId w:val="16"/>
  </w:num>
  <w:num w:numId="18">
    <w:abstractNumId w:val="14"/>
  </w:num>
  <w:num w:numId="19">
    <w:abstractNumId w:val="16"/>
  </w:num>
  <w:num w:numId="20">
    <w:abstractNumId w:val="11"/>
  </w:num>
  <w:num w:numId="21">
    <w:abstractNumId w:val="13"/>
  </w:num>
  <w:num w:numId="22">
    <w:abstractNumId w:val="16"/>
  </w:num>
  <w:num w:numId="23">
    <w:abstractNumId w:val="16"/>
  </w:num>
  <w:num w:numId="24">
    <w:abstractNumId w:val="16"/>
  </w:num>
  <w:num w:numId="25">
    <w:abstractNumId w:val="16"/>
  </w:num>
  <w:num w:numId="26">
    <w:abstractNumId w:val="16"/>
  </w:num>
  <w:num w:numId="27">
    <w:abstractNumId w:val="16"/>
  </w:num>
  <w:num w:numId="28">
    <w:abstractNumId w:val="14"/>
  </w:num>
  <w:num w:numId="29">
    <w:abstractNumId w:val="14"/>
  </w:num>
  <w:num w:numId="30">
    <w:abstractNumId w:val="14"/>
  </w:num>
  <w:num w:numId="31">
    <w:abstractNumId w:val="16"/>
  </w:num>
  <w:num w:numId="32">
    <w:abstractNumId w:val="16"/>
  </w:num>
  <w:num w:numId="33">
    <w:abstractNumId w:val="16"/>
  </w:num>
  <w:num w:numId="34">
    <w:abstractNumId w:val="16"/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attachedTemplate r:id="rId1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04E"/>
    <w:rsid w:val="00002FFF"/>
    <w:rsid w:val="000033B5"/>
    <w:rsid w:val="0000721C"/>
    <w:rsid w:val="0001005F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0399"/>
    <w:rsid w:val="00084C59"/>
    <w:rsid w:val="000866DD"/>
    <w:rsid w:val="0008738B"/>
    <w:rsid w:val="000944E4"/>
    <w:rsid w:val="000A0171"/>
    <w:rsid w:val="000B0E7F"/>
    <w:rsid w:val="000B173C"/>
    <w:rsid w:val="000B4642"/>
    <w:rsid w:val="000C1CDF"/>
    <w:rsid w:val="000C61CD"/>
    <w:rsid w:val="000D370E"/>
    <w:rsid w:val="000D418B"/>
    <w:rsid w:val="000E31B2"/>
    <w:rsid w:val="000E56D6"/>
    <w:rsid w:val="000F34FA"/>
    <w:rsid w:val="000F4A80"/>
    <w:rsid w:val="00101DE7"/>
    <w:rsid w:val="00101E2A"/>
    <w:rsid w:val="0010217C"/>
    <w:rsid w:val="00104162"/>
    <w:rsid w:val="00105584"/>
    <w:rsid w:val="001069F3"/>
    <w:rsid w:val="00107074"/>
    <w:rsid w:val="00107B67"/>
    <w:rsid w:val="00111BC2"/>
    <w:rsid w:val="001121B4"/>
    <w:rsid w:val="00112D63"/>
    <w:rsid w:val="001145D7"/>
    <w:rsid w:val="0013072B"/>
    <w:rsid w:val="001451D4"/>
    <w:rsid w:val="0014630F"/>
    <w:rsid w:val="00160B81"/>
    <w:rsid w:val="001630EA"/>
    <w:rsid w:val="00164592"/>
    <w:rsid w:val="00174528"/>
    <w:rsid w:val="00193A2C"/>
    <w:rsid w:val="001949F1"/>
    <w:rsid w:val="001962C3"/>
    <w:rsid w:val="001A46EC"/>
    <w:rsid w:val="001A7444"/>
    <w:rsid w:val="001A7555"/>
    <w:rsid w:val="001B1A61"/>
    <w:rsid w:val="001B65D4"/>
    <w:rsid w:val="001B6E74"/>
    <w:rsid w:val="001C6CC5"/>
    <w:rsid w:val="001D0B15"/>
    <w:rsid w:val="001D48CE"/>
    <w:rsid w:val="001D4D33"/>
    <w:rsid w:val="001E0C4F"/>
    <w:rsid w:val="001E2168"/>
    <w:rsid w:val="001E4531"/>
    <w:rsid w:val="001E4BCE"/>
    <w:rsid w:val="001E639E"/>
    <w:rsid w:val="001F4D79"/>
    <w:rsid w:val="001F6526"/>
    <w:rsid w:val="001F7171"/>
    <w:rsid w:val="0020080A"/>
    <w:rsid w:val="0020290B"/>
    <w:rsid w:val="002045DC"/>
    <w:rsid w:val="00214AF7"/>
    <w:rsid w:val="002168AB"/>
    <w:rsid w:val="00221EDC"/>
    <w:rsid w:val="002323F3"/>
    <w:rsid w:val="00234C2F"/>
    <w:rsid w:val="0024141B"/>
    <w:rsid w:val="00242746"/>
    <w:rsid w:val="002468DE"/>
    <w:rsid w:val="00255D7C"/>
    <w:rsid w:val="00256EE0"/>
    <w:rsid w:val="00261D74"/>
    <w:rsid w:val="0027457A"/>
    <w:rsid w:val="00276EC3"/>
    <w:rsid w:val="0028030C"/>
    <w:rsid w:val="00281438"/>
    <w:rsid w:val="00281F35"/>
    <w:rsid w:val="002860B6"/>
    <w:rsid w:val="00293AA7"/>
    <w:rsid w:val="00297306"/>
    <w:rsid w:val="002A3B13"/>
    <w:rsid w:val="002A407D"/>
    <w:rsid w:val="002A526A"/>
    <w:rsid w:val="002B11EF"/>
    <w:rsid w:val="002B3736"/>
    <w:rsid w:val="002C7328"/>
    <w:rsid w:val="002D0AFB"/>
    <w:rsid w:val="002D22B8"/>
    <w:rsid w:val="002D55E7"/>
    <w:rsid w:val="002E6099"/>
    <w:rsid w:val="002F3073"/>
    <w:rsid w:val="002F4A0F"/>
    <w:rsid w:val="002F6DFB"/>
    <w:rsid w:val="0030472C"/>
    <w:rsid w:val="0030692E"/>
    <w:rsid w:val="00311567"/>
    <w:rsid w:val="00320398"/>
    <w:rsid w:val="00323620"/>
    <w:rsid w:val="003264B7"/>
    <w:rsid w:val="003268C8"/>
    <w:rsid w:val="00327434"/>
    <w:rsid w:val="00333FD3"/>
    <w:rsid w:val="00336D7B"/>
    <w:rsid w:val="00341051"/>
    <w:rsid w:val="00343DAE"/>
    <w:rsid w:val="00352A97"/>
    <w:rsid w:val="003578E4"/>
    <w:rsid w:val="00363249"/>
    <w:rsid w:val="0036347E"/>
    <w:rsid w:val="00366A51"/>
    <w:rsid w:val="00372724"/>
    <w:rsid w:val="00376C6B"/>
    <w:rsid w:val="0037745D"/>
    <w:rsid w:val="00380C03"/>
    <w:rsid w:val="00380D2F"/>
    <w:rsid w:val="00385398"/>
    <w:rsid w:val="003A5345"/>
    <w:rsid w:val="003B1C99"/>
    <w:rsid w:val="003D1F2C"/>
    <w:rsid w:val="003D7679"/>
    <w:rsid w:val="003D7FAA"/>
    <w:rsid w:val="003F2845"/>
    <w:rsid w:val="003F70A8"/>
    <w:rsid w:val="00400710"/>
    <w:rsid w:val="00405699"/>
    <w:rsid w:val="00411C94"/>
    <w:rsid w:val="0041325C"/>
    <w:rsid w:val="0041556F"/>
    <w:rsid w:val="00416E4B"/>
    <w:rsid w:val="00425E85"/>
    <w:rsid w:val="00431CA8"/>
    <w:rsid w:val="004354DF"/>
    <w:rsid w:val="004376C8"/>
    <w:rsid w:val="0043788C"/>
    <w:rsid w:val="004418D1"/>
    <w:rsid w:val="004454BF"/>
    <w:rsid w:val="00446225"/>
    <w:rsid w:val="004462B9"/>
    <w:rsid w:val="00452D84"/>
    <w:rsid w:val="00454AEE"/>
    <w:rsid w:val="0046201E"/>
    <w:rsid w:val="00464200"/>
    <w:rsid w:val="004647E9"/>
    <w:rsid w:val="00465F7F"/>
    <w:rsid w:val="004679FF"/>
    <w:rsid w:val="00467D71"/>
    <w:rsid w:val="00470A42"/>
    <w:rsid w:val="004934DD"/>
    <w:rsid w:val="004A2696"/>
    <w:rsid w:val="004B5665"/>
    <w:rsid w:val="004B58B1"/>
    <w:rsid w:val="004C0E7E"/>
    <w:rsid w:val="004D4501"/>
    <w:rsid w:val="004E21FD"/>
    <w:rsid w:val="004E2BE5"/>
    <w:rsid w:val="004E31B7"/>
    <w:rsid w:val="004E51EF"/>
    <w:rsid w:val="004F51E3"/>
    <w:rsid w:val="00501632"/>
    <w:rsid w:val="00502299"/>
    <w:rsid w:val="00510F03"/>
    <w:rsid w:val="0051508D"/>
    <w:rsid w:val="00527D06"/>
    <w:rsid w:val="0054352B"/>
    <w:rsid w:val="0054520B"/>
    <w:rsid w:val="00550395"/>
    <w:rsid w:val="005505D6"/>
    <w:rsid w:val="005530BD"/>
    <w:rsid w:val="005542AB"/>
    <w:rsid w:val="005619DA"/>
    <w:rsid w:val="00564CAD"/>
    <w:rsid w:val="00565339"/>
    <w:rsid w:val="00567111"/>
    <w:rsid w:val="00575446"/>
    <w:rsid w:val="00576991"/>
    <w:rsid w:val="00594C05"/>
    <w:rsid w:val="005968AD"/>
    <w:rsid w:val="005A2CC1"/>
    <w:rsid w:val="005A6F73"/>
    <w:rsid w:val="005B006F"/>
    <w:rsid w:val="005B1061"/>
    <w:rsid w:val="005B1F28"/>
    <w:rsid w:val="005B70CD"/>
    <w:rsid w:val="005C0152"/>
    <w:rsid w:val="005C076C"/>
    <w:rsid w:val="005E1AF4"/>
    <w:rsid w:val="005E22DA"/>
    <w:rsid w:val="005E4768"/>
    <w:rsid w:val="005F114D"/>
    <w:rsid w:val="005F36A7"/>
    <w:rsid w:val="005F792C"/>
    <w:rsid w:val="00600222"/>
    <w:rsid w:val="0060673E"/>
    <w:rsid w:val="006067C0"/>
    <w:rsid w:val="00607337"/>
    <w:rsid w:val="00615C8D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464F"/>
    <w:rsid w:val="00667282"/>
    <w:rsid w:val="00674596"/>
    <w:rsid w:val="00684EE6"/>
    <w:rsid w:val="006951D7"/>
    <w:rsid w:val="006A23CD"/>
    <w:rsid w:val="006A2565"/>
    <w:rsid w:val="006A31E0"/>
    <w:rsid w:val="006A4857"/>
    <w:rsid w:val="006A4972"/>
    <w:rsid w:val="006B67D3"/>
    <w:rsid w:val="006C77BE"/>
    <w:rsid w:val="006E301B"/>
    <w:rsid w:val="006F7BBB"/>
    <w:rsid w:val="00705036"/>
    <w:rsid w:val="007058CD"/>
    <w:rsid w:val="007103C5"/>
    <w:rsid w:val="007104C8"/>
    <w:rsid w:val="00713F51"/>
    <w:rsid w:val="00714074"/>
    <w:rsid w:val="00716CCE"/>
    <w:rsid w:val="0072124E"/>
    <w:rsid w:val="007235B8"/>
    <w:rsid w:val="007255FB"/>
    <w:rsid w:val="00735AA6"/>
    <w:rsid w:val="0073678D"/>
    <w:rsid w:val="00740AFD"/>
    <w:rsid w:val="007419DD"/>
    <w:rsid w:val="00742809"/>
    <w:rsid w:val="00745AD5"/>
    <w:rsid w:val="007470A8"/>
    <w:rsid w:val="00752980"/>
    <w:rsid w:val="007663DD"/>
    <w:rsid w:val="007664BA"/>
    <w:rsid w:val="0076673D"/>
    <w:rsid w:val="00774A74"/>
    <w:rsid w:val="007775E8"/>
    <w:rsid w:val="00781751"/>
    <w:rsid w:val="00785011"/>
    <w:rsid w:val="00785E53"/>
    <w:rsid w:val="00793F05"/>
    <w:rsid w:val="00794F9D"/>
    <w:rsid w:val="00795503"/>
    <w:rsid w:val="007A1F69"/>
    <w:rsid w:val="007A3FEE"/>
    <w:rsid w:val="007A50E6"/>
    <w:rsid w:val="007A5791"/>
    <w:rsid w:val="007B2E1B"/>
    <w:rsid w:val="007C1757"/>
    <w:rsid w:val="007C3A0C"/>
    <w:rsid w:val="007C5808"/>
    <w:rsid w:val="007C6654"/>
    <w:rsid w:val="007D6289"/>
    <w:rsid w:val="007E0266"/>
    <w:rsid w:val="007E40E0"/>
    <w:rsid w:val="007F0449"/>
    <w:rsid w:val="007F3AAA"/>
    <w:rsid w:val="007F5D19"/>
    <w:rsid w:val="007F6528"/>
    <w:rsid w:val="007F6630"/>
    <w:rsid w:val="007F765D"/>
    <w:rsid w:val="007F7BD4"/>
    <w:rsid w:val="00800F88"/>
    <w:rsid w:val="00803D82"/>
    <w:rsid w:val="0080679F"/>
    <w:rsid w:val="00807DEE"/>
    <w:rsid w:val="00816152"/>
    <w:rsid w:val="00823A89"/>
    <w:rsid w:val="0083414A"/>
    <w:rsid w:val="0083724F"/>
    <w:rsid w:val="008429B5"/>
    <w:rsid w:val="00850A9A"/>
    <w:rsid w:val="008539AB"/>
    <w:rsid w:val="00854CEA"/>
    <w:rsid w:val="0086354E"/>
    <w:rsid w:val="0086417E"/>
    <w:rsid w:val="0087095A"/>
    <w:rsid w:val="00873A38"/>
    <w:rsid w:val="00876B57"/>
    <w:rsid w:val="00877DA4"/>
    <w:rsid w:val="008840C9"/>
    <w:rsid w:val="0089379E"/>
    <w:rsid w:val="008B3052"/>
    <w:rsid w:val="008B4F3A"/>
    <w:rsid w:val="008B57D6"/>
    <w:rsid w:val="008C3119"/>
    <w:rsid w:val="008D399A"/>
    <w:rsid w:val="008E01A4"/>
    <w:rsid w:val="008E3AE4"/>
    <w:rsid w:val="008F0917"/>
    <w:rsid w:val="009009B8"/>
    <w:rsid w:val="00901327"/>
    <w:rsid w:val="009111A4"/>
    <w:rsid w:val="00921047"/>
    <w:rsid w:val="009241AB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518A"/>
    <w:rsid w:val="009765AA"/>
    <w:rsid w:val="00993C72"/>
    <w:rsid w:val="009A002E"/>
    <w:rsid w:val="009A13A4"/>
    <w:rsid w:val="009A2F4F"/>
    <w:rsid w:val="009B0922"/>
    <w:rsid w:val="009B1654"/>
    <w:rsid w:val="009B47CF"/>
    <w:rsid w:val="009C2614"/>
    <w:rsid w:val="009C42DD"/>
    <w:rsid w:val="009C587C"/>
    <w:rsid w:val="009C6E39"/>
    <w:rsid w:val="009D2684"/>
    <w:rsid w:val="009E1467"/>
    <w:rsid w:val="009E3C16"/>
    <w:rsid w:val="009E4A74"/>
    <w:rsid w:val="009F24AC"/>
    <w:rsid w:val="009F7BC5"/>
    <w:rsid w:val="00A01D38"/>
    <w:rsid w:val="00A038B4"/>
    <w:rsid w:val="00A038B9"/>
    <w:rsid w:val="00A0584D"/>
    <w:rsid w:val="00A1618B"/>
    <w:rsid w:val="00A172DC"/>
    <w:rsid w:val="00A265F4"/>
    <w:rsid w:val="00A277A2"/>
    <w:rsid w:val="00A3340C"/>
    <w:rsid w:val="00A34D24"/>
    <w:rsid w:val="00A34E61"/>
    <w:rsid w:val="00A37F08"/>
    <w:rsid w:val="00A42A4D"/>
    <w:rsid w:val="00A52E08"/>
    <w:rsid w:val="00A55015"/>
    <w:rsid w:val="00A60889"/>
    <w:rsid w:val="00A664B2"/>
    <w:rsid w:val="00A814E6"/>
    <w:rsid w:val="00A85C78"/>
    <w:rsid w:val="00A87060"/>
    <w:rsid w:val="00A90BA0"/>
    <w:rsid w:val="00AA1422"/>
    <w:rsid w:val="00AA3B50"/>
    <w:rsid w:val="00AA3B88"/>
    <w:rsid w:val="00AA516D"/>
    <w:rsid w:val="00AC0A5C"/>
    <w:rsid w:val="00AC2CD9"/>
    <w:rsid w:val="00AC58AB"/>
    <w:rsid w:val="00AC63F3"/>
    <w:rsid w:val="00AD150D"/>
    <w:rsid w:val="00AF259D"/>
    <w:rsid w:val="00AF3346"/>
    <w:rsid w:val="00AF4673"/>
    <w:rsid w:val="00AF604E"/>
    <w:rsid w:val="00AF6CC6"/>
    <w:rsid w:val="00B01B7D"/>
    <w:rsid w:val="00B026A8"/>
    <w:rsid w:val="00B130FD"/>
    <w:rsid w:val="00B172B3"/>
    <w:rsid w:val="00B200C6"/>
    <w:rsid w:val="00B311F8"/>
    <w:rsid w:val="00B31A83"/>
    <w:rsid w:val="00B54672"/>
    <w:rsid w:val="00B5584B"/>
    <w:rsid w:val="00B81613"/>
    <w:rsid w:val="00B84339"/>
    <w:rsid w:val="00B85738"/>
    <w:rsid w:val="00B85740"/>
    <w:rsid w:val="00B9128A"/>
    <w:rsid w:val="00B95D3A"/>
    <w:rsid w:val="00BA723C"/>
    <w:rsid w:val="00BC08A2"/>
    <w:rsid w:val="00BC11FD"/>
    <w:rsid w:val="00BC379B"/>
    <w:rsid w:val="00BC3AA9"/>
    <w:rsid w:val="00BC7409"/>
    <w:rsid w:val="00BE4882"/>
    <w:rsid w:val="00BF31ED"/>
    <w:rsid w:val="00BF50FE"/>
    <w:rsid w:val="00C04AFB"/>
    <w:rsid w:val="00C104EE"/>
    <w:rsid w:val="00C13092"/>
    <w:rsid w:val="00C1361D"/>
    <w:rsid w:val="00C20312"/>
    <w:rsid w:val="00C21861"/>
    <w:rsid w:val="00C21C1C"/>
    <w:rsid w:val="00C24752"/>
    <w:rsid w:val="00C2571F"/>
    <w:rsid w:val="00C3561A"/>
    <w:rsid w:val="00C44F75"/>
    <w:rsid w:val="00C503DC"/>
    <w:rsid w:val="00C522BE"/>
    <w:rsid w:val="00C57111"/>
    <w:rsid w:val="00C611C9"/>
    <w:rsid w:val="00C642AB"/>
    <w:rsid w:val="00C64E8B"/>
    <w:rsid w:val="00C670BD"/>
    <w:rsid w:val="00C70BF1"/>
    <w:rsid w:val="00C71334"/>
    <w:rsid w:val="00C7167B"/>
    <w:rsid w:val="00C72785"/>
    <w:rsid w:val="00C72EF7"/>
    <w:rsid w:val="00C74307"/>
    <w:rsid w:val="00C80AAB"/>
    <w:rsid w:val="00C81CA5"/>
    <w:rsid w:val="00C848A0"/>
    <w:rsid w:val="00C87601"/>
    <w:rsid w:val="00C92E69"/>
    <w:rsid w:val="00C93535"/>
    <w:rsid w:val="00C95936"/>
    <w:rsid w:val="00CA14C1"/>
    <w:rsid w:val="00CA205B"/>
    <w:rsid w:val="00CA3B64"/>
    <w:rsid w:val="00CB140D"/>
    <w:rsid w:val="00CB186C"/>
    <w:rsid w:val="00CB5185"/>
    <w:rsid w:val="00CC0018"/>
    <w:rsid w:val="00CD3648"/>
    <w:rsid w:val="00CD4451"/>
    <w:rsid w:val="00CE03E7"/>
    <w:rsid w:val="00CE2F13"/>
    <w:rsid w:val="00CF35C6"/>
    <w:rsid w:val="00CF61DD"/>
    <w:rsid w:val="00D16D57"/>
    <w:rsid w:val="00D22901"/>
    <w:rsid w:val="00D241FB"/>
    <w:rsid w:val="00D27212"/>
    <w:rsid w:val="00D27CDA"/>
    <w:rsid w:val="00D32A9B"/>
    <w:rsid w:val="00D41988"/>
    <w:rsid w:val="00D41D37"/>
    <w:rsid w:val="00D445DF"/>
    <w:rsid w:val="00D46EA9"/>
    <w:rsid w:val="00D530E9"/>
    <w:rsid w:val="00D611F5"/>
    <w:rsid w:val="00D62DDD"/>
    <w:rsid w:val="00D64040"/>
    <w:rsid w:val="00D66065"/>
    <w:rsid w:val="00D667BD"/>
    <w:rsid w:val="00D675F0"/>
    <w:rsid w:val="00D77960"/>
    <w:rsid w:val="00D82AF3"/>
    <w:rsid w:val="00D925DB"/>
    <w:rsid w:val="00D9494E"/>
    <w:rsid w:val="00D964BF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D7DEF"/>
    <w:rsid w:val="00DE0A1B"/>
    <w:rsid w:val="00DE331C"/>
    <w:rsid w:val="00DE5584"/>
    <w:rsid w:val="00DF5F13"/>
    <w:rsid w:val="00E03B05"/>
    <w:rsid w:val="00E040DC"/>
    <w:rsid w:val="00E10561"/>
    <w:rsid w:val="00E10578"/>
    <w:rsid w:val="00E17EEB"/>
    <w:rsid w:val="00E25B62"/>
    <w:rsid w:val="00E30FFA"/>
    <w:rsid w:val="00E32231"/>
    <w:rsid w:val="00E327F9"/>
    <w:rsid w:val="00E35614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67CF6"/>
    <w:rsid w:val="00E7191D"/>
    <w:rsid w:val="00E76A2D"/>
    <w:rsid w:val="00E76A55"/>
    <w:rsid w:val="00E84F76"/>
    <w:rsid w:val="00E86D4E"/>
    <w:rsid w:val="00E94132"/>
    <w:rsid w:val="00E97C06"/>
    <w:rsid w:val="00EA1C77"/>
    <w:rsid w:val="00EA2F56"/>
    <w:rsid w:val="00EA3141"/>
    <w:rsid w:val="00EA5B16"/>
    <w:rsid w:val="00EB1C66"/>
    <w:rsid w:val="00EB3383"/>
    <w:rsid w:val="00EC42D1"/>
    <w:rsid w:val="00EC49A4"/>
    <w:rsid w:val="00ED3677"/>
    <w:rsid w:val="00EE0451"/>
    <w:rsid w:val="00EE27DF"/>
    <w:rsid w:val="00EE4110"/>
    <w:rsid w:val="00EE5271"/>
    <w:rsid w:val="00EF3C3F"/>
    <w:rsid w:val="00EF4F93"/>
    <w:rsid w:val="00EF6976"/>
    <w:rsid w:val="00EF6A05"/>
    <w:rsid w:val="00F05D03"/>
    <w:rsid w:val="00F068E8"/>
    <w:rsid w:val="00F06E30"/>
    <w:rsid w:val="00F1012A"/>
    <w:rsid w:val="00F10E01"/>
    <w:rsid w:val="00F2220A"/>
    <w:rsid w:val="00F2256A"/>
    <w:rsid w:val="00F225AE"/>
    <w:rsid w:val="00F31F51"/>
    <w:rsid w:val="00F461CE"/>
    <w:rsid w:val="00F61193"/>
    <w:rsid w:val="00F61E46"/>
    <w:rsid w:val="00F64B73"/>
    <w:rsid w:val="00F67480"/>
    <w:rsid w:val="00F7539F"/>
    <w:rsid w:val="00F76472"/>
    <w:rsid w:val="00F817D1"/>
    <w:rsid w:val="00F836C3"/>
    <w:rsid w:val="00F86D38"/>
    <w:rsid w:val="00F91B2A"/>
    <w:rsid w:val="00F959E7"/>
    <w:rsid w:val="00FA1884"/>
    <w:rsid w:val="00FA2E38"/>
    <w:rsid w:val="00FA62C2"/>
    <w:rsid w:val="00FB3E5D"/>
    <w:rsid w:val="00FB4B9C"/>
    <w:rsid w:val="00FB53EF"/>
    <w:rsid w:val="00FB6409"/>
    <w:rsid w:val="00FB6D3F"/>
    <w:rsid w:val="00FC52E1"/>
    <w:rsid w:val="00FC5CF9"/>
    <w:rsid w:val="00FD7B22"/>
    <w:rsid w:val="00FE1DA2"/>
    <w:rsid w:val="00FE2238"/>
    <w:rsid w:val="00FE4D57"/>
    <w:rsid w:val="00FE76C7"/>
    <w:rsid w:val="00FF05C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EC2B815-BBD1-4B04-BE4D-0E022191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675F0"/>
    <w:pPr>
      <w:spacing w:line="276" w:lineRule="auto"/>
    </w:pPr>
    <w:rPr>
      <w:rFonts w:ascii="Century Gothic" w:eastAsia="Calibri" w:hAnsi="Century Gothic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FC5CF9"/>
    <w:pPr>
      <w:numPr>
        <w:numId w:val="38"/>
      </w:numPr>
      <w:spacing w:before="120" w:after="200" w:line="240" w:lineRule="auto"/>
      <w:outlineLvl w:val="0"/>
    </w:pPr>
    <w:rPr>
      <w:rFonts w:eastAsia="Times New Roman"/>
      <w:b/>
      <w:color w:val="000000"/>
      <w:sz w:val="28"/>
      <w:szCs w:val="28"/>
      <w:u w:val="single"/>
      <w:lang w:val="de-DE" w:eastAsia="de-AT"/>
    </w:rPr>
  </w:style>
  <w:style w:type="paragraph" w:styleId="berschrift2">
    <w:name w:val="heading 2"/>
    <w:basedOn w:val="berschrift1"/>
    <w:next w:val="Standard"/>
    <w:link w:val="berschrift2Zchn"/>
    <w:autoRedefine/>
    <w:qFormat/>
    <w:rsid w:val="00877DA4"/>
    <w:pPr>
      <w:numPr>
        <w:ilvl w:val="1"/>
        <w:numId w:val="16"/>
      </w:numPr>
      <w:spacing w:line="276" w:lineRule="auto"/>
      <w:ind w:left="578" w:hanging="578"/>
      <w:outlineLvl w:val="1"/>
    </w:pPr>
    <w:rPr>
      <w:rFonts w:eastAsia="Calibri"/>
      <w:bCs/>
      <w:iCs/>
      <w:color w:val="auto"/>
      <w:sz w:val="24"/>
      <w:lang w:val="de-AT" w:eastAsia="en-US"/>
    </w:rPr>
  </w:style>
  <w:style w:type="paragraph" w:styleId="berschrift3">
    <w:name w:val="heading 3"/>
    <w:basedOn w:val="berschrift2"/>
    <w:next w:val="Standard"/>
    <w:link w:val="berschrift3Zchn"/>
    <w:qFormat/>
    <w:rsid w:val="00877DA4"/>
    <w:pPr>
      <w:numPr>
        <w:ilvl w:val="2"/>
        <w:numId w:val="38"/>
      </w:numPr>
      <w:spacing w:after="0"/>
      <w:outlineLvl w:val="2"/>
    </w:pPr>
    <w:rPr>
      <w:bCs w:val="0"/>
      <w:i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block-Funktion">
    <w:name w:val="Textblock-Funktion"/>
    <w:basedOn w:val="Text"/>
    <w:link w:val="Textblock-FunktionZchn"/>
    <w:qFormat/>
    <w:rsid w:val="00D62DDD"/>
    <w:pPr>
      <w:tabs>
        <w:tab w:val="decimal" w:leader="dot" w:pos="9356"/>
      </w:tabs>
      <w:spacing w:before="0" w:line="240" w:lineRule="auto"/>
    </w:pPr>
    <w:rPr>
      <w:sz w:val="18"/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E51EF"/>
    <w:pPr>
      <w:spacing w:before="220" w:line="288" w:lineRule="auto"/>
    </w:pPr>
    <w:rPr>
      <w:rFonts w:eastAsia="Times New Roman"/>
      <w:color w:val="333333"/>
      <w:szCs w:val="20"/>
      <w:lang w:val="en-GB" w:eastAsia="de-DE"/>
    </w:rPr>
  </w:style>
  <w:style w:type="paragraph" w:styleId="Kopfzeile">
    <w:name w:val="header"/>
    <w:basedOn w:val="Standard"/>
    <w:rsid w:val="002A526A"/>
    <w:pPr>
      <w:ind w:right="4874"/>
    </w:pPr>
    <w:rPr>
      <w:rFonts w:cs="Arial"/>
      <w:sz w:val="18"/>
      <w:szCs w:val="18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autoRedefine/>
    <w:uiPriority w:val="39"/>
    <w:qFormat/>
    <w:rsid w:val="00873A38"/>
    <w:pPr>
      <w:tabs>
        <w:tab w:val="left" w:pos="1418"/>
        <w:tab w:val="right" w:pos="9497"/>
      </w:tabs>
      <w:spacing w:line="240" w:lineRule="auto"/>
    </w:pPr>
    <w:rPr>
      <w:rFonts w:eastAsia="Times New Roman"/>
      <w:sz w:val="28"/>
      <w:szCs w:val="20"/>
      <w:lang w:val="de-DE" w:eastAsia="de-DE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clear" w:pos="1418"/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1B6E74"/>
    <w:pPr>
      <w:spacing w:after="0"/>
      <w:jc w:val="center"/>
    </w:pPr>
    <w:rPr>
      <w:rFonts w:ascii="Century Gothic" w:hAnsi="Century Gothic" w:cs="Arial"/>
      <w:color w:val="4575B1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FC5CF9"/>
    <w:rPr>
      <w:rFonts w:ascii="Century Gothic" w:hAnsi="Century Gothic"/>
      <w:b/>
      <w:color w:val="000000"/>
      <w:sz w:val="28"/>
      <w:szCs w:val="28"/>
      <w:u w:val="single"/>
      <w:lang w:val="de-DE"/>
    </w:rPr>
  </w:style>
  <w:style w:type="character" w:customStyle="1" w:styleId="berschrift2Zchn">
    <w:name w:val="Überschrift 2 Zchn"/>
    <w:link w:val="berschrift2"/>
    <w:rsid w:val="00877DA4"/>
    <w:rPr>
      <w:rFonts w:ascii="Century Gothic" w:eastAsia="Calibri" w:hAnsi="Century Gothic"/>
      <w:b/>
      <w:bCs/>
      <w:iCs/>
      <w:sz w:val="24"/>
      <w:szCs w:val="28"/>
      <w:u w:val="single"/>
      <w:lang w:eastAsia="en-US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aufzhlung2">
    <w:name w:val="Textaufzählung 2"/>
    <w:basedOn w:val="Textaufzhlung"/>
    <w:autoRedefine/>
    <w:qFormat/>
    <w:rsid w:val="00261D74"/>
    <w:pPr>
      <w:numPr>
        <w:numId w:val="21"/>
      </w:numPr>
      <w:spacing w:before="40" w:after="20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Textblock-Funktion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6A4857"/>
    <w:rPr>
      <w:b/>
      <w:bCs/>
      <w:sz w:val="22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eastAsia="Calibri" w:hAnsi="Century Gothic"/>
      <w:b/>
      <w:i/>
      <w:iCs/>
      <w:sz w:val="22"/>
      <w:szCs w:val="24"/>
      <w:u w:val="single"/>
      <w:lang w:eastAsia="en-US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DD4A7A"/>
    <w:pPr>
      <w:jc w:val="left"/>
    </w:pPr>
    <w:rPr>
      <w:sz w:val="14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E51EF"/>
    <w:rPr>
      <w:rFonts w:ascii="Century Gothic" w:hAnsi="Century Gothic"/>
      <w:color w:val="333333"/>
      <w:sz w:val="22"/>
      <w:lang w:val="en-GB" w:eastAsia="de-DE"/>
    </w:rPr>
  </w:style>
  <w:style w:type="character" w:customStyle="1" w:styleId="Textblock-FunktionZchn">
    <w:name w:val="Textblock-Funktion Zchn"/>
    <w:link w:val="Textblock-Funktion"/>
    <w:rsid w:val="00D62DDD"/>
    <w:rPr>
      <w:rFonts w:ascii="Century Gothic" w:hAnsi="Century Gothic"/>
      <w:color w:val="333333"/>
      <w:sz w:val="18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DD4A7A"/>
    <w:rPr>
      <w:rFonts w:ascii="Century Gothic" w:hAnsi="Century Gothic" w:cs="Arial"/>
      <w:color w:val="4575B1"/>
      <w:sz w:val="14"/>
      <w:szCs w:val="14"/>
      <w:u w:val="single"/>
      <w:lang w:val="de-AT" w:eastAsia="de-AT" w:bidi="ar-SA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character" w:customStyle="1" w:styleId="Informationstext">
    <w:name w:val="Informationstext"/>
    <w:rsid w:val="001121B4"/>
    <w:rPr>
      <w:rFonts w:ascii="Century Gothic" w:hAnsi="Century Gothic"/>
      <w:color w:val="4575B1"/>
      <w:sz w:val="18"/>
      <w:u w:val="none"/>
      <w:lang w:val="de-DE"/>
    </w:rPr>
  </w:style>
  <w:style w:type="paragraph" w:customStyle="1" w:styleId="FormatvorlageTextaufzhlungFett">
    <w:name w:val="Formatvorlage Textaufzählung + Fett"/>
    <w:basedOn w:val="Textaufzhlung"/>
    <w:next w:val="Textaufzhlung"/>
    <w:link w:val="FormatvorlageTextaufzhlungFettZchn"/>
    <w:autoRedefine/>
    <w:qFormat/>
    <w:rsid w:val="00BC7409"/>
    <w:pPr>
      <w:numPr>
        <w:numId w:val="3"/>
      </w:numPr>
      <w:spacing w:before="240" w:after="240"/>
      <w:ind w:left="1134" w:hanging="567"/>
      <w:contextualSpacing/>
    </w:pPr>
    <w:rPr>
      <w:rFonts w:ascii="Arial" w:hAnsi="Arial"/>
      <w:b/>
      <w:bCs/>
      <w:color w:val="auto"/>
      <w:sz w:val="22"/>
    </w:rPr>
  </w:style>
  <w:style w:type="character" w:customStyle="1" w:styleId="FormatvorlageTextaufzhlungFettZchn">
    <w:name w:val="Formatvorlage Textaufzählung + Fett Zchn"/>
    <w:link w:val="FormatvorlageTextaufzhlungFett"/>
    <w:rsid w:val="00BC7409"/>
    <w:rPr>
      <w:rFonts w:ascii="Arial" w:eastAsia="Calibri" w:hAnsi="Arial"/>
      <w:b/>
      <w:bCs/>
      <w:sz w:val="22"/>
      <w:szCs w:val="22"/>
      <w:lang w:val="de-DE" w:eastAsia="en-US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autoRedefine/>
    <w:qFormat/>
    <w:rsid w:val="00A0584D"/>
    <w:pPr>
      <w:spacing w:after="200"/>
      <w:jc w:val="both"/>
    </w:pPr>
    <w:rPr>
      <w:rFonts w:eastAsia="Lucida Sans Unicode" w:cs="Arial"/>
      <w:color w:val="auto"/>
      <w:lang w:val="de-AT" w:eastAsia="zh-CN"/>
    </w:rPr>
  </w:style>
  <w:style w:type="character" w:customStyle="1" w:styleId="TextblockZchn">
    <w:name w:val="Textblock Zchn"/>
    <w:link w:val="Textblock"/>
    <w:rsid w:val="00A0584D"/>
    <w:rPr>
      <w:rFonts w:ascii="Century Gothic" w:eastAsia="Lucida Sans Unicode" w:hAnsi="Century Gothic" w:cs="Arial"/>
      <w:sz w:val="22"/>
      <w:lang w:eastAsia="zh-CN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1">
    <w:name w:val="Textaufzählung 1"/>
    <w:basedOn w:val="Textaufzhlung2"/>
    <w:autoRedefine/>
    <w:qFormat/>
    <w:rsid w:val="00261D74"/>
    <w:pPr>
      <w:numPr>
        <w:numId w:val="20"/>
      </w:numPr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paragraph" w:customStyle="1" w:styleId="Headereintrag">
    <w:name w:val="Headereintrag"/>
    <w:basedOn w:val="Standard"/>
    <w:link w:val="HeadereintragZchn"/>
    <w:qFormat/>
    <w:rsid w:val="00FE2238"/>
    <w:pPr>
      <w:jc w:val="center"/>
    </w:pPr>
    <w:rPr>
      <w:b/>
      <w:noProof/>
      <w:sz w:val="28"/>
      <w:lang w:eastAsia="de-AT"/>
    </w:rPr>
  </w:style>
  <w:style w:type="paragraph" w:customStyle="1" w:styleId="Headereintragklein">
    <w:name w:val="Headereintrag klein"/>
    <w:basedOn w:val="Headereintrag"/>
    <w:link w:val="HeadereintragkleinZchn"/>
    <w:autoRedefine/>
    <w:qFormat/>
    <w:rsid w:val="00FE2238"/>
    <w:rPr>
      <w:b w:val="0"/>
      <w:sz w:val="20"/>
    </w:rPr>
  </w:style>
  <w:style w:type="character" w:customStyle="1" w:styleId="HeadereintragZchn">
    <w:name w:val="Headereintrag Zchn"/>
    <w:link w:val="Headereintrag"/>
    <w:rsid w:val="00FE2238"/>
    <w:rPr>
      <w:rFonts w:ascii="Century Gothic" w:hAnsi="Century Gothic"/>
      <w:b/>
      <w:noProof/>
      <w:sz w:val="28"/>
    </w:rPr>
  </w:style>
  <w:style w:type="paragraph" w:customStyle="1" w:styleId="HeadereintragNummer">
    <w:name w:val="Headereintrag Nummer"/>
    <w:basedOn w:val="Headereintrag"/>
    <w:link w:val="HeadereintragNummerZchn"/>
    <w:autoRedefine/>
    <w:rsid w:val="00EF3C3F"/>
    <w:rPr>
      <w:lang w:val="de-DE"/>
    </w:rPr>
  </w:style>
  <w:style w:type="character" w:customStyle="1" w:styleId="HeadereintragNummerZchn">
    <w:name w:val="Headereintrag Nummer Zchn"/>
    <w:link w:val="HeadereintragNummer"/>
    <w:rsid w:val="00EF3C3F"/>
    <w:rPr>
      <w:rFonts w:ascii="Century Gothic" w:hAnsi="Century Gothic"/>
      <w:b/>
      <w:noProof/>
      <w:sz w:val="28"/>
      <w:lang w:val="de-DE"/>
    </w:rPr>
  </w:style>
  <w:style w:type="character" w:customStyle="1" w:styleId="HeadereintragkleinZchn">
    <w:name w:val="Headereintrag klein Zchn"/>
    <w:link w:val="Headereintragklein"/>
    <w:rsid w:val="00EF3C3F"/>
    <w:rPr>
      <w:rFonts w:ascii="Century Gothic" w:hAnsi="Century Gothic"/>
      <w:b w:val="0"/>
      <w:noProof/>
      <w:sz w:val="28"/>
    </w:rPr>
  </w:style>
  <w:style w:type="paragraph" w:customStyle="1" w:styleId="Textliste">
    <w:name w:val="Textliste"/>
    <w:basedOn w:val="Text"/>
    <w:autoRedefine/>
    <w:qFormat/>
    <w:rsid w:val="0073678D"/>
    <w:pPr>
      <w:spacing w:before="240" w:after="200"/>
      <w:contextualSpacing/>
    </w:pPr>
    <w:rPr>
      <w:lang w:val="de-AT"/>
    </w:rPr>
  </w:style>
  <w:style w:type="character" w:styleId="Hervorhebung">
    <w:name w:val="Emphasis"/>
    <w:qFormat/>
    <w:rsid w:val="005F36A7"/>
    <w:rPr>
      <w:i/>
      <w:iCs/>
    </w:rPr>
  </w:style>
  <w:style w:type="paragraph" w:styleId="Inhaltsverzeichnisberschrift">
    <w:name w:val="TOC Heading"/>
    <w:aliases w:val="Inhaltsverzeichnis"/>
    <w:basedOn w:val="berschrift1"/>
    <w:next w:val="Standard"/>
    <w:autoRedefine/>
    <w:uiPriority w:val="39"/>
    <w:qFormat/>
    <w:rsid w:val="0014630F"/>
    <w:pPr>
      <w:keepNext/>
      <w:keepLines/>
      <w:numPr>
        <w:numId w:val="0"/>
      </w:numPr>
      <w:spacing w:before="480" w:after="0"/>
      <w:outlineLvl w:val="9"/>
    </w:pPr>
    <w:rPr>
      <w:b w:val="0"/>
      <w:bCs/>
      <w:u w:val="none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O:\Qm-System%20LDL\QM-Vorlage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7D457-D23B-4B40-9AC5-D3D923044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QM-Vorlage</Template>
  <TotalTime>0</TotalTime>
  <Pages>3</Pages>
  <Words>88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ExpertForce e.Gen.</Company>
  <LinksUpToDate>false</LinksUpToDate>
  <CharactersWithSpaces>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Weiermair</dc:creator>
  <cp:keywords>QM ExperForce</cp:keywords>
  <cp:lastModifiedBy>Erich Sturmair</cp:lastModifiedBy>
  <cp:revision>73</cp:revision>
  <cp:lastPrinted>2012-08-20T11:29:00Z</cp:lastPrinted>
  <dcterms:created xsi:type="dcterms:W3CDTF">2013-07-19T09:02:00Z</dcterms:created>
  <dcterms:modified xsi:type="dcterms:W3CDTF">2014-09-01T08:17:00Z</dcterms:modified>
  <cp:category>Schriftverkehr</cp:category>
</cp:coreProperties>
</file>