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78BE8" w14:textId="77777777" w:rsidR="00FD4E71" w:rsidRPr="008921D0" w:rsidRDefault="00FD4E71" w:rsidP="008921D0">
      <w:pPr>
        <w:pStyle w:val="Text"/>
      </w:pPr>
    </w:p>
    <w:sectPr w:rsidR="00FD4E71" w:rsidRPr="008921D0" w:rsidSect="008921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 w:code="9"/>
      <w:pgMar w:top="1701" w:right="794" w:bottom="1134" w:left="1134" w:header="0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F50F6" w14:textId="77777777" w:rsidR="004E13D5" w:rsidRDefault="004E13D5" w:rsidP="00067742">
      <w:r>
        <w:separator/>
      </w:r>
    </w:p>
    <w:p w14:paraId="77D1D73D" w14:textId="77777777" w:rsidR="004E13D5" w:rsidRDefault="004E13D5"/>
    <w:p w14:paraId="483B3240" w14:textId="77777777" w:rsidR="004E13D5" w:rsidRDefault="004E13D5"/>
  </w:endnote>
  <w:endnote w:type="continuationSeparator" w:id="0">
    <w:p w14:paraId="7F619306" w14:textId="77777777" w:rsidR="004E13D5" w:rsidRDefault="004E13D5" w:rsidP="00067742">
      <w:r>
        <w:continuationSeparator/>
      </w:r>
    </w:p>
    <w:p w14:paraId="5D524CEE" w14:textId="77777777" w:rsidR="004E13D5" w:rsidRDefault="004E13D5"/>
    <w:p w14:paraId="395E3B20" w14:textId="77777777" w:rsidR="004E13D5" w:rsidRDefault="004E13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A6234" w14:textId="77777777" w:rsidR="00530D01" w:rsidRDefault="00530D0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607BC" w14:textId="6C8243FA" w:rsidR="00984010" w:rsidRDefault="00984010" w:rsidP="00984010">
    <w:pPr>
      <w:pStyle w:val="Fuzeile"/>
      <w:tabs>
        <w:tab w:val="right" w:pos="8647"/>
      </w:tabs>
      <w:contextualSpacing/>
      <w:jc w:val="left"/>
      <w:rPr>
        <w:noProof/>
      </w:rPr>
    </w:pPr>
    <w:r>
      <w:rPr>
        <w:noProof/>
      </w:rPr>
      <w:drawing>
        <wp:anchor distT="0" distB="0" distL="114300" distR="114300" simplePos="0" relativeHeight="251706368" behindDoc="0" locked="0" layoutInCell="1" allowOverlap="1" wp14:anchorId="6C4F3EF4" wp14:editId="621DFA04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589958" cy="478266"/>
          <wp:effectExtent l="0" t="0" r="635" b="0"/>
          <wp:wrapNone/>
          <wp:docPr id="811" name="Grafik 8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958" cy="4782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Gespeichert in: </w:t>
    </w:r>
    <w:r>
      <w:rPr>
        <w:noProof/>
      </w:rPr>
      <w:fldChar w:fldCharType="begin"/>
    </w:r>
    <w:r>
      <w:rPr>
        <w:noProof/>
      </w:rPr>
      <w:instrText xml:space="preserve"> FILENAME  \* Lower  \* MERGEFORMAT </w:instrText>
    </w:r>
    <w:r>
      <w:rPr>
        <w:noProof/>
      </w:rPr>
      <w:fldChar w:fldCharType="separate"/>
    </w:r>
    <w:r>
      <w:rPr>
        <w:noProof/>
      </w:rPr>
      <w:t>dokument6</w:t>
    </w:r>
    <w:r>
      <w:rPr>
        <w:noProof/>
      </w:rPr>
      <w:fldChar w:fldCharType="end"/>
    </w:r>
  </w:p>
  <w:p w14:paraId="590523AD" w14:textId="56658398" w:rsidR="0046201E" w:rsidRPr="007D7BDD" w:rsidRDefault="00984010" w:rsidP="00984010">
    <w:pPr>
      <w:pStyle w:val="Fuzeile"/>
      <w:tabs>
        <w:tab w:val="right" w:pos="8647"/>
      </w:tabs>
      <w:contextualSpacing/>
      <w:jc w:val="left"/>
    </w:pPr>
    <w:r>
      <w:rPr>
        <w:noProof/>
      </w:rPr>
      <w:t>Stand:</w:t>
    </w:r>
    <w:r>
      <w:t xml:space="preserve"> </w:t>
    </w:r>
    <w:r>
      <w:fldChar w:fldCharType="begin"/>
    </w:r>
    <w:r>
      <w:instrText xml:space="preserve"> SAVEDATE  \@ "dd.MM.yy"  \* MERGEFORMAT </w:instrText>
    </w:r>
    <w:r>
      <w:fldChar w:fldCharType="separate"/>
    </w:r>
    <w:r>
      <w:rPr>
        <w:noProof/>
      </w:rPr>
      <w:t>00.00.00</w:t>
    </w:r>
    <w:r>
      <w:fldChar w:fldCharType="end"/>
    </w:r>
    <w:r w:rsidR="00A42A4D" w:rsidRPr="007D7BDD">
      <w:tab/>
    </w:r>
    <w:r w:rsidR="00104162" w:rsidRPr="007D7BDD">
      <w:t xml:space="preserve">Seite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 w:rsidRPr="00984010">
      <w:t xml:space="preserve"> </w:t>
    </w:r>
    <w:r w:rsidR="00104162" w:rsidRPr="007D7BDD">
      <w:t xml:space="preserve">von </w:t>
    </w:r>
    <w:fldSimple w:instr=" NUMPAGES   \* MERGEFORMAT ">
      <w:r>
        <w:rPr>
          <w:noProof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89711" w14:textId="77777777" w:rsidR="00A42A4D" w:rsidRPr="007D7BDD" w:rsidRDefault="00D87AD3" w:rsidP="007D7BDD">
    <w:pPr>
      <w:pStyle w:val="Fuzeile"/>
      <w:tabs>
        <w:tab w:val="right" w:pos="6804"/>
      </w:tabs>
      <w:jc w:val="left"/>
    </w:pPr>
    <w:r>
      <w:rPr>
        <w:noProof/>
      </w:rPr>
      <w:drawing>
        <wp:anchor distT="0" distB="0" distL="114300" distR="114300" simplePos="0" relativeHeight="251704320" behindDoc="1" locked="0" layoutInCell="1" allowOverlap="1" wp14:anchorId="08EEF591" wp14:editId="524F7273">
          <wp:simplePos x="0" y="0"/>
          <wp:positionH relativeFrom="margin">
            <wp:align>right</wp:align>
          </wp:positionH>
          <wp:positionV relativeFrom="paragraph">
            <wp:posOffset>-462915</wp:posOffset>
          </wp:positionV>
          <wp:extent cx="916294" cy="742820"/>
          <wp:effectExtent l="0" t="0" r="0" b="635"/>
          <wp:wrapNone/>
          <wp:docPr id="814" name="Grafik 8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294" cy="74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594B" w:rsidRPr="007D7BDD"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4CE67726" wp14:editId="4075D0AF">
              <wp:simplePos x="0" y="0"/>
              <wp:positionH relativeFrom="column">
                <wp:posOffset>-536262</wp:posOffset>
              </wp:positionH>
              <wp:positionV relativeFrom="paragraph">
                <wp:posOffset>-2488205</wp:posOffset>
              </wp:positionV>
              <wp:extent cx="211015" cy="2873912"/>
              <wp:effectExtent l="0" t="0" r="0" b="0"/>
              <wp:wrapNone/>
              <wp:docPr id="634" name="Textfeld 6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1015" cy="28739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9BFFFF" w14:textId="77777777" w:rsidR="007D7BDD" w:rsidRPr="00DF350F" w:rsidRDefault="007D7BDD" w:rsidP="00104599">
                          <w:pPr>
                            <w:pStyle w:val="Fuzeile"/>
                          </w:pPr>
                          <w:r w:rsidRPr="00DF350F">
                            <w:t xml:space="preserve">Revision </w:t>
                          </w:r>
                          <w:r>
                            <w:t>3.0</w:t>
                          </w:r>
                          <w:r w:rsidRPr="00DF350F">
                            <w:t xml:space="preserve">  FB 104-423</w:t>
                          </w:r>
                          <w:r w:rsidR="00F064EC">
                            <w:t>-</w:t>
                          </w:r>
                          <w:r w:rsidR="004F3463">
                            <w:t>a</w:t>
                          </w:r>
                          <w:r>
                            <w:t xml:space="preserve">  </w:t>
                          </w:r>
                          <w:r w:rsidRPr="00DF350F">
                            <w:t xml:space="preserve">   Stand  </w:t>
                          </w:r>
                          <w:r w:rsidR="00E4594B">
                            <w:t>26.</w:t>
                          </w:r>
                          <w:r>
                            <w:t>07</w:t>
                          </w:r>
                          <w:r w:rsidRPr="00DF350F">
                            <w:t>.202</w:t>
                          </w:r>
                          <w:r>
                            <w:t>2</w:t>
                          </w:r>
                          <w:r w:rsidRPr="00DF350F">
                            <w:t xml:space="preserve">     </w:t>
                          </w:r>
                        </w:p>
                      </w:txbxContent>
                    </wps:txbx>
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E67726" id="_x0000_t202" coordsize="21600,21600" o:spt="202" path="m,l,21600r21600,l21600,xe">
              <v:stroke joinstyle="miter"/>
              <v:path gradientshapeok="t" o:connecttype="rect"/>
            </v:shapetype>
            <v:shape id="Textfeld 634" o:spid="_x0000_s1027" type="#_x0000_t202" style="position:absolute;margin-left:-42.25pt;margin-top:-195.9pt;width:16.6pt;height:226.3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" fillcolor="white [3201]" stroked="f" strokeweight=".5pt">
              <v:textbox style="layout-flow:vertical;mso-layout-flow-alt:bottom-to-top" inset="0,0,0,0">
                <w:txbxContent>
                  <w:p w14:paraId="4B9BFFFF" w14:textId="77777777" w:rsidR="007D7BDD" w:rsidRPr="00DF350F" w:rsidRDefault="007D7BDD" w:rsidP="00104599">
                    <w:pPr>
                      <w:pStyle w:val="Fuzeile"/>
                    </w:pPr>
                    <w:r w:rsidRPr="00DF350F">
                      <w:t xml:space="preserve">Revision </w:t>
                    </w:r>
                    <w:r>
                      <w:t>3.0</w:t>
                    </w:r>
                    <w:r w:rsidRPr="00DF350F">
                      <w:t xml:space="preserve">  FB 104-423</w:t>
                    </w:r>
                    <w:r w:rsidR="00F064EC">
                      <w:t>-</w:t>
                    </w:r>
                    <w:r w:rsidR="004F3463">
                      <w:t>a</w:t>
                    </w:r>
                    <w:r>
                      <w:t xml:space="preserve">  </w:t>
                    </w:r>
                    <w:r w:rsidRPr="00DF350F">
                      <w:t xml:space="preserve">   Stand  </w:t>
                    </w:r>
                    <w:r w:rsidR="00E4594B">
                      <w:t>26.</w:t>
                    </w:r>
                    <w:r>
                      <w:t>07</w:t>
                    </w:r>
                    <w:r w:rsidRPr="00DF350F">
                      <w:t>.202</w:t>
                    </w:r>
                    <w:r>
                      <w:t>2</w:t>
                    </w:r>
                    <w:r w:rsidRPr="00DF350F">
                      <w:t xml:space="preserve">     </w:t>
                    </w:r>
                  </w:p>
                </w:txbxContent>
              </v:textbox>
            </v:shape>
          </w:pict>
        </mc:Fallback>
      </mc:AlternateContent>
    </w:r>
    <w:r w:rsidR="007D7BDD" w:rsidRPr="007D7BD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CCD0C" w14:textId="77777777" w:rsidR="004E13D5" w:rsidRDefault="004E13D5" w:rsidP="00067742">
      <w:r>
        <w:separator/>
      </w:r>
    </w:p>
    <w:p w14:paraId="6542FEAD" w14:textId="77777777" w:rsidR="004E13D5" w:rsidRDefault="004E13D5"/>
    <w:p w14:paraId="56313153" w14:textId="77777777" w:rsidR="004E13D5" w:rsidRDefault="004E13D5"/>
  </w:footnote>
  <w:footnote w:type="continuationSeparator" w:id="0">
    <w:p w14:paraId="4485B798" w14:textId="77777777" w:rsidR="004E13D5" w:rsidRDefault="004E13D5" w:rsidP="00067742">
      <w:r>
        <w:continuationSeparator/>
      </w:r>
    </w:p>
    <w:p w14:paraId="58E12E30" w14:textId="77777777" w:rsidR="004E13D5" w:rsidRDefault="004E13D5"/>
    <w:p w14:paraId="51B5DDD3" w14:textId="77777777" w:rsidR="004E13D5" w:rsidRDefault="004E13D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FD731" w14:textId="77777777" w:rsidR="0046201E" w:rsidRDefault="0046201E">
    <w:pPr>
      <w:pStyle w:val="Kopfzeile"/>
    </w:pPr>
  </w:p>
  <w:p w14:paraId="566F2DC5" w14:textId="77777777" w:rsidR="0046201E" w:rsidRDefault="0046201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C40D1" w14:textId="5700C7E0" w:rsidR="004E13D5" w:rsidRDefault="00F0637A">
    <w:pPr>
      <w:pStyle w:val="Kopfzeile"/>
    </w:pPr>
    <w:r>
      <w:rPr>
        <w:noProof/>
      </w:rPr>
      <w:drawing>
        <wp:anchor distT="0" distB="0" distL="114300" distR="114300" simplePos="0" relativeHeight="251707392" behindDoc="1" locked="0" layoutInCell="1" allowOverlap="1" wp14:anchorId="5C05C4EE" wp14:editId="0E0B6BD1">
          <wp:simplePos x="0" y="0"/>
          <wp:positionH relativeFrom="margin">
            <wp:align>right</wp:align>
          </wp:positionH>
          <wp:positionV relativeFrom="paragraph">
            <wp:posOffset>279400</wp:posOffset>
          </wp:positionV>
          <wp:extent cx="1382395" cy="688975"/>
          <wp:effectExtent l="0" t="0" r="8255" b="0"/>
          <wp:wrapNone/>
          <wp:docPr id="810" name="Grafik 8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0" name="Grafik 8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694C745" w14:textId="5400D336" w:rsidR="008921D0" w:rsidRDefault="00530D01" w:rsidP="008921D0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09440" behindDoc="0" locked="0" layoutInCell="1" allowOverlap="1" wp14:anchorId="1CDECF85" wp14:editId="5A200FBC">
              <wp:simplePos x="0" y="0"/>
              <wp:positionH relativeFrom="column">
                <wp:posOffset>3515360</wp:posOffset>
              </wp:positionH>
              <wp:positionV relativeFrom="paragraph">
                <wp:posOffset>74930</wp:posOffset>
              </wp:positionV>
              <wp:extent cx="1828800" cy="558800"/>
              <wp:effectExtent l="0" t="0" r="0" b="0"/>
              <wp:wrapNone/>
              <wp:docPr id="636" name="Textfeld 6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55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FD363D" w14:textId="77777777" w:rsidR="00530D01" w:rsidRPr="008921D0" w:rsidRDefault="00530D01" w:rsidP="00530D01">
                          <w:pPr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eastAsia="de-AT"/>
                            </w:rPr>
                          </w:pPr>
                          <w:r w:rsidRPr="008921D0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eastAsia="de-AT"/>
                            </w:rPr>
                            <w:t xml:space="preserve">4550 </w:t>
                          </w:r>
                          <w:proofErr w:type="spellStart"/>
                          <w:r w:rsidRPr="008921D0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eastAsia="de-AT"/>
                            </w:rPr>
                            <w:t>Kemsmü</w:t>
                          </w:r>
                          <w:r w:rsidRPr="008921D0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val="de-DE" w:eastAsia="de-AT"/>
                            </w:rPr>
                            <w:t>nster</w:t>
                          </w:r>
                          <w:proofErr w:type="spellEnd"/>
                          <w:r w:rsidRPr="008921D0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val="de-DE" w:eastAsia="de-AT"/>
                            </w:rPr>
                            <w:t>, Rathausplatz</w:t>
                          </w:r>
                          <w:r w:rsidRPr="008921D0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eastAsia="de-AT"/>
                            </w:rPr>
                            <w:br/>
                          </w:r>
                          <w:r w:rsidRPr="008921D0">
                            <w:rPr>
                              <w:rFonts w:ascii="Segoe UI Symbol" w:eastAsia="Arial Unicode MS" w:hAnsi="Segoe UI Symbol" w:cs="Segoe UI Symbol"/>
                              <w:color w:val="7ACA2A"/>
                              <w:sz w:val="14"/>
                              <w:szCs w:val="14"/>
                              <w:u w:color="000000"/>
                              <w:bdr w:val="nil"/>
                              <w:lang w:eastAsia="de-AT"/>
                            </w:rPr>
                            <w:t>☎</w:t>
                          </w:r>
                          <w:r w:rsidRPr="008921D0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eastAsia="de-AT"/>
                            </w:rPr>
                            <w:t xml:space="preserve">  +43 720 595 595 20</w:t>
                          </w:r>
                          <w:r w:rsidRPr="008921D0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eastAsia="de-AT"/>
                            </w:rPr>
                            <w:br/>
                          </w:r>
                          <w:r w:rsidRPr="008921D0">
                            <w:rPr>
                              <w:rFonts w:ascii="Webdings" w:eastAsia="Arial Unicode MS" w:hAnsi="Webdings" w:cs="Arial Unicode MS"/>
                              <w:color w:val="7ACA2A"/>
                              <w:sz w:val="14"/>
                              <w:szCs w:val="14"/>
                              <w:u w:color="000000"/>
                              <w:bdr w:val="nil"/>
                              <w:lang w:val="en-US" w:eastAsia="de-AT"/>
                            </w:rPr>
                            <w:sym w:font="Webdings" w:char="F09A"/>
                          </w:r>
                          <w:r w:rsidRPr="008921D0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eastAsia="de-AT"/>
                            </w:rPr>
                            <w:t xml:space="preserve">   office@emcexperts.at</w:t>
                          </w:r>
                          <w:r w:rsidRPr="008921D0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eastAsia="de-AT"/>
                            </w:rPr>
                            <w:br/>
                          </w:r>
                          <w:r w:rsidRPr="008921D0">
                            <w:rPr>
                              <w:rFonts w:ascii="Webdings" w:eastAsia="Arial Unicode MS" w:hAnsi="Webdings" w:cs="Arial Unicode MS"/>
                              <w:color w:val="7ACA2A"/>
                              <w:sz w:val="14"/>
                              <w:szCs w:val="14"/>
                              <w:u w:color="000000"/>
                              <w:bdr w:val="nil"/>
                              <w:lang w:val="en-US" w:eastAsia="de-AT"/>
                            </w:rPr>
                            <w:sym w:font="Webdings" w:char="F0FE"/>
                          </w:r>
                          <w:r w:rsidRPr="008921D0">
                            <w:rPr>
                              <w:rFonts w:ascii="Century Gothic" w:eastAsia="Arial Unicode MS" w:hAnsi="Century Gothic" w:cs="Arial Unicode MS"/>
                              <w:color w:val="7ACA2A"/>
                              <w:sz w:val="14"/>
                              <w:szCs w:val="14"/>
                              <w:u w:color="7ACA2A"/>
                              <w:bdr w:val="nil"/>
                              <w:lang w:eastAsia="de-AT"/>
                            </w:rPr>
                            <w:t xml:space="preserve">  www.emcexperts.at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DECF85" id="_x0000_t202" coordsize="21600,21600" o:spt="202" path="m,l,21600r21600,l21600,xe">
              <v:stroke joinstyle="miter"/>
              <v:path gradientshapeok="t" o:connecttype="rect"/>
            </v:shapetype>
            <v:shape id="Textfeld 636" o:spid="_x0000_s1026" type="#_x0000_t202" style="position:absolute;margin-left:276.8pt;margin-top:5.9pt;width:2in;height:4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" filled="f" stroked="f" strokeweight=".5pt">
              <v:textbox>
                <w:txbxContent>
                  <w:p w14:paraId="2FFD363D" w14:textId="77777777" w:rsidR="00530D01" w:rsidRPr="008921D0" w:rsidRDefault="00530D01" w:rsidP="00530D01">
                    <w:pPr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eastAsia="de-AT"/>
                      </w:rPr>
                    </w:pPr>
                    <w:r w:rsidRPr="008921D0"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eastAsia="de-AT"/>
                      </w:rPr>
                      <w:t xml:space="preserve">4550 </w:t>
                    </w:r>
                    <w:proofErr w:type="spellStart"/>
                    <w:r w:rsidRPr="008921D0"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eastAsia="de-AT"/>
                      </w:rPr>
                      <w:t>Kemsmü</w:t>
                    </w:r>
                    <w:r w:rsidRPr="008921D0"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val="de-DE" w:eastAsia="de-AT"/>
                      </w:rPr>
                      <w:t>nster</w:t>
                    </w:r>
                    <w:proofErr w:type="spellEnd"/>
                    <w:r w:rsidRPr="008921D0"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val="de-DE" w:eastAsia="de-AT"/>
                      </w:rPr>
                      <w:t>, Rathausplatz</w:t>
                    </w:r>
                    <w:r w:rsidRPr="008921D0"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eastAsia="de-AT"/>
                      </w:rPr>
                      <w:br/>
                    </w:r>
                    <w:r w:rsidRPr="008921D0">
                      <w:rPr>
                        <w:rFonts w:ascii="Segoe UI Symbol" w:eastAsia="Arial Unicode MS" w:hAnsi="Segoe UI Symbol" w:cs="Segoe UI Symbol"/>
                        <w:color w:val="7ACA2A"/>
                        <w:sz w:val="14"/>
                        <w:szCs w:val="14"/>
                        <w:u w:color="000000"/>
                        <w:bdr w:val="nil"/>
                        <w:lang w:eastAsia="de-AT"/>
                      </w:rPr>
                      <w:t>☎</w:t>
                    </w:r>
                    <w:r w:rsidRPr="008921D0"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eastAsia="de-AT"/>
                      </w:rPr>
                      <w:t xml:space="preserve">  +43 720 595 595 20</w:t>
                    </w:r>
                    <w:r w:rsidRPr="008921D0"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eastAsia="de-AT"/>
                      </w:rPr>
                      <w:br/>
                    </w:r>
                    <w:r w:rsidRPr="008921D0">
                      <w:rPr>
                        <w:rFonts w:ascii="Webdings" w:eastAsia="Arial Unicode MS" w:hAnsi="Webdings" w:cs="Arial Unicode MS"/>
                        <w:color w:val="7ACA2A"/>
                        <w:sz w:val="14"/>
                        <w:szCs w:val="14"/>
                        <w:u w:color="000000"/>
                        <w:bdr w:val="nil"/>
                        <w:lang w:val="en-US" w:eastAsia="de-AT"/>
                      </w:rPr>
                      <w:sym w:font="Webdings" w:char="F09A"/>
                    </w:r>
                    <w:r w:rsidRPr="008921D0"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eastAsia="de-AT"/>
                      </w:rPr>
                      <w:t xml:space="preserve">   office@emcexperts.at</w:t>
                    </w:r>
                    <w:r w:rsidRPr="008921D0"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eastAsia="de-AT"/>
                      </w:rPr>
                      <w:br/>
                    </w:r>
                    <w:r w:rsidRPr="008921D0">
                      <w:rPr>
                        <w:rFonts w:ascii="Webdings" w:eastAsia="Arial Unicode MS" w:hAnsi="Webdings" w:cs="Arial Unicode MS"/>
                        <w:color w:val="7ACA2A"/>
                        <w:sz w:val="14"/>
                        <w:szCs w:val="14"/>
                        <w:u w:color="000000"/>
                        <w:bdr w:val="nil"/>
                        <w:lang w:val="en-US" w:eastAsia="de-AT"/>
                      </w:rPr>
                      <w:sym w:font="Webdings" w:char="F0FE"/>
                    </w:r>
                    <w:r w:rsidRPr="008921D0">
                      <w:rPr>
                        <w:rFonts w:ascii="Century Gothic" w:eastAsia="Arial Unicode MS" w:hAnsi="Century Gothic" w:cs="Arial Unicode MS"/>
                        <w:color w:val="7ACA2A"/>
                        <w:sz w:val="14"/>
                        <w:szCs w:val="14"/>
                        <w:u w:color="7ACA2A"/>
                        <w:bdr w:val="nil"/>
                        <w:lang w:eastAsia="de-AT"/>
                      </w:rPr>
                      <w:t xml:space="preserve">  www.emcexperts.at</w:t>
                    </w:r>
                  </w:p>
                </w:txbxContent>
              </v:textbox>
            </v:shape>
          </w:pict>
        </mc:Fallback>
      </mc:AlternateContent>
    </w:r>
  </w:p>
  <w:p w14:paraId="33B7881B" w14:textId="77777777" w:rsidR="00F0637A" w:rsidRPr="008921D0" w:rsidRDefault="00F0637A" w:rsidP="008921D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1F4CB" w14:textId="77777777" w:rsidR="00C21C1C" w:rsidRPr="00E2704F" w:rsidRDefault="00735BA6" w:rsidP="00985657">
    <w:pPr>
      <w:pStyle w:val="Kopfzeile"/>
      <w:jc w:val="right"/>
    </w:pPr>
    <w:bookmarkStart w:id="0" w:name="_Hlk109824388"/>
    <w:bookmarkStart w:id="1" w:name="_Hlk109824389"/>
    <w:bookmarkStart w:id="2" w:name="_Hlk109824390"/>
    <w:bookmarkStart w:id="3" w:name="_Hlk109824391"/>
    <w:bookmarkStart w:id="4" w:name="_Hlk109824392"/>
    <w:bookmarkStart w:id="5" w:name="_Hlk109824393"/>
    <w:r>
      <w:rPr>
        <w:noProof/>
      </w:rPr>
      <w:drawing>
        <wp:anchor distT="0" distB="0" distL="114300" distR="114300" simplePos="0" relativeHeight="251703296" behindDoc="0" locked="0" layoutInCell="1" allowOverlap="1" wp14:anchorId="03B1FB98" wp14:editId="5E0D9C0E">
          <wp:simplePos x="0" y="0"/>
          <wp:positionH relativeFrom="margin">
            <wp:posOffset>4455160</wp:posOffset>
          </wp:positionH>
          <wp:positionV relativeFrom="paragraph">
            <wp:posOffset>-111125</wp:posOffset>
          </wp:positionV>
          <wp:extent cx="2176087" cy="1086906"/>
          <wp:effectExtent l="0" t="0" r="0" b="0"/>
          <wp:wrapNone/>
          <wp:docPr id="813" name="Grafik 8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087" cy="10869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4220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4B28BADF" wp14:editId="7495EB87">
              <wp:simplePos x="0" y="0"/>
              <wp:positionH relativeFrom="page">
                <wp:align>left</wp:align>
              </wp:positionH>
              <wp:positionV relativeFrom="paragraph">
                <wp:posOffset>3196526</wp:posOffset>
              </wp:positionV>
              <wp:extent cx="361950" cy="0"/>
              <wp:effectExtent l="0" t="0" r="0" b="0"/>
              <wp:wrapNone/>
              <wp:docPr id="2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61950" cy="0"/>
                      </a:xfrm>
                      <a:prstGeom prst="line">
                        <a:avLst/>
                      </a:prstGeom>
                      <a:ln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2A3F2B7" id="Gerader Verbinder 2" o:spid="_x0000_s1026" style="position:absolute;z-index:251686912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51.7pt" to="28.5pt,2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" strokecolor="#7ac97a" strokeweight=".5pt">
              <v:stroke dashstyle="dash" opacity="25443f" joinstyle="miter"/>
              <w10:wrap anchorx="page"/>
            </v:line>
          </w:pict>
        </mc:Fallback>
      </mc:AlternateContent>
    </w:r>
    <w:r w:rsidR="005A208F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679972D" wp14:editId="71A95A02">
              <wp:simplePos x="0" y="0"/>
              <wp:positionH relativeFrom="column">
                <wp:posOffset>-710737</wp:posOffset>
              </wp:positionH>
              <wp:positionV relativeFrom="paragraph">
                <wp:posOffset>5078546</wp:posOffset>
              </wp:positionV>
              <wp:extent cx="493449" cy="2339"/>
              <wp:effectExtent l="0" t="0" r="20955" b="36195"/>
              <wp:wrapNone/>
              <wp:docPr id="4" name="Gerader Verbinde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93449" cy="2339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7AC97A">
                            <a:alpha val="38824"/>
                          </a:srgbClr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10B7F2" id="Gerader Verbinder 4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5pt,399.9pt" to="-17.1pt,4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" strokecolor="#7ac97a" strokeweight=".5pt">
              <v:stroke dashstyle="dash" opacity="25443f" joinstyle="miter"/>
            </v:line>
          </w:pict>
        </mc:Fallback>
      </mc:AlternateContent>
    </w:r>
    <w:bookmarkEnd w:id="0"/>
    <w:bookmarkEnd w:id="1"/>
    <w:bookmarkEnd w:id="2"/>
    <w:bookmarkEnd w:id="3"/>
    <w:bookmarkEnd w:id="4"/>
    <w:bookmarkEnd w:id="5"/>
  </w:p>
  <w:p w14:paraId="7118C923" w14:textId="77777777" w:rsidR="00735BA6" w:rsidRDefault="00735BA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6598" type="#_x0000_t75" style="width:9pt;height:9pt" o:bullet="t">
        <v:imagedata r:id="rId1" o:title="Logokugeln"/>
      </v:shape>
    </w:pict>
  </w:numPicBullet>
  <w:numPicBullet w:numPicBulletId="1">
    <w:pict>
      <v:shape id="_x0000_i6599" type="#_x0000_t75" style="width:24.5pt;height:23.5pt" o:bullet="t">
        <v:imagedata r:id="rId2" o:title="Logokugeln"/>
      </v:shape>
    </w:pict>
  </w:numPicBullet>
  <w:numPicBullet w:numPicBulletId="2">
    <w:pict>
      <v:shape id="_x0000_i6600" type="#_x0000_t75" style="width:10pt;height:10pt" o:bullet="t">
        <v:imagedata r:id="rId3" o:title="BD21298_"/>
      </v:shape>
    </w:pict>
  </w:numPicBullet>
  <w:numPicBullet w:numPicBulletId="3">
    <w:pict>
      <v:shape id="_x0000_i6601" type="#_x0000_t75" style="width:12.5pt;height:13.5pt" o:bullet="t">
        <v:imagedata r:id="rId4" o:title="BD21302_"/>
      </v:shape>
    </w:pict>
  </w:numPicBullet>
  <w:numPicBullet w:numPicBulletId="4">
    <w:pict>
      <v:shape id="_x0000_i6602" type="#_x0000_t75" style="width:1163pt;height:1163pt" o:bullet="t">
        <v:imagedata r:id="rId5" o:title="Logo_ExpertForce_icon"/>
      </v:shape>
    </w:pict>
  </w:numPicBullet>
  <w:numPicBullet w:numPicBulletId="5">
    <w:pict>
      <v:shape id="_x0000_i6603" type="#_x0000_t75" style="width:123.5pt;height:122.5pt" o:bullet="t">
        <v:imagedata r:id="rId6" o:title="EMC Experts Button"/>
      </v:shape>
    </w:pict>
  </w:numPicBullet>
  <w:numPicBullet w:numPicBulletId="6">
    <w:pict>
      <v:shape id="_x0000_i6604" type="#_x0000_t75" style="width:254pt;height:124.5pt" o:bullet="t">
        <v:imagedata r:id="rId7" o:title="LOGO EMC EXPERTS HG FREI"/>
      </v:shape>
    </w:pict>
  </w:numPicBullet>
  <w:abstractNum w:abstractNumId="0" w15:restartNumberingAfterBreak="0">
    <w:nsid w:val="FFFFFF7C"/>
    <w:multiLevelType w:val="singleLevel"/>
    <w:tmpl w:val="471C8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B8F4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14AF0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D94E3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C68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A7E34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52BF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E8DD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6C45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3E9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"/>
      <w:lvlJc w:val="left"/>
      <w:pPr>
        <w:tabs>
          <w:tab w:val="num" w:pos="1276"/>
        </w:tabs>
        <w:ind w:left="1276" w:hanging="425"/>
      </w:pPr>
      <w:rPr>
        <w:rFonts w:ascii="Wingdings" w:hAnsi="Wingdings"/>
        <w:color w:val="E60D2E"/>
        <w:sz w:val="16"/>
      </w:rPr>
    </w:lvl>
  </w:abstractNum>
  <w:abstractNum w:abstractNumId="11" w15:restartNumberingAfterBreak="0">
    <w:nsid w:val="00F32502"/>
    <w:multiLevelType w:val="hybridMultilevel"/>
    <w:tmpl w:val="38CE9B86"/>
    <w:lvl w:ilvl="0" w:tplc="FE76A6B2">
      <w:start w:val="1"/>
      <w:numFmt w:val="bullet"/>
      <w:pStyle w:val="Textaufzhlung-2"/>
      <w:lvlText w:val=""/>
      <w:lvlJc w:val="left"/>
      <w:pPr>
        <w:ind w:left="1211" w:hanging="360"/>
      </w:pPr>
      <w:rPr>
        <w:rFonts w:ascii="Wingdings" w:hAnsi="Wingdings" w:hint="default"/>
        <w:color w:val="8FAB3D"/>
        <w:sz w:val="16"/>
      </w:rPr>
    </w:lvl>
    <w:lvl w:ilvl="1" w:tplc="0C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120E56CB"/>
    <w:multiLevelType w:val="hybridMultilevel"/>
    <w:tmpl w:val="222EBE3E"/>
    <w:lvl w:ilvl="0" w:tplc="7E9A4F6A">
      <w:start w:val="1"/>
      <w:numFmt w:val="lowerLetter"/>
      <w:pStyle w:val="Textaufzhlungalphabethisch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C9AD304">
      <w:start w:val="1"/>
      <w:numFmt w:val="lowerLetter"/>
      <w:pStyle w:val="Textaufzhlungalphabethisch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B4A0DD4"/>
    <w:multiLevelType w:val="hybridMultilevel"/>
    <w:tmpl w:val="F3C672B0"/>
    <w:lvl w:ilvl="0" w:tplc="3D228ED8">
      <w:start w:val="1"/>
      <w:numFmt w:val="bullet"/>
      <w:pStyle w:val="Textaufzhlung2"/>
      <w:lvlText w:val=""/>
      <w:lvlJc w:val="left"/>
      <w:pPr>
        <w:ind w:left="1211" w:hanging="360"/>
      </w:pPr>
      <w:rPr>
        <w:rFonts w:ascii="Wingdings" w:hAnsi="Wingdings" w:hint="default"/>
        <w:color w:val="4575B1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348"/>
        </w:tabs>
        <w:ind w:left="23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068"/>
        </w:tabs>
        <w:ind w:left="30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788"/>
        </w:tabs>
        <w:ind w:left="37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508"/>
        </w:tabs>
        <w:ind w:left="45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228"/>
        </w:tabs>
        <w:ind w:left="52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948"/>
        </w:tabs>
        <w:ind w:left="59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668"/>
        </w:tabs>
        <w:ind w:left="66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388"/>
        </w:tabs>
        <w:ind w:left="7388" w:hanging="360"/>
      </w:pPr>
      <w:rPr>
        <w:rFonts w:ascii="Wingdings" w:hAnsi="Wingdings" w:hint="default"/>
      </w:rPr>
    </w:lvl>
  </w:abstractNum>
  <w:abstractNum w:abstractNumId="14" w15:restartNumberingAfterBreak="0">
    <w:nsid w:val="29706A44"/>
    <w:multiLevelType w:val="hybridMultilevel"/>
    <w:tmpl w:val="4FEA42A8"/>
    <w:lvl w:ilvl="0" w:tplc="195C37D2">
      <w:start w:val="1"/>
      <w:numFmt w:val="bullet"/>
      <w:lvlText w:val=""/>
      <w:lvlPicBulletId w:val="5"/>
      <w:lvlJc w:val="left"/>
      <w:pPr>
        <w:tabs>
          <w:tab w:val="num" w:pos="625"/>
        </w:tabs>
        <w:ind w:left="795" w:hanging="227"/>
      </w:pPr>
      <w:rPr>
        <w:rFonts w:ascii="Symbol" w:hAnsi="Symbol" w:hint="default"/>
        <w:color w:val="auto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611"/>
        </w:tabs>
        <w:ind w:left="16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31"/>
        </w:tabs>
        <w:ind w:left="233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51"/>
        </w:tabs>
        <w:ind w:left="305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71"/>
        </w:tabs>
        <w:ind w:left="377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491"/>
        </w:tabs>
        <w:ind w:left="449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11"/>
        </w:tabs>
        <w:ind w:left="521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31"/>
        </w:tabs>
        <w:ind w:left="593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51"/>
        </w:tabs>
        <w:ind w:left="6651" w:hanging="360"/>
      </w:pPr>
      <w:rPr>
        <w:rFonts w:ascii="Wingdings" w:hAnsi="Wingdings" w:hint="default"/>
      </w:rPr>
    </w:lvl>
  </w:abstractNum>
  <w:abstractNum w:abstractNumId="15" w15:restartNumberingAfterBreak="0">
    <w:nsid w:val="415529DC"/>
    <w:multiLevelType w:val="hybridMultilevel"/>
    <w:tmpl w:val="44A28436"/>
    <w:lvl w:ilvl="0" w:tplc="282A3442">
      <w:numFmt w:val="bullet"/>
      <w:pStyle w:val="Textaufzhlung"/>
      <w:lvlText w:val=""/>
      <w:lvlJc w:val="left"/>
      <w:pPr>
        <w:tabs>
          <w:tab w:val="num" w:pos="454"/>
        </w:tabs>
        <w:ind w:left="624" w:hanging="227"/>
      </w:pPr>
      <w:rPr>
        <w:rFonts w:ascii="Wingdings" w:hAnsi="Wingdings" w:cs="Tunga" w:hint="default"/>
        <w:color w:val="E60D2E"/>
        <w:sz w:val="1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80327"/>
    <w:multiLevelType w:val="hybridMultilevel"/>
    <w:tmpl w:val="2110EC1E"/>
    <w:lvl w:ilvl="0" w:tplc="C2606412">
      <w:start w:val="1"/>
      <w:numFmt w:val="bullet"/>
      <w:pStyle w:val="Textaufzhlung-1"/>
      <w:lvlText w:val=""/>
      <w:lvlPicBulletId w:val="5"/>
      <w:lvlJc w:val="left"/>
      <w:pPr>
        <w:ind w:left="502" w:hanging="360"/>
      </w:pPr>
      <w:rPr>
        <w:rFonts w:ascii="Symbol" w:hAnsi="Symbol" w:hint="default"/>
        <w:color w:val="auto"/>
        <w:sz w:val="22"/>
        <w:szCs w:val="28"/>
      </w:rPr>
    </w:lvl>
    <w:lvl w:ilvl="1" w:tplc="0C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 w15:restartNumberingAfterBreak="0">
    <w:nsid w:val="66675C85"/>
    <w:multiLevelType w:val="hybridMultilevel"/>
    <w:tmpl w:val="66042C32"/>
    <w:lvl w:ilvl="0" w:tplc="0C07000F">
      <w:start w:val="1"/>
      <w:numFmt w:val="decimal"/>
      <w:lvlText w:val="%1."/>
      <w:lvlJc w:val="left"/>
      <w:pPr>
        <w:ind w:left="928" w:hanging="360"/>
      </w:pPr>
    </w:lvl>
    <w:lvl w:ilvl="1" w:tplc="0C070019" w:tentative="1">
      <w:start w:val="1"/>
      <w:numFmt w:val="lowerLetter"/>
      <w:lvlText w:val="%2."/>
      <w:lvlJc w:val="left"/>
      <w:pPr>
        <w:ind w:left="1648" w:hanging="360"/>
      </w:pPr>
    </w:lvl>
    <w:lvl w:ilvl="2" w:tplc="0C07001B" w:tentative="1">
      <w:start w:val="1"/>
      <w:numFmt w:val="lowerRoman"/>
      <w:lvlText w:val="%3."/>
      <w:lvlJc w:val="right"/>
      <w:pPr>
        <w:ind w:left="2368" w:hanging="180"/>
      </w:pPr>
    </w:lvl>
    <w:lvl w:ilvl="3" w:tplc="0C07000F" w:tentative="1">
      <w:start w:val="1"/>
      <w:numFmt w:val="decimal"/>
      <w:lvlText w:val="%4."/>
      <w:lvlJc w:val="left"/>
      <w:pPr>
        <w:ind w:left="3088" w:hanging="360"/>
      </w:pPr>
    </w:lvl>
    <w:lvl w:ilvl="4" w:tplc="0C070019" w:tentative="1">
      <w:start w:val="1"/>
      <w:numFmt w:val="lowerLetter"/>
      <w:lvlText w:val="%5."/>
      <w:lvlJc w:val="left"/>
      <w:pPr>
        <w:ind w:left="3808" w:hanging="360"/>
      </w:pPr>
    </w:lvl>
    <w:lvl w:ilvl="5" w:tplc="0C07001B" w:tentative="1">
      <w:start w:val="1"/>
      <w:numFmt w:val="lowerRoman"/>
      <w:lvlText w:val="%6."/>
      <w:lvlJc w:val="right"/>
      <w:pPr>
        <w:ind w:left="4528" w:hanging="180"/>
      </w:pPr>
    </w:lvl>
    <w:lvl w:ilvl="6" w:tplc="0C07000F" w:tentative="1">
      <w:start w:val="1"/>
      <w:numFmt w:val="decimal"/>
      <w:lvlText w:val="%7."/>
      <w:lvlJc w:val="left"/>
      <w:pPr>
        <w:ind w:left="5248" w:hanging="360"/>
      </w:pPr>
    </w:lvl>
    <w:lvl w:ilvl="7" w:tplc="0C070019" w:tentative="1">
      <w:start w:val="1"/>
      <w:numFmt w:val="lowerLetter"/>
      <w:lvlText w:val="%8."/>
      <w:lvlJc w:val="left"/>
      <w:pPr>
        <w:ind w:left="5968" w:hanging="360"/>
      </w:pPr>
    </w:lvl>
    <w:lvl w:ilvl="8" w:tplc="0C07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140656960">
    <w:abstractNumId w:val="15"/>
  </w:num>
  <w:num w:numId="2" w16cid:durableId="222764851">
    <w:abstractNumId w:val="12"/>
  </w:num>
  <w:num w:numId="3" w16cid:durableId="270161280">
    <w:abstractNumId w:val="14"/>
  </w:num>
  <w:num w:numId="4" w16cid:durableId="322780637">
    <w:abstractNumId w:val="13"/>
  </w:num>
  <w:num w:numId="5" w16cid:durableId="1766727842">
    <w:abstractNumId w:val="9"/>
  </w:num>
  <w:num w:numId="6" w16cid:durableId="1312440110">
    <w:abstractNumId w:val="7"/>
  </w:num>
  <w:num w:numId="7" w16cid:durableId="220875154">
    <w:abstractNumId w:val="6"/>
  </w:num>
  <w:num w:numId="8" w16cid:durableId="1845046316">
    <w:abstractNumId w:val="5"/>
  </w:num>
  <w:num w:numId="9" w16cid:durableId="64303115">
    <w:abstractNumId w:val="4"/>
  </w:num>
  <w:num w:numId="10" w16cid:durableId="548687348">
    <w:abstractNumId w:val="8"/>
  </w:num>
  <w:num w:numId="11" w16cid:durableId="2144807655">
    <w:abstractNumId w:val="3"/>
  </w:num>
  <w:num w:numId="12" w16cid:durableId="1906136125">
    <w:abstractNumId w:val="2"/>
  </w:num>
  <w:num w:numId="13" w16cid:durableId="259408301">
    <w:abstractNumId w:val="1"/>
  </w:num>
  <w:num w:numId="14" w16cid:durableId="1413696744">
    <w:abstractNumId w:val="0"/>
  </w:num>
  <w:num w:numId="15" w16cid:durableId="863834115">
    <w:abstractNumId w:val="11"/>
  </w:num>
  <w:num w:numId="16" w16cid:durableId="1497108733">
    <w:abstractNumId w:val="17"/>
  </w:num>
  <w:num w:numId="17" w16cid:durableId="656225051">
    <w:abstractNumId w:val="16"/>
  </w:num>
  <w:num w:numId="18" w16cid:durableId="1104494883">
    <w:abstractNumId w:val="16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autoHyphenation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7FA7A12E-9420-487C-AB07-B77295FCA7C6}"/>
    <w:docVar w:name="dgnword-eventsink" w:val="1919876428304"/>
  </w:docVars>
  <w:rsids>
    <w:rsidRoot w:val="004E13D5"/>
    <w:rsid w:val="00002FFF"/>
    <w:rsid w:val="0000721C"/>
    <w:rsid w:val="0001005F"/>
    <w:rsid w:val="000144A3"/>
    <w:rsid w:val="00045B41"/>
    <w:rsid w:val="000463CA"/>
    <w:rsid w:val="00051672"/>
    <w:rsid w:val="000527A4"/>
    <w:rsid w:val="00067742"/>
    <w:rsid w:val="000701A9"/>
    <w:rsid w:val="00072278"/>
    <w:rsid w:val="00075D3D"/>
    <w:rsid w:val="00076DC2"/>
    <w:rsid w:val="00084C59"/>
    <w:rsid w:val="0008738B"/>
    <w:rsid w:val="000944E4"/>
    <w:rsid w:val="000B0E7F"/>
    <w:rsid w:val="000B173C"/>
    <w:rsid w:val="000D418B"/>
    <w:rsid w:val="000E31B2"/>
    <w:rsid w:val="000F34FA"/>
    <w:rsid w:val="000F4A80"/>
    <w:rsid w:val="00101DE7"/>
    <w:rsid w:val="00101E2A"/>
    <w:rsid w:val="0010217C"/>
    <w:rsid w:val="00104162"/>
    <w:rsid w:val="00104599"/>
    <w:rsid w:val="00105584"/>
    <w:rsid w:val="00107074"/>
    <w:rsid w:val="00107B67"/>
    <w:rsid w:val="00111BC2"/>
    <w:rsid w:val="001121B4"/>
    <w:rsid w:val="001145D7"/>
    <w:rsid w:val="0013072B"/>
    <w:rsid w:val="001451D4"/>
    <w:rsid w:val="00160B81"/>
    <w:rsid w:val="001630EA"/>
    <w:rsid w:val="00174528"/>
    <w:rsid w:val="00187B6F"/>
    <w:rsid w:val="001949F1"/>
    <w:rsid w:val="001962C3"/>
    <w:rsid w:val="001A46EC"/>
    <w:rsid w:val="001A7444"/>
    <w:rsid w:val="001B1A61"/>
    <w:rsid w:val="001B65D4"/>
    <w:rsid w:val="001B6E74"/>
    <w:rsid w:val="001C5EF9"/>
    <w:rsid w:val="001C6CC5"/>
    <w:rsid w:val="001D0B15"/>
    <w:rsid w:val="001D48CE"/>
    <w:rsid w:val="001D4D33"/>
    <w:rsid w:val="001E0C4F"/>
    <w:rsid w:val="001E4531"/>
    <w:rsid w:val="001E639E"/>
    <w:rsid w:val="001F6526"/>
    <w:rsid w:val="001F7171"/>
    <w:rsid w:val="0020080A"/>
    <w:rsid w:val="0020121C"/>
    <w:rsid w:val="0020290B"/>
    <w:rsid w:val="00214AF7"/>
    <w:rsid w:val="002323F3"/>
    <w:rsid w:val="00234C2F"/>
    <w:rsid w:val="0024141B"/>
    <w:rsid w:val="00242746"/>
    <w:rsid w:val="002468DE"/>
    <w:rsid w:val="00256EE0"/>
    <w:rsid w:val="00260020"/>
    <w:rsid w:val="0027457A"/>
    <w:rsid w:val="00274961"/>
    <w:rsid w:val="00276EC3"/>
    <w:rsid w:val="0028030C"/>
    <w:rsid w:val="00281438"/>
    <w:rsid w:val="00281F35"/>
    <w:rsid w:val="002860B6"/>
    <w:rsid w:val="00293AA7"/>
    <w:rsid w:val="002A407D"/>
    <w:rsid w:val="002B11EF"/>
    <w:rsid w:val="002D0AFB"/>
    <w:rsid w:val="002D55E7"/>
    <w:rsid w:val="002E6099"/>
    <w:rsid w:val="002F3073"/>
    <w:rsid w:val="002F46B3"/>
    <w:rsid w:val="002F4A0F"/>
    <w:rsid w:val="002F6DFB"/>
    <w:rsid w:val="0030692E"/>
    <w:rsid w:val="00311567"/>
    <w:rsid w:val="00320398"/>
    <w:rsid w:val="00323620"/>
    <w:rsid w:val="003264B7"/>
    <w:rsid w:val="003268C8"/>
    <w:rsid w:val="00327434"/>
    <w:rsid w:val="00333FD3"/>
    <w:rsid w:val="00334220"/>
    <w:rsid w:val="00336D7B"/>
    <w:rsid w:val="00343DAE"/>
    <w:rsid w:val="00352A97"/>
    <w:rsid w:val="00363249"/>
    <w:rsid w:val="0036347E"/>
    <w:rsid w:val="0036531F"/>
    <w:rsid w:val="00366A51"/>
    <w:rsid w:val="00372724"/>
    <w:rsid w:val="0037507E"/>
    <w:rsid w:val="00376C6B"/>
    <w:rsid w:val="00380C03"/>
    <w:rsid w:val="00380D2F"/>
    <w:rsid w:val="00385398"/>
    <w:rsid w:val="003A5345"/>
    <w:rsid w:val="003D1F2C"/>
    <w:rsid w:val="003D7679"/>
    <w:rsid w:val="003D7FAA"/>
    <w:rsid w:val="003F2845"/>
    <w:rsid w:val="003F70A8"/>
    <w:rsid w:val="00405699"/>
    <w:rsid w:val="00411C94"/>
    <w:rsid w:val="004147C1"/>
    <w:rsid w:val="0041556F"/>
    <w:rsid w:val="00431CA8"/>
    <w:rsid w:val="004354DF"/>
    <w:rsid w:val="004376C8"/>
    <w:rsid w:val="0043788C"/>
    <w:rsid w:val="004418D1"/>
    <w:rsid w:val="004454BF"/>
    <w:rsid w:val="00446225"/>
    <w:rsid w:val="004462B9"/>
    <w:rsid w:val="0045093E"/>
    <w:rsid w:val="00454AEE"/>
    <w:rsid w:val="0046201E"/>
    <w:rsid w:val="00464200"/>
    <w:rsid w:val="004647E9"/>
    <w:rsid w:val="00465F7F"/>
    <w:rsid w:val="00470A42"/>
    <w:rsid w:val="004A2696"/>
    <w:rsid w:val="004A2FED"/>
    <w:rsid w:val="004B5665"/>
    <w:rsid w:val="004C0E7E"/>
    <w:rsid w:val="004D4501"/>
    <w:rsid w:val="004E13D5"/>
    <w:rsid w:val="004E21FD"/>
    <w:rsid w:val="004E2BE5"/>
    <w:rsid w:val="004E31B7"/>
    <w:rsid w:val="004F3463"/>
    <w:rsid w:val="004F51E3"/>
    <w:rsid w:val="00501632"/>
    <w:rsid w:val="00502299"/>
    <w:rsid w:val="0051508D"/>
    <w:rsid w:val="00527D06"/>
    <w:rsid w:val="00530D01"/>
    <w:rsid w:val="0054520B"/>
    <w:rsid w:val="005505D6"/>
    <w:rsid w:val="005526B1"/>
    <w:rsid w:val="005530BD"/>
    <w:rsid w:val="005542AB"/>
    <w:rsid w:val="005619DA"/>
    <w:rsid w:val="00565339"/>
    <w:rsid w:val="00567111"/>
    <w:rsid w:val="00575446"/>
    <w:rsid w:val="00576991"/>
    <w:rsid w:val="00594C05"/>
    <w:rsid w:val="005968AD"/>
    <w:rsid w:val="005A208F"/>
    <w:rsid w:val="005A6F73"/>
    <w:rsid w:val="005B006F"/>
    <w:rsid w:val="005B0459"/>
    <w:rsid w:val="005B1061"/>
    <w:rsid w:val="005C0152"/>
    <w:rsid w:val="005C076C"/>
    <w:rsid w:val="005D017A"/>
    <w:rsid w:val="005E1AF4"/>
    <w:rsid w:val="005E4768"/>
    <w:rsid w:val="005F114D"/>
    <w:rsid w:val="005F792C"/>
    <w:rsid w:val="0060673E"/>
    <w:rsid w:val="006067C0"/>
    <w:rsid w:val="00620A1F"/>
    <w:rsid w:val="006221F4"/>
    <w:rsid w:val="0062334A"/>
    <w:rsid w:val="00623F90"/>
    <w:rsid w:val="006278F1"/>
    <w:rsid w:val="00632B1C"/>
    <w:rsid w:val="00634032"/>
    <w:rsid w:val="00644B0E"/>
    <w:rsid w:val="0064592B"/>
    <w:rsid w:val="006473F5"/>
    <w:rsid w:val="00652D8C"/>
    <w:rsid w:val="0065464F"/>
    <w:rsid w:val="00667282"/>
    <w:rsid w:val="00674596"/>
    <w:rsid w:val="00684EE6"/>
    <w:rsid w:val="006951D7"/>
    <w:rsid w:val="006A23CD"/>
    <w:rsid w:val="006A2565"/>
    <w:rsid w:val="006A31E0"/>
    <w:rsid w:val="006A4972"/>
    <w:rsid w:val="006B67D3"/>
    <w:rsid w:val="006E301B"/>
    <w:rsid w:val="006F7BBB"/>
    <w:rsid w:val="00705036"/>
    <w:rsid w:val="007103C5"/>
    <w:rsid w:val="007104C8"/>
    <w:rsid w:val="00713F51"/>
    <w:rsid w:val="00714074"/>
    <w:rsid w:val="007168DB"/>
    <w:rsid w:val="00716CCE"/>
    <w:rsid w:val="007235B8"/>
    <w:rsid w:val="00735BA6"/>
    <w:rsid w:val="00740AFD"/>
    <w:rsid w:val="007419DD"/>
    <w:rsid w:val="00742809"/>
    <w:rsid w:val="00745AD5"/>
    <w:rsid w:val="007470A8"/>
    <w:rsid w:val="007478AF"/>
    <w:rsid w:val="00752980"/>
    <w:rsid w:val="007663DD"/>
    <w:rsid w:val="007664BA"/>
    <w:rsid w:val="0076673D"/>
    <w:rsid w:val="00774A74"/>
    <w:rsid w:val="0077516C"/>
    <w:rsid w:val="007775E8"/>
    <w:rsid w:val="00781751"/>
    <w:rsid w:val="00785011"/>
    <w:rsid w:val="007857DC"/>
    <w:rsid w:val="00785E53"/>
    <w:rsid w:val="00794F9D"/>
    <w:rsid w:val="00795503"/>
    <w:rsid w:val="007A1F69"/>
    <w:rsid w:val="007A3FEE"/>
    <w:rsid w:val="007A50E6"/>
    <w:rsid w:val="007A5791"/>
    <w:rsid w:val="007C1757"/>
    <w:rsid w:val="007C3A0C"/>
    <w:rsid w:val="007D6289"/>
    <w:rsid w:val="007D7BDD"/>
    <w:rsid w:val="007E0266"/>
    <w:rsid w:val="007E40E0"/>
    <w:rsid w:val="007F0449"/>
    <w:rsid w:val="007F3AAA"/>
    <w:rsid w:val="007F4A12"/>
    <w:rsid w:val="007F5D19"/>
    <w:rsid w:val="007F6528"/>
    <w:rsid w:val="007F6630"/>
    <w:rsid w:val="007F765D"/>
    <w:rsid w:val="00802028"/>
    <w:rsid w:val="00803D82"/>
    <w:rsid w:val="0080676D"/>
    <w:rsid w:val="0080679F"/>
    <w:rsid w:val="00807DEE"/>
    <w:rsid w:val="00816152"/>
    <w:rsid w:val="0083724F"/>
    <w:rsid w:val="00850A9A"/>
    <w:rsid w:val="008539AB"/>
    <w:rsid w:val="00854CEA"/>
    <w:rsid w:val="0086354E"/>
    <w:rsid w:val="0087095A"/>
    <w:rsid w:val="008840C9"/>
    <w:rsid w:val="00886555"/>
    <w:rsid w:val="008921D0"/>
    <w:rsid w:val="0089379E"/>
    <w:rsid w:val="008B3052"/>
    <w:rsid w:val="008B57D6"/>
    <w:rsid w:val="008C3119"/>
    <w:rsid w:val="008D399A"/>
    <w:rsid w:val="008E01A4"/>
    <w:rsid w:val="008E3AE4"/>
    <w:rsid w:val="009009B8"/>
    <w:rsid w:val="00901327"/>
    <w:rsid w:val="009111A4"/>
    <w:rsid w:val="009241AB"/>
    <w:rsid w:val="009249CF"/>
    <w:rsid w:val="00924B20"/>
    <w:rsid w:val="009257A6"/>
    <w:rsid w:val="00931B4B"/>
    <w:rsid w:val="00932753"/>
    <w:rsid w:val="009344AE"/>
    <w:rsid w:val="00951BE3"/>
    <w:rsid w:val="0095646E"/>
    <w:rsid w:val="00957776"/>
    <w:rsid w:val="0096183A"/>
    <w:rsid w:val="00970E30"/>
    <w:rsid w:val="00971190"/>
    <w:rsid w:val="00973972"/>
    <w:rsid w:val="00975122"/>
    <w:rsid w:val="009765AA"/>
    <w:rsid w:val="00984010"/>
    <w:rsid w:val="00985657"/>
    <w:rsid w:val="009A002E"/>
    <w:rsid w:val="009A13A4"/>
    <w:rsid w:val="009A2F4F"/>
    <w:rsid w:val="009B0922"/>
    <w:rsid w:val="009B1654"/>
    <w:rsid w:val="009B47CF"/>
    <w:rsid w:val="009C2614"/>
    <w:rsid w:val="009C587C"/>
    <w:rsid w:val="009C6E39"/>
    <w:rsid w:val="009E3C16"/>
    <w:rsid w:val="009E4A74"/>
    <w:rsid w:val="009F24AC"/>
    <w:rsid w:val="009F7BC5"/>
    <w:rsid w:val="00A01D38"/>
    <w:rsid w:val="00A038B4"/>
    <w:rsid w:val="00A038B9"/>
    <w:rsid w:val="00A1618B"/>
    <w:rsid w:val="00A172DC"/>
    <w:rsid w:val="00A277A2"/>
    <w:rsid w:val="00A3340C"/>
    <w:rsid w:val="00A34E61"/>
    <w:rsid w:val="00A37F08"/>
    <w:rsid w:val="00A42A4D"/>
    <w:rsid w:val="00A52E08"/>
    <w:rsid w:val="00A55015"/>
    <w:rsid w:val="00A664B2"/>
    <w:rsid w:val="00A85C78"/>
    <w:rsid w:val="00A87060"/>
    <w:rsid w:val="00A90BA0"/>
    <w:rsid w:val="00AA035A"/>
    <w:rsid w:val="00AA1422"/>
    <w:rsid w:val="00AA3B50"/>
    <w:rsid w:val="00AA516D"/>
    <w:rsid w:val="00AB039C"/>
    <w:rsid w:val="00AC063F"/>
    <w:rsid w:val="00AC0A5C"/>
    <w:rsid w:val="00AC58AB"/>
    <w:rsid w:val="00AC63F3"/>
    <w:rsid w:val="00AD150D"/>
    <w:rsid w:val="00AF259D"/>
    <w:rsid w:val="00AF4673"/>
    <w:rsid w:val="00AF6CC6"/>
    <w:rsid w:val="00B01B7D"/>
    <w:rsid w:val="00B026A8"/>
    <w:rsid w:val="00B130FD"/>
    <w:rsid w:val="00B172B3"/>
    <w:rsid w:val="00B200C6"/>
    <w:rsid w:val="00B311F8"/>
    <w:rsid w:val="00B31A83"/>
    <w:rsid w:val="00B5584B"/>
    <w:rsid w:val="00B81613"/>
    <w:rsid w:val="00B84339"/>
    <w:rsid w:val="00B85738"/>
    <w:rsid w:val="00B85740"/>
    <w:rsid w:val="00B9128A"/>
    <w:rsid w:val="00B95D3A"/>
    <w:rsid w:val="00BA723C"/>
    <w:rsid w:val="00BC11FD"/>
    <w:rsid w:val="00BC379B"/>
    <w:rsid w:val="00BC3AA9"/>
    <w:rsid w:val="00BE4882"/>
    <w:rsid w:val="00BF31ED"/>
    <w:rsid w:val="00BF50FE"/>
    <w:rsid w:val="00C04AFB"/>
    <w:rsid w:val="00C104EE"/>
    <w:rsid w:val="00C13092"/>
    <w:rsid w:val="00C1361D"/>
    <w:rsid w:val="00C21861"/>
    <w:rsid w:val="00C21C1C"/>
    <w:rsid w:val="00C2571F"/>
    <w:rsid w:val="00C3561A"/>
    <w:rsid w:val="00C44F75"/>
    <w:rsid w:val="00C503DC"/>
    <w:rsid w:val="00C522BE"/>
    <w:rsid w:val="00C611C9"/>
    <w:rsid w:val="00C6367C"/>
    <w:rsid w:val="00C642AB"/>
    <w:rsid w:val="00C670BD"/>
    <w:rsid w:val="00C70BF1"/>
    <w:rsid w:val="00C7167B"/>
    <w:rsid w:val="00C72785"/>
    <w:rsid w:val="00C74307"/>
    <w:rsid w:val="00C80AAB"/>
    <w:rsid w:val="00C81CA5"/>
    <w:rsid w:val="00C848A0"/>
    <w:rsid w:val="00C92A56"/>
    <w:rsid w:val="00C95936"/>
    <w:rsid w:val="00CA14C1"/>
    <w:rsid w:val="00CA205B"/>
    <w:rsid w:val="00CA3B64"/>
    <w:rsid w:val="00CB186C"/>
    <w:rsid w:val="00CC0018"/>
    <w:rsid w:val="00CD3648"/>
    <w:rsid w:val="00CD4451"/>
    <w:rsid w:val="00CE03E7"/>
    <w:rsid w:val="00CE2F13"/>
    <w:rsid w:val="00D00919"/>
    <w:rsid w:val="00D059BB"/>
    <w:rsid w:val="00D22901"/>
    <w:rsid w:val="00D241FB"/>
    <w:rsid w:val="00D27212"/>
    <w:rsid w:val="00D32A9B"/>
    <w:rsid w:val="00D41D37"/>
    <w:rsid w:val="00D445DF"/>
    <w:rsid w:val="00D46EA9"/>
    <w:rsid w:val="00D530E9"/>
    <w:rsid w:val="00D611F5"/>
    <w:rsid w:val="00D62DDD"/>
    <w:rsid w:val="00D66065"/>
    <w:rsid w:val="00D77960"/>
    <w:rsid w:val="00D87AD3"/>
    <w:rsid w:val="00D925DB"/>
    <w:rsid w:val="00D9494E"/>
    <w:rsid w:val="00D976CA"/>
    <w:rsid w:val="00DA5C1E"/>
    <w:rsid w:val="00DB0786"/>
    <w:rsid w:val="00DB4592"/>
    <w:rsid w:val="00DB5039"/>
    <w:rsid w:val="00DB7257"/>
    <w:rsid w:val="00DC2AA8"/>
    <w:rsid w:val="00DD1589"/>
    <w:rsid w:val="00DD26D8"/>
    <w:rsid w:val="00DD4A7A"/>
    <w:rsid w:val="00DD53E7"/>
    <w:rsid w:val="00DD58C8"/>
    <w:rsid w:val="00DE0A1B"/>
    <w:rsid w:val="00DE331C"/>
    <w:rsid w:val="00DE5584"/>
    <w:rsid w:val="00DE600E"/>
    <w:rsid w:val="00DF350F"/>
    <w:rsid w:val="00DF5F13"/>
    <w:rsid w:val="00E03B05"/>
    <w:rsid w:val="00E040DC"/>
    <w:rsid w:val="00E17EEB"/>
    <w:rsid w:val="00E24CAE"/>
    <w:rsid w:val="00E25B62"/>
    <w:rsid w:val="00E2704F"/>
    <w:rsid w:val="00E30FFA"/>
    <w:rsid w:val="00E32231"/>
    <w:rsid w:val="00E327F9"/>
    <w:rsid w:val="00E40395"/>
    <w:rsid w:val="00E4109A"/>
    <w:rsid w:val="00E4594B"/>
    <w:rsid w:val="00E45B0E"/>
    <w:rsid w:val="00E45E19"/>
    <w:rsid w:val="00E47732"/>
    <w:rsid w:val="00E50492"/>
    <w:rsid w:val="00E54D11"/>
    <w:rsid w:val="00E54E1F"/>
    <w:rsid w:val="00E55216"/>
    <w:rsid w:val="00E56AE3"/>
    <w:rsid w:val="00E56DFA"/>
    <w:rsid w:val="00E6536B"/>
    <w:rsid w:val="00E677FD"/>
    <w:rsid w:val="00E7191D"/>
    <w:rsid w:val="00E76A2D"/>
    <w:rsid w:val="00E76A55"/>
    <w:rsid w:val="00E84F76"/>
    <w:rsid w:val="00E86D4E"/>
    <w:rsid w:val="00E94132"/>
    <w:rsid w:val="00EA1C77"/>
    <w:rsid w:val="00EA2F56"/>
    <w:rsid w:val="00EA3141"/>
    <w:rsid w:val="00EA5B16"/>
    <w:rsid w:val="00EB1C66"/>
    <w:rsid w:val="00EB3383"/>
    <w:rsid w:val="00EC66A5"/>
    <w:rsid w:val="00EE27DF"/>
    <w:rsid w:val="00EE5271"/>
    <w:rsid w:val="00EF6976"/>
    <w:rsid w:val="00EF6A05"/>
    <w:rsid w:val="00F05D03"/>
    <w:rsid w:val="00F0637A"/>
    <w:rsid w:val="00F064EC"/>
    <w:rsid w:val="00F068E8"/>
    <w:rsid w:val="00F06E30"/>
    <w:rsid w:val="00F1012A"/>
    <w:rsid w:val="00F2220A"/>
    <w:rsid w:val="00F2256A"/>
    <w:rsid w:val="00F31F51"/>
    <w:rsid w:val="00F461CE"/>
    <w:rsid w:val="00F53689"/>
    <w:rsid w:val="00F61193"/>
    <w:rsid w:val="00F61E46"/>
    <w:rsid w:val="00F64B73"/>
    <w:rsid w:val="00F67480"/>
    <w:rsid w:val="00F76472"/>
    <w:rsid w:val="00F817D1"/>
    <w:rsid w:val="00F836C3"/>
    <w:rsid w:val="00F91B2A"/>
    <w:rsid w:val="00FA1884"/>
    <w:rsid w:val="00FA2E38"/>
    <w:rsid w:val="00FA62C2"/>
    <w:rsid w:val="00FB3E5D"/>
    <w:rsid w:val="00FB4B9C"/>
    <w:rsid w:val="00FB6D3F"/>
    <w:rsid w:val="00FC52E1"/>
    <w:rsid w:val="00FD4E71"/>
    <w:rsid w:val="00FD7B22"/>
    <w:rsid w:val="00FE1DA2"/>
    <w:rsid w:val="00FE4D57"/>
    <w:rsid w:val="00FE76C7"/>
    <w:rsid w:val="00FF05C4"/>
    <w:rsid w:val="00FF5314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B242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Title" w:qFormat="1"/>
    <w:lsdException w:name="Subtitle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D7BDD"/>
    <w:rPr>
      <w:rFonts w:asciiTheme="minorHAnsi" w:hAnsiTheme="minorHAnsi"/>
      <w:sz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EE27DF"/>
    <w:pPr>
      <w:keepNext/>
      <w:spacing w:before="360" w:after="60"/>
      <w:ind w:left="425" w:hanging="425"/>
      <w:outlineLvl w:val="0"/>
    </w:pPr>
    <w:rPr>
      <w:rFonts w:cs="Arial"/>
      <w:b/>
      <w:bCs/>
      <w:color w:val="333333"/>
      <w:kern w:val="1"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qFormat/>
    <w:rsid w:val="00084C59"/>
    <w:pPr>
      <w:ind w:left="0" w:firstLine="0"/>
      <w:outlineLvl w:val="1"/>
    </w:pPr>
    <w:rPr>
      <w:bCs w:val="0"/>
      <w:i/>
      <w:iCs/>
      <w:sz w:val="24"/>
    </w:rPr>
  </w:style>
  <w:style w:type="paragraph" w:styleId="berschrift3">
    <w:name w:val="heading 3"/>
    <w:basedOn w:val="berschrift2"/>
    <w:next w:val="Standard"/>
    <w:link w:val="berschrift3Zchn"/>
    <w:qFormat/>
    <w:rsid w:val="00214AF7"/>
    <w:pPr>
      <w:spacing w:before="120" w:after="0"/>
      <w:outlineLvl w:val="2"/>
    </w:pPr>
    <w:rPr>
      <w:bCs/>
      <w:i w:val="0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reisliste">
    <w:name w:val="Preisliste"/>
    <w:basedOn w:val="Text"/>
    <w:link w:val="PreislisteZchn"/>
    <w:rsid w:val="000144A3"/>
    <w:pPr>
      <w:tabs>
        <w:tab w:val="decimal" w:leader="dot" w:pos="9356"/>
      </w:tabs>
      <w:spacing w:before="240" w:line="240" w:lineRule="auto"/>
      <w:contextualSpacing/>
    </w:pPr>
    <w:rPr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Absatz-Standardschriftart1">
    <w:name w:val="Absatz-Standardschriftart1"/>
    <w:semiHidden/>
  </w:style>
  <w:style w:type="paragraph" w:customStyle="1" w:styleId="Text">
    <w:name w:val="Text"/>
    <w:basedOn w:val="Standard"/>
    <w:link w:val="TextZchn"/>
    <w:qFormat/>
    <w:rsid w:val="008921D0"/>
    <w:pPr>
      <w:spacing w:before="220" w:line="264" w:lineRule="auto"/>
    </w:pPr>
    <w:rPr>
      <w:sz w:val="22"/>
      <w:lang w:val="en-GB"/>
    </w:rPr>
  </w:style>
  <w:style w:type="paragraph" w:styleId="Kopfzeile">
    <w:name w:val="header"/>
    <w:basedOn w:val="Standard"/>
    <w:link w:val="KopfzeileZchn"/>
    <w:uiPriority w:val="99"/>
    <w:rsid w:val="00FA1884"/>
    <w:pPr>
      <w:spacing w:before="120"/>
      <w:ind w:right="3686"/>
    </w:pPr>
    <w:rPr>
      <w:rFonts w:cs="Arial"/>
      <w:b/>
      <w:sz w:val="28"/>
      <w:szCs w:val="28"/>
      <w:lang w:val="en-GB"/>
    </w:rPr>
  </w:style>
  <w:style w:type="paragraph" w:styleId="Beschriftung">
    <w:name w:val="caption"/>
    <w:basedOn w:val="Standard"/>
    <w:pPr>
      <w:suppressLineNumbers/>
      <w:spacing w:before="120" w:after="120"/>
    </w:pPr>
    <w:rPr>
      <w:rFonts w:cs="Tahoma"/>
      <w:i/>
      <w:iCs/>
      <w:sz w:val="20"/>
    </w:rPr>
  </w:style>
  <w:style w:type="paragraph" w:styleId="Verzeichnis1">
    <w:name w:val="toc 1"/>
    <w:basedOn w:val="Standard"/>
    <w:next w:val="Standard"/>
    <w:semiHidden/>
    <w:rPr>
      <w:rFonts w:ascii="Times New Roman" w:hAnsi="Times New Roman"/>
    </w:rPr>
  </w:style>
  <w:style w:type="paragraph" w:styleId="Verzeichnis2">
    <w:name w:val="toc 2"/>
    <w:basedOn w:val="Verzeichnis1"/>
    <w:next w:val="Standard"/>
    <w:semiHidden/>
    <w:pPr>
      <w:ind w:left="240"/>
    </w:pPr>
    <w:rPr>
      <w:sz w:val="20"/>
    </w:rPr>
  </w:style>
  <w:style w:type="paragraph" w:styleId="Verzeichnis3">
    <w:name w:val="toc 3"/>
    <w:basedOn w:val="Verzeichnis1"/>
    <w:next w:val="Standard"/>
    <w:semiHidden/>
    <w:pPr>
      <w:tabs>
        <w:tab w:val="left" w:pos="1440"/>
        <w:tab w:val="right" w:leader="dot" w:pos="9062"/>
      </w:tabs>
      <w:ind w:left="1418" w:hanging="938"/>
    </w:pPr>
    <w:rPr>
      <w:sz w:val="20"/>
    </w:rPr>
  </w:style>
  <w:style w:type="paragraph" w:customStyle="1" w:styleId="Merksatz">
    <w:name w:val="Merksatz"/>
    <w:basedOn w:val="Standard"/>
    <w:rsid w:val="007F663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4586"/>
      </w:tabs>
      <w:overflowPunct w:val="0"/>
      <w:autoSpaceDE w:val="0"/>
      <w:spacing w:before="60"/>
      <w:jc w:val="both"/>
      <w:textAlignment w:val="baseline"/>
    </w:pPr>
    <w:rPr>
      <w:b/>
      <w:sz w:val="28"/>
      <w:lang w:val="de-DE"/>
    </w:rPr>
  </w:style>
  <w:style w:type="paragraph" w:customStyle="1" w:styleId="Textaufzhlung">
    <w:name w:val="Textaufzählung"/>
    <w:basedOn w:val="Text"/>
    <w:link w:val="TextaufzhlungZchn"/>
    <w:rsid w:val="00EE27DF"/>
    <w:pPr>
      <w:numPr>
        <w:numId w:val="1"/>
      </w:numPr>
      <w:spacing w:before="80" w:line="240" w:lineRule="auto"/>
    </w:pPr>
    <w:rPr>
      <w:sz w:val="20"/>
      <w:lang w:val="de-DE"/>
    </w:rPr>
  </w:style>
  <w:style w:type="paragraph" w:styleId="Fuzeile">
    <w:name w:val="footer"/>
    <w:basedOn w:val="StandardWeb"/>
    <w:link w:val="FuzeileZchn"/>
    <w:uiPriority w:val="99"/>
    <w:rsid w:val="00984010"/>
    <w:pPr>
      <w:spacing w:after="100" w:afterAutospacing="1"/>
      <w:jc w:val="center"/>
    </w:pPr>
    <w:rPr>
      <w:rFonts w:ascii="Century Gothic" w:hAnsi="Century Gothic" w:cs="Arial"/>
      <w:color w:val="7ACA2A"/>
      <w:sz w:val="18"/>
      <w:szCs w:val="18"/>
    </w:rPr>
  </w:style>
  <w:style w:type="paragraph" w:customStyle="1" w:styleId="Bild">
    <w:name w:val="Bild"/>
    <w:basedOn w:val="Text"/>
    <w:rsid w:val="00376C6B"/>
    <w:pPr>
      <w:jc w:val="center"/>
    </w:pPr>
    <w:rPr>
      <w:sz w:val="20"/>
    </w:rPr>
  </w:style>
  <w:style w:type="character" w:customStyle="1" w:styleId="berschrift1Zchn">
    <w:name w:val="Überschrift 1 Zchn"/>
    <w:link w:val="berschrift1"/>
    <w:rsid w:val="00EE27DF"/>
    <w:rPr>
      <w:rFonts w:ascii="Lucida Sans" w:hAnsi="Lucida Sans" w:cs="Arial"/>
      <w:b/>
      <w:bCs/>
      <w:color w:val="333333"/>
      <w:kern w:val="1"/>
      <w:sz w:val="28"/>
      <w:szCs w:val="28"/>
      <w:lang w:val="de-AT" w:eastAsia="de-DE" w:bidi="ar-SA"/>
    </w:rPr>
  </w:style>
  <w:style w:type="character" w:customStyle="1" w:styleId="berschrift2Zchn">
    <w:name w:val="Überschrift 2 Zchn"/>
    <w:link w:val="berschrift2"/>
    <w:rsid w:val="00084C59"/>
    <w:rPr>
      <w:rFonts w:ascii="Lucida Sans" w:hAnsi="Lucida Sans" w:cs="Arial"/>
      <w:b/>
      <w:bCs/>
      <w:i/>
      <w:iCs/>
      <w:color w:val="333333"/>
      <w:kern w:val="1"/>
      <w:sz w:val="24"/>
      <w:szCs w:val="28"/>
      <w:lang w:val="de-AT" w:eastAsia="de-DE" w:bidi="ar-SA"/>
    </w:rPr>
  </w:style>
  <w:style w:type="paragraph" w:customStyle="1" w:styleId="Absender">
    <w:name w:val="Absender"/>
    <w:basedOn w:val="Fuzeile"/>
    <w:link w:val="AbsenderZchn"/>
    <w:rsid w:val="007A3FEE"/>
    <w:pPr>
      <w:spacing w:before="0" w:beforeAutospacing="0"/>
      <w:jc w:val="right"/>
    </w:pPr>
  </w:style>
  <w:style w:type="table" w:styleId="Tabellenraster">
    <w:name w:val="Table Grid"/>
    <w:basedOn w:val="NormaleTabelle"/>
    <w:rsid w:val="00E54E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aufzhlung2">
    <w:name w:val="Textaufzählung 2"/>
    <w:basedOn w:val="Textaufzhlung"/>
    <w:rsid w:val="001121B4"/>
    <w:pPr>
      <w:numPr>
        <w:numId w:val="4"/>
      </w:numPr>
      <w:spacing w:before="40"/>
    </w:pPr>
  </w:style>
  <w:style w:type="paragraph" w:styleId="Sprechblasentext">
    <w:name w:val="Balloon Text"/>
    <w:basedOn w:val="Standard"/>
    <w:semiHidden/>
    <w:rsid w:val="00376C6B"/>
    <w:rPr>
      <w:rFonts w:ascii="Tahoma" w:hAnsi="Tahoma" w:cs="Tahoma"/>
      <w:sz w:val="16"/>
      <w:szCs w:val="16"/>
    </w:rPr>
  </w:style>
  <w:style w:type="paragraph" w:customStyle="1" w:styleId="Textblockklein">
    <w:name w:val="Textblock klein"/>
    <w:basedOn w:val="Preisliste"/>
    <w:link w:val="TextblockkleinZchn"/>
    <w:qFormat/>
    <w:rsid w:val="008921D0"/>
    <w:pPr>
      <w:spacing w:before="60"/>
    </w:pPr>
    <w:rPr>
      <w:sz w:val="18"/>
    </w:rPr>
  </w:style>
  <w:style w:type="paragraph" w:styleId="Funotentext">
    <w:name w:val="footnote text"/>
    <w:basedOn w:val="Standard"/>
    <w:link w:val="FunotentextZchn"/>
    <w:semiHidden/>
    <w:rsid w:val="00E040DC"/>
    <w:rPr>
      <w:sz w:val="20"/>
    </w:rPr>
  </w:style>
  <w:style w:type="character" w:styleId="Funotenzeichen">
    <w:name w:val="footnote reference"/>
    <w:semiHidden/>
    <w:rsid w:val="00E040DC"/>
    <w:rPr>
      <w:vertAlign w:val="superscript"/>
    </w:rPr>
  </w:style>
  <w:style w:type="character" w:styleId="Fett">
    <w:name w:val="Strong"/>
    <w:rsid w:val="00104599"/>
    <w:rPr>
      <w:b/>
      <w:bCs/>
      <w:color w:val="auto"/>
      <w:sz w:val="20"/>
    </w:rPr>
  </w:style>
  <w:style w:type="character" w:customStyle="1" w:styleId="FunotentextZchn">
    <w:name w:val="Fußnotentext Zchn"/>
    <w:link w:val="Funotentext"/>
    <w:rsid w:val="00C04AFB"/>
    <w:rPr>
      <w:rFonts w:ascii="Arial" w:hAnsi="Arial"/>
      <w:lang w:val="de-AT" w:eastAsia="de-DE" w:bidi="ar-SA"/>
    </w:rPr>
  </w:style>
  <w:style w:type="paragraph" w:customStyle="1" w:styleId="Textaufzhlungalphabethisch">
    <w:name w:val="Textaufzählung_alphabethisch"/>
    <w:basedOn w:val="Text"/>
    <w:autoRedefine/>
    <w:rsid w:val="00CE2F13"/>
    <w:pPr>
      <w:numPr>
        <w:numId w:val="2"/>
      </w:numPr>
    </w:pPr>
    <w:rPr>
      <w:sz w:val="20"/>
    </w:rPr>
  </w:style>
  <w:style w:type="character" w:customStyle="1" w:styleId="berschrift3Zchn">
    <w:name w:val="Überschrift 3 Zchn"/>
    <w:link w:val="berschrift3"/>
    <w:rsid w:val="00214AF7"/>
    <w:rPr>
      <w:rFonts w:ascii="Century Gothic" w:hAnsi="Century Gothic" w:cs="Arial"/>
      <w:b/>
      <w:bCs/>
      <w:iCs/>
      <w:color w:val="333333"/>
      <w:kern w:val="1"/>
      <w:sz w:val="22"/>
      <w:szCs w:val="24"/>
      <w:lang w:eastAsia="de-DE"/>
    </w:rPr>
  </w:style>
  <w:style w:type="paragraph" w:customStyle="1" w:styleId="Infozeile">
    <w:name w:val="Infozeile"/>
    <w:basedOn w:val="Fuzeile"/>
    <w:rsid w:val="00576991"/>
    <w:pPr>
      <w:tabs>
        <w:tab w:val="right" w:pos="9356"/>
      </w:tabs>
      <w:ind w:right="-6"/>
    </w:pPr>
    <w:rPr>
      <w:color w:val="DDDDDD"/>
      <w:szCs w:val="16"/>
    </w:rPr>
  </w:style>
  <w:style w:type="paragraph" w:customStyle="1" w:styleId="SeitenNr">
    <w:name w:val="SeitenNr"/>
    <w:basedOn w:val="Standard"/>
    <w:rsid w:val="00FA1884"/>
    <w:pPr>
      <w:tabs>
        <w:tab w:val="right" w:pos="9781"/>
      </w:tabs>
      <w:spacing w:before="360" w:after="120"/>
      <w:jc w:val="right"/>
    </w:pPr>
    <w:rPr>
      <w:noProof/>
      <w:color w:val="C0C0C0"/>
      <w:sz w:val="16"/>
      <w:szCs w:val="16"/>
    </w:rPr>
  </w:style>
  <w:style w:type="paragraph" w:customStyle="1" w:styleId="Betreffzeile">
    <w:name w:val="Betreffzeile"/>
    <w:basedOn w:val="Standard"/>
    <w:rsid w:val="00002FFF"/>
    <w:pPr>
      <w:jc w:val="both"/>
    </w:pPr>
    <w:rPr>
      <w:b/>
      <w:kern w:val="18"/>
      <w:lang w:val="de-DE" w:eastAsia="en-US"/>
    </w:rPr>
  </w:style>
  <w:style w:type="paragraph" w:styleId="Anrede">
    <w:name w:val="Salutation"/>
    <w:basedOn w:val="Standard"/>
    <w:next w:val="Standard"/>
    <w:rsid w:val="007C3A0C"/>
    <w:pPr>
      <w:spacing w:after="120"/>
      <w:jc w:val="both"/>
    </w:pPr>
    <w:rPr>
      <w:color w:val="333333"/>
      <w:kern w:val="18"/>
      <w:sz w:val="20"/>
      <w:lang w:val="de-DE" w:eastAsia="en-US"/>
    </w:rPr>
  </w:style>
  <w:style w:type="paragraph" w:styleId="Datum">
    <w:name w:val="Date"/>
    <w:basedOn w:val="Standard"/>
    <w:next w:val="Standard"/>
    <w:rsid w:val="00002FFF"/>
    <w:pPr>
      <w:pBdr>
        <w:top w:val="single" w:sz="4" w:space="1" w:color="auto"/>
      </w:pBdr>
      <w:jc w:val="right"/>
    </w:pPr>
    <w:rPr>
      <w:b/>
      <w:kern w:val="18"/>
      <w:sz w:val="20"/>
      <w:lang w:val="de-DE" w:eastAsia="en-US"/>
    </w:rPr>
  </w:style>
  <w:style w:type="paragraph" w:customStyle="1" w:styleId="Anlageverzeichnis">
    <w:name w:val="Anlageverzeichnis"/>
    <w:basedOn w:val="Standard"/>
    <w:rsid w:val="00002FFF"/>
    <w:pPr>
      <w:tabs>
        <w:tab w:val="left" w:pos="567"/>
      </w:tabs>
      <w:jc w:val="both"/>
    </w:pPr>
    <w:rPr>
      <w:kern w:val="18"/>
      <w:sz w:val="20"/>
      <w:lang w:val="de-DE" w:eastAsia="en-US"/>
    </w:rPr>
  </w:style>
  <w:style w:type="character" w:customStyle="1" w:styleId="Betrifft">
    <w:name w:val="Betrifft"/>
    <w:rsid w:val="00DD4A7A"/>
    <w:rPr>
      <w:rFonts w:ascii="Arial" w:hAnsi="Arial"/>
      <w:color w:val="333333"/>
      <w:sz w:val="16"/>
      <w:lang w:val="de-DE"/>
    </w:rPr>
  </w:style>
  <w:style w:type="paragraph" w:customStyle="1" w:styleId="AbsenderFenster">
    <w:name w:val="AbsenderFenster"/>
    <w:basedOn w:val="Absender"/>
    <w:link w:val="AbsenderFensterZchn"/>
    <w:rsid w:val="0077516C"/>
    <w:pPr>
      <w:jc w:val="left"/>
    </w:pPr>
    <w:rPr>
      <w:sz w:val="16"/>
      <w:szCs w:val="14"/>
      <w:u w:val="single"/>
    </w:rPr>
  </w:style>
  <w:style w:type="paragraph" w:customStyle="1" w:styleId="Bezeichner">
    <w:name w:val="Bezeichner"/>
    <w:basedOn w:val="AbsenderFenster"/>
    <w:rsid w:val="007A3FEE"/>
  </w:style>
  <w:style w:type="paragraph" w:customStyle="1" w:styleId="Geschaeftbedingungen">
    <w:name w:val="Geschaeftbedingungen"/>
    <w:basedOn w:val="Textblockklein"/>
    <w:rsid w:val="006067C0"/>
  </w:style>
  <w:style w:type="paragraph" w:customStyle="1" w:styleId="Items">
    <w:name w:val="Items"/>
    <w:basedOn w:val="Textaufzhlung"/>
    <w:rsid w:val="00632B1C"/>
    <w:pPr>
      <w:numPr>
        <w:numId w:val="0"/>
      </w:numPr>
      <w:tabs>
        <w:tab w:val="left" w:pos="851"/>
        <w:tab w:val="decimal" w:leader="dot" w:pos="8505"/>
      </w:tabs>
      <w:spacing w:line="360" w:lineRule="auto"/>
    </w:pPr>
    <w:rPr>
      <w:rFonts w:ascii="Arial" w:hAnsi="Arial"/>
      <w:szCs w:val="22"/>
    </w:rPr>
  </w:style>
  <w:style w:type="character" w:customStyle="1" w:styleId="TextZchn">
    <w:name w:val="Text Zchn"/>
    <w:link w:val="Text"/>
    <w:rsid w:val="008921D0"/>
    <w:rPr>
      <w:rFonts w:asciiTheme="minorHAnsi" w:hAnsiTheme="minorHAnsi"/>
      <w:sz w:val="22"/>
      <w:lang w:val="en-GB" w:eastAsia="de-DE"/>
    </w:rPr>
  </w:style>
  <w:style w:type="character" w:customStyle="1" w:styleId="PreislisteZchn">
    <w:name w:val="Preisliste Zchn"/>
    <w:link w:val="Preisliste"/>
    <w:rsid w:val="000144A3"/>
    <w:rPr>
      <w:rFonts w:asciiTheme="minorHAnsi" w:hAnsiTheme="minorHAnsi"/>
      <w:color w:val="333333"/>
      <w:sz w:val="24"/>
      <w:lang w:val="de-DE" w:eastAsia="de-DE"/>
    </w:rPr>
  </w:style>
  <w:style w:type="character" w:customStyle="1" w:styleId="FormatvorlageFettRot">
    <w:name w:val="Formatvorlage Fett + Rot"/>
    <w:rsid w:val="007C3A0C"/>
    <w:rPr>
      <w:rFonts w:ascii="Lucida Sans" w:hAnsi="Lucida Sans"/>
      <w:b/>
      <w:bCs/>
      <w:color w:val="FF0000"/>
      <w:sz w:val="20"/>
    </w:rPr>
  </w:style>
  <w:style w:type="paragraph" w:styleId="StandardWeb">
    <w:name w:val="Normal (Web)"/>
    <w:basedOn w:val="Standard"/>
    <w:link w:val="StandardWebZchn"/>
    <w:rsid w:val="001B6E74"/>
    <w:pPr>
      <w:spacing w:before="100" w:beforeAutospacing="1" w:after="119"/>
    </w:pPr>
    <w:rPr>
      <w:rFonts w:ascii="Times New Roman" w:hAnsi="Times New Roman"/>
      <w:szCs w:val="24"/>
      <w:lang w:eastAsia="de-AT"/>
    </w:rPr>
  </w:style>
  <w:style w:type="paragraph" w:customStyle="1" w:styleId="rahmeninhalt">
    <w:name w:val="rahmeninhalt"/>
    <w:basedOn w:val="Standard"/>
    <w:rsid w:val="001B6E74"/>
    <w:pPr>
      <w:spacing w:before="100" w:beforeAutospacing="1"/>
    </w:pPr>
    <w:rPr>
      <w:rFonts w:ascii="Times New Roman" w:hAnsi="Times New Roman"/>
      <w:szCs w:val="24"/>
      <w:lang w:eastAsia="de-AT"/>
    </w:rPr>
  </w:style>
  <w:style w:type="character" w:customStyle="1" w:styleId="StandardWebZchn">
    <w:name w:val="Standard (Web) Zchn"/>
    <w:link w:val="StandardWeb"/>
    <w:rsid w:val="007A3FEE"/>
    <w:rPr>
      <w:sz w:val="24"/>
      <w:szCs w:val="24"/>
      <w:lang w:val="de-AT" w:eastAsia="de-AT" w:bidi="ar-SA"/>
    </w:rPr>
  </w:style>
  <w:style w:type="character" w:customStyle="1" w:styleId="FuzeileZchn">
    <w:name w:val="Fußzeile Zchn"/>
    <w:link w:val="Fuzeile"/>
    <w:uiPriority w:val="99"/>
    <w:rsid w:val="00984010"/>
    <w:rPr>
      <w:rFonts w:ascii="Century Gothic" w:hAnsi="Century Gothic" w:cs="Arial"/>
      <w:color w:val="7ACA2A"/>
      <w:sz w:val="18"/>
      <w:szCs w:val="18"/>
    </w:rPr>
  </w:style>
  <w:style w:type="character" w:customStyle="1" w:styleId="AbsenderZchn">
    <w:name w:val="Absender Zchn"/>
    <w:link w:val="Absender"/>
    <w:rsid w:val="007A3FEE"/>
    <w:rPr>
      <w:rFonts w:ascii="Century Gothic" w:hAnsi="Century Gothic" w:cs="Arial"/>
      <w:color w:val="4575B1"/>
      <w:sz w:val="18"/>
      <w:szCs w:val="18"/>
      <w:lang w:val="de-AT" w:eastAsia="de-AT" w:bidi="ar-SA"/>
    </w:rPr>
  </w:style>
  <w:style w:type="character" w:customStyle="1" w:styleId="AbsenderFensterZchn">
    <w:name w:val="AbsenderFenster Zchn"/>
    <w:link w:val="AbsenderFenster"/>
    <w:rsid w:val="0077516C"/>
    <w:rPr>
      <w:rFonts w:ascii="Century Gothic" w:hAnsi="Century Gothic" w:cs="Arial"/>
      <w:color w:val="7ACA2A"/>
      <w:sz w:val="16"/>
      <w:szCs w:val="14"/>
      <w:u w:val="single"/>
    </w:rPr>
  </w:style>
  <w:style w:type="character" w:customStyle="1" w:styleId="Infotext">
    <w:name w:val="Infotext"/>
    <w:rsid w:val="00DD4A7A"/>
    <w:rPr>
      <w:rFonts w:ascii="Century Gothic" w:hAnsi="Century Gothic"/>
      <w:color w:val="4575B1"/>
      <w:sz w:val="20"/>
      <w:lang w:val="de-DE"/>
    </w:rPr>
  </w:style>
  <w:style w:type="paragraph" w:customStyle="1" w:styleId="Inotext">
    <w:name w:val="Inotext"/>
    <w:basedOn w:val="Text"/>
    <w:rsid w:val="0045093E"/>
    <w:pPr>
      <w:spacing w:before="0" w:line="240" w:lineRule="auto"/>
    </w:pPr>
    <w:rPr>
      <w:color w:val="7ACA2A"/>
      <w:sz w:val="20"/>
    </w:rPr>
  </w:style>
  <w:style w:type="paragraph" w:customStyle="1" w:styleId="Textaufzhlung-1">
    <w:name w:val="Textaufzählung-1"/>
    <w:basedOn w:val="Text"/>
    <w:next w:val="Textaufzhlung"/>
    <w:link w:val="Textaufzhlung-1Zchn"/>
    <w:qFormat/>
    <w:rsid w:val="008921D0"/>
    <w:pPr>
      <w:numPr>
        <w:numId w:val="17"/>
      </w:numPr>
      <w:spacing w:before="240"/>
      <w:contextualSpacing/>
    </w:pPr>
    <w:rPr>
      <w:rFonts w:ascii="Arial" w:hAnsi="Arial"/>
    </w:rPr>
  </w:style>
  <w:style w:type="character" w:customStyle="1" w:styleId="Textaufzhlung-1Zchn">
    <w:name w:val="Textaufzählung-1 Zchn"/>
    <w:link w:val="Textaufzhlung-1"/>
    <w:rsid w:val="008921D0"/>
    <w:rPr>
      <w:rFonts w:ascii="Arial" w:hAnsi="Arial"/>
      <w:sz w:val="22"/>
      <w:lang w:val="en-GB" w:eastAsia="de-DE"/>
    </w:rPr>
  </w:style>
  <w:style w:type="character" w:customStyle="1" w:styleId="TextaufzhlungZchn">
    <w:name w:val="Textaufzählung Zchn"/>
    <w:link w:val="Textaufzhlung"/>
    <w:rsid w:val="005B1061"/>
    <w:rPr>
      <w:rFonts w:ascii="Century Gothic" w:hAnsi="Century Gothic"/>
      <w:color w:val="333333"/>
      <w:lang w:val="de-DE" w:eastAsia="de-DE"/>
    </w:rPr>
  </w:style>
  <w:style w:type="paragraph" w:customStyle="1" w:styleId="Textblock">
    <w:name w:val="Textblock"/>
    <w:basedOn w:val="Text"/>
    <w:link w:val="TextblockZchn"/>
    <w:qFormat/>
    <w:rsid w:val="008921D0"/>
    <w:pPr>
      <w:jc w:val="both"/>
    </w:pPr>
    <w:rPr>
      <w:szCs w:val="24"/>
    </w:rPr>
  </w:style>
  <w:style w:type="character" w:customStyle="1" w:styleId="TextblockZchn">
    <w:name w:val="Textblock Zchn"/>
    <w:link w:val="Textblock"/>
    <w:rsid w:val="008921D0"/>
    <w:rPr>
      <w:rFonts w:asciiTheme="minorHAnsi" w:hAnsiTheme="minorHAnsi"/>
      <w:sz w:val="24"/>
      <w:szCs w:val="24"/>
      <w:lang w:val="en-GB" w:eastAsia="de-DE"/>
    </w:rPr>
  </w:style>
  <w:style w:type="paragraph" w:styleId="Index5">
    <w:name w:val="index 5"/>
    <w:basedOn w:val="Standard"/>
    <w:next w:val="Standard"/>
    <w:autoRedefine/>
    <w:rsid w:val="00072278"/>
    <w:pPr>
      <w:ind w:left="1200" w:hanging="240"/>
    </w:pPr>
  </w:style>
  <w:style w:type="paragraph" w:styleId="Standardeinzug">
    <w:name w:val="Normal Indent"/>
    <w:basedOn w:val="Standard"/>
    <w:rsid w:val="00C44F75"/>
    <w:pPr>
      <w:ind w:left="708"/>
    </w:pPr>
  </w:style>
  <w:style w:type="paragraph" w:customStyle="1" w:styleId="Textaufzhlung-2">
    <w:name w:val="Textaufzählung-2"/>
    <w:basedOn w:val="Textaufzhlung-1"/>
    <w:qFormat/>
    <w:rsid w:val="0077516C"/>
    <w:pPr>
      <w:numPr>
        <w:numId w:val="15"/>
      </w:numPr>
      <w:tabs>
        <w:tab w:val="left" w:pos="851"/>
      </w:tabs>
      <w:ind w:left="851"/>
    </w:pPr>
  </w:style>
  <w:style w:type="paragraph" w:customStyle="1" w:styleId="Text-Name">
    <w:name w:val="Text-Name"/>
    <w:basedOn w:val="Text"/>
    <w:link w:val="Text-NameZchn"/>
    <w:qFormat/>
    <w:rsid w:val="001121B4"/>
    <w:pPr>
      <w:tabs>
        <w:tab w:val="center" w:pos="5103"/>
        <w:tab w:val="right" w:pos="10065"/>
      </w:tabs>
    </w:pPr>
    <w:rPr>
      <w:lang w:val="de-AT"/>
    </w:rPr>
  </w:style>
  <w:style w:type="character" w:customStyle="1" w:styleId="TextblockkleinZchn">
    <w:name w:val="Textblock klein Zchn"/>
    <w:link w:val="Textblockklein"/>
    <w:rsid w:val="008921D0"/>
    <w:rPr>
      <w:rFonts w:asciiTheme="minorHAnsi" w:hAnsiTheme="minorHAnsi"/>
      <w:sz w:val="18"/>
      <w:lang w:val="de-DE" w:eastAsia="de-DE"/>
    </w:rPr>
  </w:style>
  <w:style w:type="paragraph" w:styleId="NurText">
    <w:name w:val="Plain Text"/>
    <w:basedOn w:val="Standard"/>
    <w:link w:val="NurTextZchn"/>
    <w:rsid w:val="001121B4"/>
    <w:rPr>
      <w:rFonts w:ascii="Courier New" w:hAnsi="Courier New" w:cs="Courier New"/>
      <w:sz w:val="20"/>
    </w:rPr>
  </w:style>
  <w:style w:type="character" w:customStyle="1" w:styleId="NurTextZchn">
    <w:name w:val="Nur Text Zchn"/>
    <w:link w:val="NurText"/>
    <w:rsid w:val="001121B4"/>
    <w:rPr>
      <w:rFonts w:ascii="Courier New" w:hAnsi="Courier New" w:cs="Courier New"/>
      <w:lang w:eastAsia="de-DE"/>
    </w:rPr>
  </w:style>
  <w:style w:type="character" w:customStyle="1" w:styleId="Text-NameZchn">
    <w:name w:val="Text-Name Zchn"/>
    <w:link w:val="Text-Name"/>
    <w:rsid w:val="001121B4"/>
    <w:rPr>
      <w:rFonts w:ascii="Century Gothic" w:hAnsi="Century Gothic"/>
      <w:color w:val="333333"/>
      <w:sz w:val="22"/>
      <w:lang w:val="en-GB" w:eastAsia="de-DE"/>
    </w:rPr>
  </w:style>
  <w:style w:type="character" w:styleId="Hervorhebung">
    <w:name w:val="Emphasis"/>
    <w:basedOn w:val="Absatz-Standardschriftart"/>
    <w:rsid w:val="0080676D"/>
    <w:rPr>
      <w:i/>
      <w:iCs/>
    </w:rPr>
  </w:style>
  <w:style w:type="paragraph" w:customStyle="1" w:styleId="Infotext-bezeichner">
    <w:name w:val="Infotext-bezeichner"/>
    <w:basedOn w:val="Standard"/>
    <w:rsid w:val="00260020"/>
    <w:pPr>
      <w:framePr w:hSpace="142" w:wrap="around" w:vAnchor="page" w:hAnchor="margin" w:y="2836"/>
      <w:tabs>
        <w:tab w:val="left" w:pos="1680"/>
      </w:tabs>
      <w:jc w:val="right"/>
    </w:pPr>
  </w:style>
  <w:style w:type="character" w:customStyle="1" w:styleId="Informationstext-bezeichner">
    <w:name w:val="Informationstext -bezeichner"/>
    <w:basedOn w:val="Absatz-Standardschriftart"/>
    <w:rsid w:val="00652D8C"/>
    <w:rPr>
      <w:rFonts w:asciiTheme="minorHAnsi" w:hAnsiTheme="minorHAnsi"/>
      <w:color w:val="auto"/>
      <w:sz w:val="22"/>
      <w:lang w:val="de-DE"/>
    </w:rPr>
  </w:style>
  <w:style w:type="character" w:customStyle="1" w:styleId="FormatvorlageInformationstext-bezeichner">
    <w:name w:val="Formatvorlage Informationstext -bezeichner"/>
    <w:basedOn w:val="Informationstext-bezeichner"/>
    <w:rsid w:val="00104599"/>
    <w:rPr>
      <w:rFonts w:asciiTheme="minorHAnsi" w:hAnsiTheme="minorHAnsi"/>
      <w:i/>
      <w:iCs/>
      <w:color w:val="7ACA2A"/>
      <w:sz w:val="20"/>
      <w:lang w:val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DB4592"/>
    <w:rPr>
      <w:rFonts w:asciiTheme="minorHAnsi" w:hAnsiTheme="minorHAnsi" w:cs="Arial"/>
      <w:b/>
      <w:sz w:val="28"/>
      <w:szCs w:val="28"/>
      <w:lang w:val="en-GB" w:eastAsia="de-DE"/>
    </w:rPr>
  </w:style>
  <w:style w:type="paragraph" w:styleId="Titel">
    <w:name w:val="Title"/>
    <w:basedOn w:val="Standard"/>
    <w:next w:val="Standard"/>
    <w:link w:val="TitelZchn"/>
    <w:qFormat/>
    <w:rsid w:val="008921D0"/>
    <w:pPr>
      <w:contextualSpacing/>
    </w:pPr>
    <w:rPr>
      <w:rFonts w:asciiTheme="majorHAnsi" w:eastAsiaTheme="majorEastAsia" w:hAnsiTheme="majorHAnsi" w:cstheme="majorBidi"/>
      <w:b/>
      <w:spacing w:val="-10"/>
      <w:kern w:val="28"/>
      <w:sz w:val="44"/>
      <w:szCs w:val="56"/>
    </w:rPr>
  </w:style>
  <w:style w:type="character" w:customStyle="1" w:styleId="TitelZchn">
    <w:name w:val="Titel Zchn"/>
    <w:basedOn w:val="Absatz-Standardschriftart"/>
    <w:link w:val="Titel"/>
    <w:rsid w:val="008921D0"/>
    <w:rPr>
      <w:rFonts w:asciiTheme="majorHAnsi" w:eastAsiaTheme="majorEastAsia" w:hAnsiTheme="majorHAnsi" w:cstheme="majorBidi"/>
      <w:b/>
      <w:spacing w:val="-10"/>
      <w:kern w:val="28"/>
      <w:sz w:val="44"/>
      <w:szCs w:val="5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4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FE028-DB63-4734-9FFC-6B6AA1EE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Allgemeine Texte1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Geschaeftsbrief</vt:lpstr>
    </vt:vector>
  </TitlesOfParts>
  <Company>ExpertForce e.Gen.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Geschaeftsbrief</dc:title>
  <dc:subject/>
  <dc:creator>Erich Sturmair</dc:creator>
  <cp:keywords/>
  <cp:lastModifiedBy>Erich Sturmair</cp:lastModifiedBy>
  <cp:revision>2</cp:revision>
  <cp:lastPrinted>2022-07-27T12:32:00Z</cp:lastPrinted>
  <dcterms:created xsi:type="dcterms:W3CDTF">2023-03-06T12:05:00Z</dcterms:created>
  <dcterms:modified xsi:type="dcterms:W3CDTF">2023-03-06T12:29:00Z</dcterms:modified>
  <cp:category>Schriftverkehr</cp:category>
</cp:coreProperties>
</file>