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418"/>
        <w:gridCol w:w="4536"/>
      </w:tblGrid>
      <w:tr w:rsidR="00D62DDD" w:rsidRPr="00DD4A7A" w:rsidTr="00D62DDD">
        <w:trPr>
          <w:cantSplit/>
        </w:trPr>
        <w:tc>
          <w:tcPr>
            <w:tcW w:w="4536" w:type="dxa"/>
            <w:vAlign w:val="bottom"/>
          </w:tcPr>
          <w:p w:rsidR="00D62DDD" w:rsidRPr="00D925DB" w:rsidRDefault="00D62DDD" w:rsidP="00BE4882">
            <w:pPr>
              <w:pStyle w:val="AbsenderFenster"/>
              <w:tabs>
                <w:tab w:val="right" w:pos="4395"/>
              </w:tabs>
            </w:pPr>
            <w:proofErr w:type="spellStart"/>
            <w:r w:rsidRPr="007A3FEE">
              <w:t>ExpertForce.e.Gen</w:t>
            </w:r>
            <w:proofErr w:type="spellEnd"/>
            <w:r w:rsidRPr="007A3FEE">
              <w:t>.</w:t>
            </w:r>
            <w:r w:rsidRPr="00D925DB">
              <w:tab/>
            </w:r>
            <w:r>
              <w:rPr>
                <w:szCs w:val="18"/>
              </w:rPr>
              <w:t>Rathausplatz 1, 4550 Kremsmünster</w:t>
            </w:r>
          </w:p>
        </w:tc>
        <w:tc>
          <w:tcPr>
            <w:tcW w:w="1418" w:type="dxa"/>
          </w:tcPr>
          <w:p w:rsidR="00D62DDD" w:rsidRPr="007A3FEE" w:rsidRDefault="00D62DDD" w:rsidP="00BE4882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4536" w:type="dxa"/>
          </w:tcPr>
          <w:p w:rsidR="00D62DDD" w:rsidRPr="007A3FEE" w:rsidRDefault="00D62DDD" w:rsidP="00BE4882">
            <w:pPr>
              <w:pStyle w:val="AbsenderFenster"/>
              <w:tabs>
                <w:tab w:val="right" w:pos="4395"/>
              </w:tabs>
            </w:pPr>
          </w:p>
        </w:tc>
      </w:tr>
      <w:tr w:rsidR="00D62DDD" w:rsidRPr="00D62DDD" w:rsidTr="00454AEE">
        <w:trPr>
          <w:cantSplit/>
          <w:trHeight w:hRule="exact" w:val="2551"/>
        </w:trPr>
        <w:tc>
          <w:tcPr>
            <w:tcW w:w="4536" w:type="dxa"/>
          </w:tcPr>
          <w:p w:rsidR="00D62DDD" w:rsidRPr="00F06E30" w:rsidRDefault="00D62DDD" w:rsidP="00A90BA0">
            <w:pPr>
              <w:rPr>
                <w:rFonts w:cs="Arial"/>
                <w:lang w:val="de-DE"/>
              </w:rPr>
            </w:pPr>
          </w:p>
          <w:p w:rsidR="00623F90" w:rsidRDefault="00623F90" w:rsidP="000701A9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Unternehmen</w:t>
            </w:r>
          </w:p>
          <w:p w:rsidR="00623F90" w:rsidRDefault="00623F90" w:rsidP="000701A9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Abteilung</w:t>
            </w:r>
          </w:p>
          <w:p w:rsidR="00623F90" w:rsidRDefault="00623F90" w:rsidP="000701A9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Ansprechpartner</w:t>
            </w:r>
          </w:p>
          <w:p w:rsidR="00623F90" w:rsidRDefault="00623F90" w:rsidP="000701A9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Adresse</w:t>
            </w:r>
          </w:p>
          <w:p w:rsidR="00623F90" w:rsidRDefault="00623F90" w:rsidP="000701A9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PLZ Ort</w:t>
            </w:r>
          </w:p>
          <w:p w:rsidR="00D62DDD" w:rsidRPr="00F06E30" w:rsidRDefault="00623F90" w:rsidP="000701A9">
            <w:pPr>
              <w:rPr>
                <w:szCs w:val="24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ÖSTERREICH</w:t>
            </w:r>
            <w:r w:rsidR="00D62DDD" w:rsidRPr="00F06E30">
              <w:rPr>
                <w:szCs w:val="24"/>
                <w:lang w:val="de-DE"/>
              </w:rPr>
              <w:t xml:space="preserve"> </w:t>
            </w:r>
          </w:p>
        </w:tc>
        <w:tc>
          <w:tcPr>
            <w:tcW w:w="1418" w:type="dxa"/>
          </w:tcPr>
          <w:p w:rsidR="00D62DDD" w:rsidRPr="00D62DDD" w:rsidRDefault="00D62DDD" w:rsidP="00D62DDD">
            <w:pPr>
              <w:rPr>
                <w:rStyle w:val="Informationstext"/>
              </w:rPr>
            </w:pPr>
          </w:p>
        </w:tc>
        <w:tc>
          <w:tcPr>
            <w:tcW w:w="4536" w:type="dxa"/>
          </w:tcPr>
          <w:p w:rsidR="00D62DDD" w:rsidRDefault="00D62DDD" w:rsidP="00D62DDD">
            <w:pPr>
              <w:rPr>
                <w:rStyle w:val="Informationstext"/>
              </w:rPr>
            </w:pPr>
          </w:p>
          <w:p w:rsidR="00D62DDD" w:rsidRPr="00D62DDD" w:rsidRDefault="00D62DDD" w:rsidP="00D62DDD">
            <w:pPr>
              <w:rPr>
                <w:rStyle w:val="Informationstext"/>
              </w:rPr>
            </w:pPr>
          </w:p>
          <w:p w:rsidR="00D62DDD" w:rsidRDefault="00D62DDD" w:rsidP="00D62DD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Datum:</w:t>
            </w:r>
            <w:r w:rsidRPr="00D62DDD">
              <w:rPr>
                <w:rStyle w:val="Informationstext"/>
              </w:rPr>
              <w:tab/>
            </w:r>
            <w:r w:rsidR="00623F90">
              <w:rPr>
                <w:rStyle w:val="Informationstext"/>
              </w:rPr>
              <w:t>Datum</w:t>
            </w:r>
          </w:p>
          <w:p w:rsidR="00D62DDD" w:rsidRDefault="00D62DDD" w:rsidP="00D62DD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Zeichen:</w:t>
            </w:r>
            <w:r w:rsidRPr="00D62DDD">
              <w:rPr>
                <w:rStyle w:val="Informationstext"/>
              </w:rPr>
              <w:tab/>
            </w:r>
            <w:r w:rsidR="00623F90">
              <w:rPr>
                <w:rStyle w:val="Informationstext"/>
              </w:rPr>
              <w:t>Dokumentzeichen</w:t>
            </w:r>
          </w:p>
          <w:p w:rsidR="00D62DDD" w:rsidRDefault="00D62DDD" w:rsidP="00D62DD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Bearbeiter:</w:t>
            </w:r>
            <w:r w:rsidRPr="00D62DDD">
              <w:rPr>
                <w:rStyle w:val="Informationstext"/>
              </w:rPr>
              <w:tab/>
            </w:r>
            <w:r w:rsidR="00623F90">
              <w:rPr>
                <w:rStyle w:val="Informationstext"/>
              </w:rPr>
              <w:t>Absender Name</w:t>
            </w:r>
          </w:p>
          <w:p w:rsidR="00D62DDD" w:rsidRDefault="00D62DDD" w:rsidP="00D62DD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Telefon:</w:t>
            </w:r>
            <w:r w:rsidRPr="00D62DDD">
              <w:rPr>
                <w:rStyle w:val="Informationstext"/>
              </w:rPr>
              <w:tab/>
            </w:r>
            <w:r w:rsidR="00623F90">
              <w:rPr>
                <w:rStyle w:val="Informationstext"/>
              </w:rPr>
              <w:t>Absender Telefon</w:t>
            </w:r>
          </w:p>
          <w:p w:rsidR="00D62DDD" w:rsidRDefault="00D62DDD" w:rsidP="00D62DD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Firmenbuch:</w:t>
            </w:r>
            <w:r w:rsidRPr="00D62DDD">
              <w:rPr>
                <w:rStyle w:val="Informationstext"/>
              </w:rPr>
              <w:tab/>
              <w:t>FN 343998f LG Steyr</w:t>
            </w:r>
          </w:p>
          <w:p w:rsidR="00D62DDD" w:rsidRDefault="00D62DDD" w:rsidP="00D62DD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UID-Nummer:</w:t>
            </w:r>
            <w:r w:rsidRPr="00D62DDD">
              <w:rPr>
                <w:rStyle w:val="Informationstext"/>
              </w:rPr>
              <w:tab/>
              <w:t>ATU65685877</w:t>
            </w:r>
          </w:p>
          <w:p w:rsidR="00D62DDD" w:rsidRDefault="00D62DDD" w:rsidP="00D62DD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</w:r>
            <w:r w:rsidRPr="00D62DDD">
              <w:rPr>
                <w:rStyle w:val="Informationstext"/>
              </w:rPr>
              <w:tab/>
            </w:r>
          </w:p>
          <w:p w:rsidR="00D62DDD" w:rsidRDefault="00D62DDD" w:rsidP="00D62DD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Ihr Zeichen:</w:t>
            </w:r>
            <w:r w:rsidRPr="00D62DDD">
              <w:rPr>
                <w:rStyle w:val="Informationstext"/>
              </w:rPr>
              <w:tab/>
            </w:r>
          </w:p>
          <w:p w:rsidR="00D62DDD" w:rsidRPr="00D62DDD" w:rsidRDefault="00D62DDD" w:rsidP="00D62DD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Ihre Nachricht vom:</w:t>
            </w:r>
            <w:r w:rsidRPr="00D62DDD">
              <w:rPr>
                <w:rStyle w:val="Informationstext"/>
              </w:rPr>
              <w:tab/>
            </w:r>
          </w:p>
        </w:tc>
      </w:tr>
    </w:tbl>
    <w:p w:rsidR="00002FFF" w:rsidRPr="0064592B" w:rsidRDefault="00002FFF" w:rsidP="00DD4A7A"/>
    <w:p w:rsidR="00E45B0E" w:rsidRPr="005D1F69" w:rsidRDefault="00002FFF" w:rsidP="00C44F75">
      <w:pPr>
        <w:pStyle w:val="Text"/>
        <w:rPr>
          <w:rStyle w:val="Betrifft"/>
        </w:rPr>
      </w:pPr>
      <w:r w:rsidRPr="00DD4A7A">
        <w:rPr>
          <w:rStyle w:val="Informationstext"/>
        </w:rPr>
        <w:t>Betrifft:</w:t>
      </w:r>
      <w:r w:rsidR="00E45B0E">
        <w:rPr>
          <w:rStyle w:val="Informationstext"/>
        </w:rPr>
        <w:t xml:space="preserve"> </w:t>
      </w:r>
      <w:bookmarkStart w:id="0" w:name="BETREFF"/>
      <w:r w:rsidR="001E639E" w:rsidRPr="009111A4">
        <w:rPr>
          <w:rStyle w:val="Fett"/>
          <w:sz w:val="24"/>
          <w:szCs w:val="24"/>
          <w:lang w:val="de-DE"/>
        </w:rPr>
        <w:t>BETREFF</w:t>
      </w:r>
      <w:bookmarkEnd w:id="0"/>
    </w:p>
    <w:p w:rsidR="00E45B0E" w:rsidRPr="009111A4" w:rsidRDefault="001E639E" w:rsidP="00C44F75">
      <w:pPr>
        <w:pStyle w:val="Text"/>
        <w:rPr>
          <w:lang w:val="de-DE"/>
        </w:rPr>
      </w:pPr>
      <w:bookmarkStart w:id="1" w:name="ÜBERSCHRIFT"/>
      <w:r w:rsidRPr="009111A4">
        <w:rPr>
          <w:lang w:val="de-DE"/>
        </w:rPr>
        <w:t>ÜBERSCHRIFT</w:t>
      </w:r>
      <w:bookmarkEnd w:id="1"/>
      <w:r w:rsidR="00E45B0E" w:rsidRPr="009111A4">
        <w:rPr>
          <w:lang w:val="de-DE"/>
        </w:rPr>
        <w:t>,</w:t>
      </w:r>
    </w:p>
    <w:p w:rsidR="00366A51" w:rsidRPr="009111A4" w:rsidRDefault="00072278" w:rsidP="00072278">
      <w:pPr>
        <w:pStyle w:val="Textblock"/>
        <w:rPr>
          <w:lang w:val="de-DE"/>
        </w:rPr>
      </w:pPr>
      <w:r w:rsidRPr="009111A4">
        <w:rPr>
          <w:lang w:val="de-DE"/>
        </w:rPr>
        <w:t>Einleitungstext ……</w:t>
      </w:r>
    </w:p>
    <w:p w:rsidR="00F61193" w:rsidRPr="00F61193" w:rsidRDefault="00C44F75" w:rsidP="00C44F75">
      <w:pPr>
        <w:pStyle w:val="berschrift1"/>
        <w:rPr>
          <w:lang w:val="de-DE"/>
        </w:rPr>
      </w:pPr>
      <w:r>
        <w:rPr>
          <w:lang w:val="de-DE"/>
        </w:rPr>
        <w:t>Überschrift 1 = Hauptüberschriften</w:t>
      </w:r>
    </w:p>
    <w:p w:rsidR="00F61193" w:rsidRPr="00C44F75" w:rsidRDefault="00C44F75" w:rsidP="00C44F75">
      <w:pPr>
        <w:pStyle w:val="Textblock"/>
      </w:pPr>
      <w:proofErr w:type="spellStart"/>
      <w:r>
        <w:t>Textblock</w:t>
      </w:r>
      <w:proofErr w:type="spellEnd"/>
      <w:r>
        <w:t xml:space="preserve"> - </w:t>
      </w:r>
      <w:r w:rsidRPr="00C44F75">
        <w:t xml:space="preserve">Lorem ipsum </w:t>
      </w:r>
      <w:proofErr w:type="spellStart"/>
      <w:r w:rsidRPr="00C44F75">
        <w:t>dolor</w:t>
      </w:r>
      <w:proofErr w:type="spellEnd"/>
      <w:r w:rsidRPr="00C44F75">
        <w:t xml:space="preserve"> sit </w:t>
      </w:r>
      <w:proofErr w:type="spellStart"/>
      <w:r w:rsidRPr="00C44F75">
        <w:t>amet</w:t>
      </w:r>
      <w:proofErr w:type="spellEnd"/>
      <w:r w:rsidRPr="00C44F75">
        <w:t xml:space="preserve">, </w:t>
      </w:r>
      <w:proofErr w:type="spellStart"/>
      <w:r w:rsidRPr="00C44F75">
        <w:t>consetetur</w:t>
      </w:r>
      <w:proofErr w:type="spellEnd"/>
      <w:r w:rsidRPr="00C44F75">
        <w:t xml:space="preserve"> </w:t>
      </w:r>
      <w:proofErr w:type="spellStart"/>
      <w:r w:rsidRPr="00C44F75">
        <w:t>sadipscing</w:t>
      </w:r>
      <w:proofErr w:type="spellEnd"/>
      <w:r w:rsidRPr="00C44F75">
        <w:t xml:space="preserve"> </w:t>
      </w:r>
      <w:proofErr w:type="spellStart"/>
      <w:r w:rsidRPr="00C44F75">
        <w:t>elitr</w:t>
      </w:r>
      <w:proofErr w:type="spellEnd"/>
      <w:r w:rsidRPr="00C44F75">
        <w:t xml:space="preserve">, </w:t>
      </w:r>
      <w:proofErr w:type="spellStart"/>
      <w:r w:rsidRPr="00C44F75">
        <w:t>sed</w:t>
      </w:r>
      <w:proofErr w:type="spellEnd"/>
      <w:r w:rsidRPr="00C44F75">
        <w:t xml:space="preserve"> </w:t>
      </w:r>
      <w:proofErr w:type="spellStart"/>
      <w:r w:rsidRPr="00C44F75">
        <w:t>diam</w:t>
      </w:r>
      <w:proofErr w:type="spellEnd"/>
      <w:r w:rsidRPr="00C44F75">
        <w:t xml:space="preserve"> </w:t>
      </w:r>
      <w:proofErr w:type="spellStart"/>
      <w:r w:rsidRPr="00C44F75">
        <w:t>nonumy</w:t>
      </w:r>
      <w:proofErr w:type="spellEnd"/>
      <w:r w:rsidRPr="00C44F75">
        <w:t xml:space="preserve"> </w:t>
      </w:r>
      <w:proofErr w:type="spellStart"/>
      <w:r w:rsidRPr="00C44F75">
        <w:t>eirmod</w:t>
      </w:r>
      <w:proofErr w:type="spellEnd"/>
      <w:r w:rsidRPr="00C44F75">
        <w:t xml:space="preserve"> </w:t>
      </w:r>
      <w:proofErr w:type="spellStart"/>
      <w:r w:rsidRPr="00C44F75">
        <w:t>tempor</w:t>
      </w:r>
      <w:proofErr w:type="spellEnd"/>
      <w:r w:rsidRPr="00C44F75">
        <w:t xml:space="preserve"> </w:t>
      </w:r>
      <w:proofErr w:type="spellStart"/>
      <w:r w:rsidRPr="00C44F75">
        <w:t>invidunt</w:t>
      </w:r>
      <w:proofErr w:type="spellEnd"/>
      <w:r w:rsidRPr="00C44F75">
        <w:t xml:space="preserve"> </w:t>
      </w:r>
      <w:proofErr w:type="spellStart"/>
      <w:r w:rsidRPr="00C44F75">
        <w:t>ut</w:t>
      </w:r>
      <w:proofErr w:type="spellEnd"/>
      <w:r w:rsidRPr="00C44F75">
        <w:t xml:space="preserve"> </w:t>
      </w:r>
      <w:proofErr w:type="spellStart"/>
      <w:r w:rsidRPr="00C44F75">
        <w:t>labore</w:t>
      </w:r>
      <w:proofErr w:type="spellEnd"/>
      <w:r w:rsidRPr="00C44F75">
        <w:t xml:space="preserve"> </w:t>
      </w:r>
      <w:proofErr w:type="gramStart"/>
      <w:r w:rsidRPr="00C44F75">
        <w:t>et</w:t>
      </w:r>
      <w:proofErr w:type="gramEnd"/>
      <w:r w:rsidRPr="00C44F75">
        <w:t xml:space="preserve"> </w:t>
      </w:r>
      <w:proofErr w:type="spellStart"/>
      <w:r w:rsidRPr="00C44F75">
        <w:t>dolore</w:t>
      </w:r>
      <w:proofErr w:type="spellEnd"/>
      <w:r w:rsidRPr="00C44F75">
        <w:t xml:space="preserve"> magna </w:t>
      </w:r>
      <w:proofErr w:type="spellStart"/>
      <w:r w:rsidRPr="00C44F75">
        <w:t>aliquyam</w:t>
      </w:r>
      <w:proofErr w:type="spellEnd"/>
      <w:r w:rsidRPr="00C44F75">
        <w:t xml:space="preserve"> </w:t>
      </w:r>
      <w:proofErr w:type="spellStart"/>
      <w:r w:rsidRPr="00C44F75">
        <w:t>erat</w:t>
      </w:r>
      <w:proofErr w:type="spellEnd"/>
      <w:r w:rsidRPr="00C44F75">
        <w:t xml:space="preserve">, </w:t>
      </w:r>
      <w:proofErr w:type="spellStart"/>
      <w:r w:rsidRPr="00C44F75">
        <w:t>sed</w:t>
      </w:r>
      <w:proofErr w:type="spellEnd"/>
      <w:r w:rsidRPr="00C44F75">
        <w:t xml:space="preserve"> </w:t>
      </w:r>
      <w:proofErr w:type="spellStart"/>
      <w:r w:rsidRPr="00C44F75">
        <w:t>diam</w:t>
      </w:r>
      <w:proofErr w:type="spellEnd"/>
      <w:r w:rsidRPr="00C44F75">
        <w:t xml:space="preserve"> </w:t>
      </w:r>
      <w:proofErr w:type="spellStart"/>
      <w:r w:rsidRPr="00C44F75">
        <w:t>voluptua</w:t>
      </w:r>
      <w:proofErr w:type="spellEnd"/>
      <w:r w:rsidRPr="00C44F75">
        <w:t xml:space="preserve">. At </w:t>
      </w:r>
      <w:proofErr w:type="spellStart"/>
      <w:r w:rsidRPr="00C44F75">
        <w:t>vero</w:t>
      </w:r>
      <w:proofErr w:type="spellEnd"/>
      <w:r w:rsidRPr="00C44F75">
        <w:t xml:space="preserve"> </w:t>
      </w:r>
      <w:proofErr w:type="spellStart"/>
      <w:proofErr w:type="gramStart"/>
      <w:r w:rsidRPr="00C44F75">
        <w:t>eos</w:t>
      </w:r>
      <w:proofErr w:type="spellEnd"/>
      <w:proofErr w:type="gramEnd"/>
      <w:r w:rsidRPr="00C44F75">
        <w:t xml:space="preserve"> et </w:t>
      </w:r>
    </w:p>
    <w:p w:rsidR="005B1061" w:rsidRPr="00AB039C" w:rsidRDefault="00C44F75" w:rsidP="001121B4">
      <w:pPr>
        <w:pStyle w:val="berschrift2"/>
        <w:rPr>
          <w:lang w:val="en-GB"/>
        </w:rPr>
      </w:pPr>
      <w:proofErr w:type="spellStart"/>
      <w:r w:rsidRPr="00AB039C">
        <w:rPr>
          <w:lang w:val="en-GB"/>
        </w:rPr>
        <w:t>Überschrift</w:t>
      </w:r>
      <w:proofErr w:type="spellEnd"/>
      <w:r w:rsidRPr="00AB039C">
        <w:rPr>
          <w:lang w:val="en-GB"/>
        </w:rPr>
        <w:t xml:space="preserve"> 2 = </w:t>
      </w:r>
      <w:proofErr w:type="spellStart"/>
      <w:r w:rsidRPr="00AB039C">
        <w:rPr>
          <w:lang w:val="en-GB"/>
        </w:rPr>
        <w:t>Subüberschrift</w:t>
      </w:r>
      <w:proofErr w:type="spellEnd"/>
    </w:p>
    <w:p w:rsidR="005B1061" w:rsidRPr="00C44F75" w:rsidRDefault="00C44F75" w:rsidP="00C44F75">
      <w:pPr>
        <w:pStyle w:val="Text"/>
      </w:pPr>
      <w:r w:rsidRPr="00C44F75">
        <w:t xml:space="preserve">Text </w:t>
      </w:r>
      <w:proofErr w:type="spellStart"/>
      <w:r w:rsidRPr="00C44F75">
        <w:t>mit</w:t>
      </w:r>
      <w:proofErr w:type="spellEnd"/>
      <w:r w:rsidRPr="00C44F75">
        <w:t xml:space="preserve"> </w:t>
      </w:r>
      <w:proofErr w:type="spellStart"/>
      <w:r w:rsidRPr="00C44F75">
        <w:t>Flattersatz</w:t>
      </w:r>
      <w:proofErr w:type="spellEnd"/>
      <w:r w:rsidRPr="00C44F75">
        <w:t xml:space="preserve"> - Lorem ipsum </w:t>
      </w:r>
      <w:proofErr w:type="spellStart"/>
      <w:r w:rsidRPr="00C44F75">
        <w:t>dolor</w:t>
      </w:r>
      <w:proofErr w:type="spellEnd"/>
      <w:r w:rsidRPr="00C44F75">
        <w:t xml:space="preserve"> sit </w:t>
      </w:r>
      <w:proofErr w:type="spellStart"/>
      <w:r w:rsidRPr="00C44F75">
        <w:t>amet</w:t>
      </w:r>
      <w:proofErr w:type="spellEnd"/>
      <w:r w:rsidRPr="00C44F75">
        <w:t xml:space="preserve">, </w:t>
      </w:r>
      <w:proofErr w:type="spellStart"/>
      <w:r w:rsidRPr="00C44F75">
        <w:t>consetetur</w:t>
      </w:r>
      <w:proofErr w:type="spellEnd"/>
      <w:r w:rsidRPr="00C44F75">
        <w:t xml:space="preserve"> </w:t>
      </w:r>
      <w:proofErr w:type="spellStart"/>
      <w:r w:rsidRPr="00C44F75">
        <w:t>sadipscing</w:t>
      </w:r>
      <w:proofErr w:type="spellEnd"/>
      <w:r w:rsidRPr="00C44F75">
        <w:t xml:space="preserve"> </w:t>
      </w:r>
      <w:proofErr w:type="spellStart"/>
      <w:r w:rsidRPr="00C44F75">
        <w:t>elitr</w:t>
      </w:r>
      <w:proofErr w:type="spellEnd"/>
      <w:r w:rsidRPr="00C44F75">
        <w:t xml:space="preserve">, </w:t>
      </w:r>
      <w:proofErr w:type="spellStart"/>
      <w:r w:rsidRPr="00C44F75">
        <w:t>sed</w:t>
      </w:r>
      <w:proofErr w:type="spellEnd"/>
      <w:r w:rsidRPr="00C44F75">
        <w:t xml:space="preserve"> </w:t>
      </w:r>
      <w:proofErr w:type="spellStart"/>
      <w:r w:rsidRPr="00C44F75">
        <w:t>diam</w:t>
      </w:r>
      <w:proofErr w:type="spellEnd"/>
      <w:r w:rsidRPr="00C44F75">
        <w:t xml:space="preserve"> </w:t>
      </w:r>
      <w:proofErr w:type="spellStart"/>
      <w:r w:rsidRPr="00C44F75">
        <w:t>nonumy</w:t>
      </w:r>
      <w:proofErr w:type="spellEnd"/>
      <w:r w:rsidRPr="00C44F75">
        <w:t xml:space="preserve"> </w:t>
      </w:r>
      <w:proofErr w:type="spellStart"/>
      <w:r w:rsidRPr="00C44F75">
        <w:t>eirmod</w:t>
      </w:r>
      <w:proofErr w:type="spellEnd"/>
      <w:r w:rsidRPr="00C44F75">
        <w:t xml:space="preserve"> </w:t>
      </w:r>
      <w:proofErr w:type="spellStart"/>
      <w:r w:rsidRPr="00C44F75">
        <w:t>tempor</w:t>
      </w:r>
      <w:proofErr w:type="spellEnd"/>
      <w:r w:rsidRPr="00C44F75">
        <w:t xml:space="preserve"> </w:t>
      </w:r>
      <w:proofErr w:type="spellStart"/>
      <w:r w:rsidRPr="00C44F75">
        <w:t>invidunt</w:t>
      </w:r>
      <w:proofErr w:type="spellEnd"/>
      <w:r w:rsidRPr="00C44F75">
        <w:t xml:space="preserve"> </w:t>
      </w:r>
      <w:proofErr w:type="spellStart"/>
      <w:r w:rsidRPr="00C44F75">
        <w:t>ut</w:t>
      </w:r>
      <w:proofErr w:type="spellEnd"/>
      <w:r w:rsidRPr="00C44F75">
        <w:t xml:space="preserve"> </w:t>
      </w:r>
      <w:proofErr w:type="spellStart"/>
      <w:r w:rsidRPr="00C44F75">
        <w:t>labore</w:t>
      </w:r>
      <w:proofErr w:type="spellEnd"/>
      <w:r w:rsidRPr="00C44F75">
        <w:t xml:space="preserve"> </w:t>
      </w:r>
      <w:proofErr w:type="gramStart"/>
      <w:r w:rsidRPr="00C44F75">
        <w:t>et</w:t>
      </w:r>
      <w:proofErr w:type="gramEnd"/>
      <w:r w:rsidRPr="00C44F75">
        <w:t xml:space="preserve"> </w:t>
      </w:r>
      <w:proofErr w:type="spellStart"/>
      <w:r w:rsidRPr="00C44F75">
        <w:t>dolore</w:t>
      </w:r>
      <w:proofErr w:type="spellEnd"/>
      <w:r w:rsidRPr="00C44F75">
        <w:t xml:space="preserve"> magna </w:t>
      </w:r>
      <w:proofErr w:type="spellStart"/>
      <w:r w:rsidRPr="00C44F75">
        <w:t>aliquyam</w:t>
      </w:r>
      <w:proofErr w:type="spellEnd"/>
      <w:r w:rsidRPr="00C44F75">
        <w:t xml:space="preserve"> </w:t>
      </w:r>
      <w:proofErr w:type="spellStart"/>
      <w:r w:rsidRPr="00C44F75">
        <w:t>erat</w:t>
      </w:r>
      <w:proofErr w:type="spellEnd"/>
      <w:r w:rsidRPr="00C44F75">
        <w:t xml:space="preserve">, </w:t>
      </w:r>
      <w:proofErr w:type="spellStart"/>
      <w:r w:rsidRPr="00C44F75">
        <w:t>sed</w:t>
      </w:r>
      <w:proofErr w:type="spellEnd"/>
      <w:r w:rsidRPr="00C44F75">
        <w:t xml:space="preserve"> </w:t>
      </w:r>
      <w:proofErr w:type="spellStart"/>
      <w:r w:rsidRPr="00C44F75">
        <w:t>diam</w:t>
      </w:r>
      <w:proofErr w:type="spellEnd"/>
      <w:r w:rsidRPr="00C44F75">
        <w:t xml:space="preserve"> </w:t>
      </w:r>
      <w:proofErr w:type="spellStart"/>
      <w:r w:rsidRPr="00C44F75">
        <w:t>voluptua</w:t>
      </w:r>
      <w:proofErr w:type="spellEnd"/>
      <w:r w:rsidRPr="00C44F75">
        <w:t xml:space="preserve">. At </w:t>
      </w:r>
      <w:proofErr w:type="spellStart"/>
      <w:r w:rsidRPr="00C44F75">
        <w:t>vero</w:t>
      </w:r>
      <w:proofErr w:type="spellEnd"/>
      <w:r w:rsidRPr="00C44F75">
        <w:t xml:space="preserve"> </w:t>
      </w:r>
      <w:proofErr w:type="spellStart"/>
      <w:proofErr w:type="gramStart"/>
      <w:r w:rsidRPr="00C44F75">
        <w:t>eos</w:t>
      </w:r>
      <w:proofErr w:type="spellEnd"/>
      <w:proofErr w:type="gramEnd"/>
      <w:r w:rsidRPr="00C44F75">
        <w:t xml:space="preserve"> et </w:t>
      </w:r>
      <w:proofErr w:type="spellStart"/>
      <w:r w:rsidRPr="00C44F75">
        <w:t>accusam</w:t>
      </w:r>
      <w:proofErr w:type="spellEnd"/>
      <w:r w:rsidRPr="00C44F75">
        <w:t xml:space="preserve"> et </w:t>
      </w:r>
      <w:proofErr w:type="spellStart"/>
      <w:r w:rsidRPr="00C44F75">
        <w:t>justo</w:t>
      </w:r>
      <w:proofErr w:type="spellEnd"/>
      <w:r w:rsidRPr="00C44F75">
        <w:t xml:space="preserve"> duo </w:t>
      </w:r>
      <w:proofErr w:type="spellStart"/>
      <w:r w:rsidRPr="00C44F75">
        <w:t>dolores</w:t>
      </w:r>
      <w:proofErr w:type="spellEnd"/>
      <w:r w:rsidRPr="00C44F75">
        <w:t xml:space="preserve"> et </w:t>
      </w:r>
      <w:proofErr w:type="spellStart"/>
      <w:r w:rsidRPr="00C44F75">
        <w:t>ea</w:t>
      </w:r>
      <w:proofErr w:type="spellEnd"/>
      <w:r w:rsidRPr="00C44F75">
        <w:t xml:space="preserve"> </w:t>
      </w:r>
      <w:proofErr w:type="spellStart"/>
      <w:r w:rsidRPr="00C44F75">
        <w:t>rebum</w:t>
      </w:r>
      <w:proofErr w:type="spellEnd"/>
      <w:r w:rsidRPr="00C44F75">
        <w:t xml:space="preserve">. Stet </w:t>
      </w:r>
      <w:proofErr w:type="spellStart"/>
      <w:r w:rsidRPr="00C44F75">
        <w:t>clita</w:t>
      </w:r>
      <w:proofErr w:type="spellEnd"/>
      <w:r w:rsidRPr="00C44F75">
        <w:t xml:space="preserve"> </w:t>
      </w:r>
      <w:proofErr w:type="spellStart"/>
      <w:r w:rsidRPr="00C44F75">
        <w:t>kasd</w:t>
      </w:r>
      <w:proofErr w:type="spellEnd"/>
      <w:r w:rsidRPr="00C44F75">
        <w:t xml:space="preserve"> </w:t>
      </w:r>
      <w:proofErr w:type="spellStart"/>
      <w:r w:rsidRPr="00C44F75">
        <w:t>gubergren</w:t>
      </w:r>
      <w:proofErr w:type="spellEnd"/>
      <w:r w:rsidRPr="00C44F75">
        <w:t xml:space="preserve">, no sea </w:t>
      </w:r>
      <w:proofErr w:type="spellStart"/>
      <w:r w:rsidRPr="00C44F75">
        <w:t>takimata</w:t>
      </w:r>
      <w:proofErr w:type="spellEnd"/>
      <w:r w:rsidRPr="00C44F75">
        <w:t xml:space="preserve"> </w:t>
      </w:r>
    </w:p>
    <w:p w:rsidR="00C81CA5" w:rsidRPr="001121B4" w:rsidRDefault="00C81CA5" w:rsidP="001121B4">
      <w:pPr>
        <w:pStyle w:val="FormatvorlageTextaufzhlungFett"/>
        <w:tabs>
          <w:tab w:val="clear" w:pos="625"/>
          <w:tab w:val="center" w:pos="851"/>
        </w:tabs>
        <w:ind w:left="851" w:hanging="567"/>
        <w:rPr>
          <w:rFonts w:ascii="Century Gothic" w:hAnsi="Century Gothic"/>
          <w:b w:val="0"/>
          <w:lang w:val="de-AT"/>
        </w:rPr>
      </w:pPr>
      <w:r w:rsidRPr="001121B4">
        <w:rPr>
          <w:rFonts w:ascii="Century Gothic" w:hAnsi="Century Gothic"/>
          <w:b w:val="0"/>
          <w:lang w:val="de-AT"/>
        </w:rPr>
        <w:t xml:space="preserve">Absatz mit Aufzählzeichen </w:t>
      </w:r>
    </w:p>
    <w:p w:rsidR="00C81CA5" w:rsidRPr="00C81CA5" w:rsidRDefault="00C81CA5" w:rsidP="001121B4">
      <w:pPr>
        <w:pStyle w:val="Textaufzhlung1"/>
      </w:pPr>
      <w:r w:rsidRPr="001121B4">
        <w:t>Absatz</w:t>
      </w:r>
      <w:r w:rsidRPr="00C81CA5">
        <w:t xml:space="preserve"> mit Aufzählzeichen1</w:t>
      </w:r>
    </w:p>
    <w:p w:rsidR="005B1061" w:rsidRPr="00C81CA5" w:rsidRDefault="00C81CA5" w:rsidP="001121B4">
      <w:pPr>
        <w:pStyle w:val="Textaufzhlung2"/>
      </w:pPr>
      <w:r w:rsidRPr="001121B4">
        <w:t>Absatz</w:t>
      </w:r>
      <w:r w:rsidRPr="00C81CA5">
        <w:t xml:space="preserve"> mit Aufzählzeichen2</w:t>
      </w:r>
    </w:p>
    <w:p w:rsidR="0076673D" w:rsidRPr="0076673D" w:rsidRDefault="00C81CA5" w:rsidP="00C44F75">
      <w:pPr>
        <w:pStyle w:val="Textblock-Funktion"/>
      </w:pPr>
      <w:r>
        <w:t>Text mit Preisspalte</w:t>
      </w:r>
      <w:r w:rsidR="0076673D" w:rsidRPr="0076673D">
        <w:tab/>
        <w:t>€</w:t>
      </w:r>
      <w:r w:rsidR="004462B9">
        <w:t xml:space="preserve">     </w:t>
      </w:r>
      <w:r w:rsidR="0076673D" w:rsidRPr="0076673D">
        <w:t xml:space="preserve"> </w:t>
      </w:r>
      <w:r w:rsidR="00785011">
        <w:t>27</w:t>
      </w:r>
      <w:r w:rsidR="0076673D" w:rsidRPr="0076673D">
        <w:t xml:space="preserve">0,- </w:t>
      </w:r>
    </w:p>
    <w:p w:rsidR="00214AF7" w:rsidRDefault="00214AF7" w:rsidP="00623F90">
      <w:pPr>
        <w:pStyle w:val="berschrift2"/>
      </w:pPr>
    </w:p>
    <w:p w:rsidR="00632B1C" w:rsidRPr="001121B4" w:rsidRDefault="00632B1C" w:rsidP="001121B4">
      <w:pPr>
        <w:pStyle w:val="Text"/>
        <w:rPr>
          <w:lang w:val="de-AT"/>
        </w:rPr>
      </w:pPr>
      <w:r w:rsidRPr="001121B4">
        <w:rPr>
          <w:lang w:val="de-AT"/>
        </w:rPr>
        <w:t xml:space="preserve">Mit freundlichen Grüßen </w:t>
      </w:r>
    </w:p>
    <w:p w:rsidR="00854CEA" w:rsidRDefault="00854CEA" w:rsidP="001121B4"/>
    <w:p w:rsidR="001121B4" w:rsidRPr="001121B4" w:rsidRDefault="00AC58AB" w:rsidP="001121B4">
      <w:pPr>
        <w:pStyle w:val="Text-Name"/>
      </w:pPr>
      <w:bookmarkStart w:id="2" w:name="ABSUNTERSCHRIFT"/>
      <w:r w:rsidRPr="00214AF7">
        <w:t>ABSUNTERSCHRIFT</w:t>
      </w:r>
      <w:bookmarkEnd w:id="2"/>
      <w:r w:rsidR="001121B4" w:rsidRPr="001121B4">
        <w:tab/>
        <w:t>Vorname Name</w:t>
      </w:r>
      <w:r w:rsidR="001121B4" w:rsidRPr="001121B4">
        <w:tab/>
        <w:t>Vorname Name</w:t>
      </w:r>
    </w:p>
    <w:p w:rsidR="00A42A4D" w:rsidRDefault="00A42A4D" w:rsidP="001121B4">
      <w:pPr>
        <w:pStyle w:val="Textblock-Funktion"/>
        <w:tabs>
          <w:tab w:val="clear" w:pos="9356"/>
          <w:tab w:val="center" w:pos="5103"/>
          <w:tab w:val="right" w:pos="10065"/>
        </w:tabs>
      </w:pPr>
      <w:r>
        <w:t>Funktion</w:t>
      </w:r>
      <w:r w:rsidR="001121B4">
        <w:tab/>
      </w:r>
      <w:proofErr w:type="spellStart"/>
      <w:r w:rsidR="001121B4">
        <w:t>Funktion</w:t>
      </w:r>
      <w:proofErr w:type="spellEnd"/>
      <w:r w:rsidR="001121B4">
        <w:tab/>
      </w:r>
      <w:proofErr w:type="spellStart"/>
      <w:r w:rsidR="001121B4">
        <w:t>Funktion</w:t>
      </w:r>
      <w:proofErr w:type="spellEnd"/>
    </w:p>
    <w:p w:rsidR="00A42A4D" w:rsidRDefault="00A42A4D" w:rsidP="001121B4">
      <w:pPr>
        <w:pStyle w:val="Textblock-Funktion"/>
        <w:tabs>
          <w:tab w:val="clear" w:pos="9356"/>
          <w:tab w:val="center" w:pos="5103"/>
          <w:tab w:val="right" w:pos="10065"/>
        </w:tabs>
      </w:pPr>
      <w:r>
        <w:br w:type="page"/>
      </w:r>
    </w:p>
    <w:sectPr w:rsidR="00A42A4D" w:rsidSect="00F536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0" w:bottom="1985" w:left="1077" w:header="425" w:footer="4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7DC" w:rsidRDefault="007857DC" w:rsidP="00067742">
      <w:r>
        <w:separator/>
      </w:r>
    </w:p>
    <w:p w:rsidR="007857DC" w:rsidRDefault="007857DC"/>
    <w:p w:rsidR="007857DC" w:rsidRDefault="007857DC"/>
  </w:endnote>
  <w:endnote w:type="continuationSeparator" w:id="0">
    <w:p w:rsidR="007857DC" w:rsidRDefault="007857DC" w:rsidP="00067742">
      <w:r>
        <w:continuationSeparator/>
      </w:r>
    </w:p>
    <w:p w:rsidR="007857DC" w:rsidRDefault="007857DC"/>
    <w:p w:rsidR="007857DC" w:rsidRDefault="007857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A56" w:rsidRDefault="00C92A5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C92A56" w:rsidP="00AB039C">
    <w:pPr>
      <w:pStyle w:val="Fuzeile"/>
      <w:tabs>
        <w:tab w:val="right" w:pos="6237"/>
      </w:tabs>
      <w:spacing w:beforeAutospacing="0"/>
      <w:jc w:val="left"/>
      <w:rPr>
        <w:color w:val="auto"/>
      </w:rPr>
    </w:pPr>
    <w:r>
      <w:rPr>
        <w:noProof/>
        <w:lang w:val="de-DE" w:eastAsia="de-DE"/>
      </w:rPr>
      <w:drawing>
        <wp:anchor distT="0" distB="0" distL="114300" distR="114300" simplePos="0" relativeHeight="251675648" behindDoc="0" locked="0" layoutInCell="1" allowOverlap="1" wp14:anchorId="2DA2ED93" wp14:editId="5E80DAB2">
          <wp:simplePos x="0" y="0"/>
          <wp:positionH relativeFrom="margin">
            <wp:align>right</wp:align>
          </wp:positionH>
          <wp:positionV relativeFrom="paragraph">
            <wp:posOffset>-161736</wp:posOffset>
          </wp:positionV>
          <wp:extent cx="1453657" cy="387903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sszeilen Zertifikats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3657" cy="3879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0919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BA4A3F0" wp14:editId="76321CB4">
              <wp:simplePos x="0" y="0"/>
              <wp:positionH relativeFrom="column">
                <wp:posOffset>-632460</wp:posOffset>
              </wp:positionH>
              <wp:positionV relativeFrom="paragraph">
                <wp:posOffset>-2282825</wp:posOffset>
              </wp:positionV>
              <wp:extent cx="211015" cy="2873912"/>
              <wp:effectExtent l="0" t="0" r="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00919" w:rsidRPr="00DF350F" w:rsidRDefault="00D00919" w:rsidP="00D00919">
                          <w:pPr>
                            <w:rPr>
                              <w:rStyle w:val="Informationstext"/>
                            </w:rPr>
                          </w:pPr>
                          <w:r w:rsidRPr="00DF350F">
                            <w:rPr>
                              <w:rStyle w:val="Informationstext"/>
                            </w:rPr>
                            <w:t>Revision 2.1  F</w:t>
                          </w:r>
                          <w:r>
                            <w:rPr>
                              <w:rStyle w:val="Informationstext"/>
                            </w:rPr>
                            <w:t xml:space="preserve">    </w:t>
                          </w:r>
                          <w:r w:rsidRPr="00DF350F">
                            <w:rPr>
                              <w:rStyle w:val="Informationstext"/>
                            </w:rPr>
                            <w:t xml:space="preserve">B 104-423 </w:t>
                          </w:r>
                          <w:r>
                            <w:rPr>
                              <w:rStyle w:val="Informationstext"/>
                            </w:rPr>
                            <w:t xml:space="preserve">  </w:t>
                          </w:r>
                          <w:r w:rsidRPr="00DF350F">
                            <w:rPr>
                              <w:rStyle w:val="Informationstext"/>
                            </w:rPr>
                            <w:t xml:space="preserve">   Stand  30.6.2020     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A4A3F0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-49.8pt;margin-top:-179.75pt;width:16.6pt;height:226.3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" fillcolor="white [3201]" stroked="f" strokeweight=".5pt">
              <v:textbox style="layout-flow:vertical;mso-layout-flow-alt:bottom-to-top" inset="0,0,0,0">
                <w:txbxContent>
                  <w:p w:rsidR="00D00919" w:rsidRPr="00DF350F" w:rsidRDefault="00D00919" w:rsidP="00D00919">
                    <w:pPr>
                      <w:rPr>
                        <w:rStyle w:val="Informationstext"/>
                      </w:rPr>
                    </w:pPr>
                    <w:r w:rsidRPr="00DF350F">
                      <w:rPr>
                        <w:rStyle w:val="Informationstext"/>
                      </w:rPr>
                      <w:t>Revision 2.1  F</w:t>
                    </w:r>
                    <w:r>
                      <w:rPr>
                        <w:rStyle w:val="Informationstext"/>
                      </w:rPr>
                      <w:t xml:space="preserve">    </w:t>
                    </w:r>
                    <w:r w:rsidRPr="00DF350F">
                      <w:rPr>
                        <w:rStyle w:val="Informationstext"/>
                      </w:rPr>
                      <w:t xml:space="preserve">B 104-423 </w:t>
                    </w:r>
                    <w:r>
                      <w:rPr>
                        <w:rStyle w:val="Informationstext"/>
                      </w:rPr>
                      <w:t xml:space="preserve">  </w:t>
                    </w:r>
                    <w:r w:rsidRPr="00DF350F">
                      <w:rPr>
                        <w:rStyle w:val="Informationstext"/>
                      </w:rPr>
                      <w:t xml:space="preserve">   Stand  30.6.2020     </w:t>
                    </w:r>
                  </w:p>
                </w:txbxContent>
              </v:textbox>
            </v:shape>
          </w:pict>
        </mc:Fallback>
      </mc:AlternateContent>
    </w:r>
    <w:r w:rsidR="00104162" w:rsidRPr="00104162">
      <w:rPr>
        <w:color w:val="auto"/>
      </w:rPr>
      <w:t>D</w:t>
    </w:r>
    <w:r w:rsidR="00A42A4D">
      <w:rPr>
        <w:color w:val="auto"/>
      </w:rPr>
      <w:t>atum: 14.04.2013</w:t>
    </w:r>
    <w:r w:rsidR="00A42A4D">
      <w:rPr>
        <w:color w:val="auto"/>
      </w:rPr>
      <w:tab/>
    </w:r>
    <w:r w:rsidR="00104162" w:rsidRPr="00104162">
      <w:rPr>
        <w:color w:val="auto"/>
      </w:rPr>
      <w:t>Seite 2 von 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C92A56" w:rsidP="00DF350F">
    <w:pPr>
      <w:pStyle w:val="Fuzeile"/>
      <w:tabs>
        <w:tab w:val="left" w:pos="3788"/>
      </w:tabs>
      <w:jc w:val="left"/>
    </w:pPr>
    <w:r>
      <w:rPr>
        <w:noProof/>
        <w:lang w:val="de-DE" w:eastAsia="de-DE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-173544</wp:posOffset>
          </wp:positionV>
          <wp:extent cx="1453657" cy="387903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sszeilen Zertifikats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3657" cy="3879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0919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92024F9" wp14:editId="21373442">
              <wp:simplePos x="0" y="0"/>
              <wp:positionH relativeFrom="column">
                <wp:posOffset>-632460</wp:posOffset>
              </wp:positionH>
              <wp:positionV relativeFrom="paragraph">
                <wp:posOffset>-2292985</wp:posOffset>
              </wp:positionV>
              <wp:extent cx="211015" cy="2873912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00919" w:rsidRPr="00DF350F" w:rsidRDefault="00D00919" w:rsidP="00D00919">
                          <w:pPr>
                            <w:rPr>
                              <w:rStyle w:val="Informationstext"/>
                            </w:rPr>
                          </w:pPr>
                          <w:r w:rsidRPr="00DF350F">
                            <w:rPr>
                              <w:rStyle w:val="Informationstext"/>
                            </w:rPr>
                            <w:t>Revision 2.1  F</w:t>
                          </w:r>
                          <w:r>
                            <w:rPr>
                              <w:rStyle w:val="Informationstext"/>
                            </w:rPr>
                            <w:t xml:space="preserve">    </w:t>
                          </w:r>
                          <w:r w:rsidRPr="00DF350F">
                            <w:rPr>
                              <w:rStyle w:val="Informationstext"/>
                            </w:rPr>
                            <w:t xml:space="preserve">B 104-423 </w:t>
                          </w:r>
                          <w:r>
                            <w:rPr>
                              <w:rStyle w:val="Informationstext"/>
                            </w:rPr>
                            <w:t xml:space="preserve">  </w:t>
                          </w:r>
                          <w:r w:rsidRPr="00DF350F">
                            <w:rPr>
                              <w:rStyle w:val="Informationstext"/>
                            </w:rPr>
                            <w:t xml:space="preserve">   Stand  30.6.2020     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024F9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7" type="#_x0000_t202" style="position:absolute;margin-left:-49.8pt;margin-top:-180.55pt;width:16.6pt;height:226.3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" fillcolor="white [3201]" stroked="f" strokeweight=".5pt">
              <v:textbox style="layout-flow:vertical;mso-layout-flow-alt:bottom-to-top" inset="0,0,0,0">
                <w:txbxContent>
                  <w:p w:rsidR="00D00919" w:rsidRPr="00DF350F" w:rsidRDefault="00D00919" w:rsidP="00D00919">
                    <w:pPr>
                      <w:rPr>
                        <w:rStyle w:val="Informationstext"/>
                      </w:rPr>
                    </w:pPr>
                    <w:r w:rsidRPr="00DF350F">
                      <w:rPr>
                        <w:rStyle w:val="Informationstext"/>
                      </w:rPr>
                      <w:t>Revision 2.1  F</w:t>
                    </w:r>
                    <w:r>
                      <w:rPr>
                        <w:rStyle w:val="Informationstext"/>
                      </w:rPr>
                      <w:t xml:space="preserve">    </w:t>
                    </w:r>
                    <w:r w:rsidRPr="00DF350F">
                      <w:rPr>
                        <w:rStyle w:val="Informationstext"/>
                      </w:rPr>
                      <w:t xml:space="preserve">B 104-423 </w:t>
                    </w:r>
                    <w:r>
                      <w:rPr>
                        <w:rStyle w:val="Informationstext"/>
                      </w:rPr>
                      <w:t xml:space="preserve">  </w:t>
                    </w:r>
                    <w:r w:rsidRPr="00DF350F">
                      <w:rPr>
                        <w:rStyle w:val="Informationstext"/>
                      </w:rPr>
                      <w:t xml:space="preserve">   Stand  30.6.2020     </w:t>
                    </w:r>
                  </w:p>
                </w:txbxContent>
              </v:textbox>
            </v:shape>
          </w:pict>
        </mc:Fallback>
      </mc:AlternateContent>
    </w:r>
    <w:r w:rsidR="00DF350F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-612970</wp:posOffset>
              </wp:positionH>
              <wp:positionV relativeFrom="paragraph">
                <wp:posOffset>-2375926</wp:posOffset>
              </wp:positionV>
              <wp:extent cx="211015" cy="2873912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F350F" w:rsidRPr="00DF350F" w:rsidRDefault="00DF350F">
                          <w:pPr>
                            <w:rPr>
                              <w:rStyle w:val="Informationstext"/>
                            </w:rPr>
                          </w:pPr>
                          <w:r w:rsidRPr="00DF350F">
                            <w:rPr>
                              <w:rStyle w:val="Informationstext"/>
                            </w:rPr>
                            <w:t>Revision 2.1  F</w:t>
                          </w:r>
                          <w:r w:rsidR="00D00919">
                            <w:rPr>
                              <w:rStyle w:val="Informationstext"/>
                            </w:rPr>
                            <w:t xml:space="preserve">    </w:t>
                          </w:r>
                          <w:r w:rsidRPr="00DF350F">
                            <w:rPr>
                              <w:rStyle w:val="Informationstext"/>
                            </w:rPr>
                            <w:t xml:space="preserve">B 104-423 </w:t>
                          </w:r>
                          <w:r w:rsidR="00D00919">
                            <w:rPr>
                              <w:rStyle w:val="Informationstext"/>
                            </w:rPr>
                            <w:t xml:space="preserve">  </w:t>
                          </w:r>
                          <w:r w:rsidRPr="00DF350F">
                            <w:rPr>
                              <w:rStyle w:val="Informationstext"/>
                            </w:rPr>
                            <w:t xml:space="preserve">   Stand  30.6.2020     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feld 3" o:spid="_x0000_s1028" type="#_x0000_t202" style="position:absolute;margin-left:-48.25pt;margin-top:-187.1pt;width:16.6pt;height:226.3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" fillcolor="white [3201]" stroked="f" strokeweight=".5pt">
              <v:textbox style="layout-flow:vertical;mso-layout-flow-alt:bottom-to-top" inset="0,0,0,0">
                <w:txbxContent>
                  <w:p w:rsidR="00DF350F" w:rsidRPr="00DF350F" w:rsidRDefault="00DF350F">
                    <w:pPr>
                      <w:rPr>
                        <w:rStyle w:val="Informationstext"/>
                      </w:rPr>
                    </w:pPr>
                    <w:r w:rsidRPr="00DF350F">
                      <w:rPr>
                        <w:rStyle w:val="Informationstext"/>
                      </w:rPr>
                      <w:t>Revision 2.1  F</w:t>
                    </w:r>
                    <w:r w:rsidR="00D00919">
                      <w:rPr>
                        <w:rStyle w:val="Informationstext"/>
                      </w:rPr>
                      <w:t xml:space="preserve">    </w:t>
                    </w:r>
                    <w:r w:rsidRPr="00DF350F">
                      <w:rPr>
                        <w:rStyle w:val="Informationstext"/>
                      </w:rPr>
                      <w:t xml:space="preserve">B 104-423 </w:t>
                    </w:r>
                    <w:r w:rsidR="00D00919">
                      <w:rPr>
                        <w:rStyle w:val="Informationstext"/>
                      </w:rPr>
                      <w:t xml:space="preserve">  </w:t>
                    </w:r>
                    <w:r w:rsidRPr="00DF350F">
                      <w:rPr>
                        <w:rStyle w:val="Informationstext"/>
                      </w:rPr>
                      <w:t xml:space="preserve">   Stand  30.6.2020     </w:t>
                    </w:r>
                  </w:p>
                </w:txbxContent>
              </v:textbox>
            </v:shape>
          </w:pict>
        </mc:Fallback>
      </mc:AlternateContent>
    </w:r>
    <w:r w:rsidR="00DF350F">
      <w:rPr>
        <w:noProof/>
        <w:lang w:val="de-DE"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-720041</wp:posOffset>
          </wp:positionV>
          <wp:extent cx="2349500" cy="876300"/>
          <wp:effectExtent l="0" t="0" r="0" b="0"/>
          <wp:wrapNone/>
          <wp:docPr id="5" name="Bild 5" descr="X:\2.-ExpertForce\2.7-Werbung &amp; Marketing\2.7.4-CooperateDesign\2.7.4.2-Drucksorten\ExperForce Brieffus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X:\2.-ExpertForce\2.7-Werbung &amp; Marketing\2.7.4-CooperateDesign\2.7.4.2-Drucksorten\ExperForce Brieffus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7DC" w:rsidRDefault="007857DC" w:rsidP="00067742">
      <w:r>
        <w:separator/>
      </w:r>
    </w:p>
    <w:p w:rsidR="007857DC" w:rsidRDefault="007857DC"/>
    <w:p w:rsidR="007857DC" w:rsidRDefault="007857DC"/>
  </w:footnote>
  <w:footnote w:type="continuationSeparator" w:id="0">
    <w:p w:rsidR="007857DC" w:rsidRDefault="007857DC" w:rsidP="00067742">
      <w:r>
        <w:continuationSeparator/>
      </w:r>
    </w:p>
    <w:p w:rsidR="007857DC" w:rsidRDefault="007857DC"/>
    <w:p w:rsidR="007857DC" w:rsidRDefault="007857D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AB039C">
    <w:pPr>
      <w:pStyle w:val="Kopfzeile"/>
    </w:pPr>
    <w:bookmarkStart w:id="3" w:name="_GoBack"/>
    <w:bookmarkEnd w:id="3"/>
    <w:r>
      <w:rPr>
        <w:noProof/>
        <w:lang w:val="de-DE"/>
      </w:rPr>
      <w:drawing>
        <wp:anchor distT="0" distB="0" distL="114300" distR="114300" simplePos="0" relativeHeight="251665408" behindDoc="0" locked="0" layoutInCell="1" allowOverlap="1" wp14:anchorId="3D1989E1" wp14:editId="17CB5D53">
          <wp:simplePos x="0" y="0"/>
          <wp:positionH relativeFrom="page">
            <wp:align>right</wp:align>
          </wp:positionH>
          <wp:positionV relativeFrom="paragraph">
            <wp:posOffset>-266896</wp:posOffset>
          </wp:positionV>
          <wp:extent cx="7650930" cy="1476375"/>
          <wp:effectExtent l="0" t="0" r="762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axisakademie Balken ob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093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AB039C">
    <w:pPr>
      <w:pStyle w:val="Kopfzeile"/>
    </w:pPr>
    <w:r>
      <w:rPr>
        <w:noProof/>
        <w:lang w:val="de-DE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-269875</wp:posOffset>
          </wp:positionV>
          <wp:extent cx="7650930" cy="1476375"/>
          <wp:effectExtent l="0" t="0" r="762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axisakademie Balken ob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2496" cy="14921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350F">
      <w:t xml:space="preserve"> FB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75pt;height:8.75pt" o:bullet="t">
        <v:imagedata r:id="rId1" o:title="Logokugeln"/>
      </v:shape>
    </w:pict>
  </w:numPicBullet>
  <w:numPicBullet w:numPicBulletId="1">
    <w:pict>
      <v:shape id="_x0000_i1027" type="#_x0000_t75" style="width:24.3pt;height:23.35pt" o:bullet="t">
        <v:imagedata r:id="rId2" o:title="Logokugeln"/>
      </v:shape>
    </w:pict>
  </w:numPicBullet>
  <w:numPicBullet w:numPicBulletId="2">
    <w:pict>
      <v:shape id="_x0000_i1028" type="#_x0000_t75" style="width:9.75pt;height:9.75pt" o:bullet="t">
        <v:imagedata r:id="rId3" o:title="BD21298_"/>
      </v:shape>
    </w:pict>
  </w:numPicBullet>
  <w:numPicBullet w:numPicBulletId="3">
    <w:pict>
      <v:shape id="_x0000_i1029" type="#_x0000_t75" style="width:12.65pt;height:13.6pt" o:bullet="t">
        <v:imagedata r:id="rId4" o:title="BD21302_"/>
      </v:shape>
    </w:pict>
  </w:numPicBullet>
  <w:numPicBullet w:numPicBulletId="4">
    <w:pict>
      <v:shape id="_x0000_i1030" type="#_x0000_t75" style="width:1162.7pt;height:1162.7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A886B89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AE4E6EE2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7DC"/>
    <w:rsid w:val="00002FFF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4C59"/>
    <w:rsid w:val="0008738B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45D7"/>
    <w:rsid w:val="0013072B"/>
    <w:rsid w:val="001451D4"/>
    <w:rsid w:val="00160B81"/>
    <w:rsid w:val="001630EA"/>
    <w:rsid w:val="00174528"/>
    <w:rsid w:val="00187B6F"/>
    <w:rsid w:val="001949F1"/>
    <w:rsid w:val="001962C3"/>
    <w:rsid w:val="001A46EC"/>
    <w:rsid w:val="001A7444"/>
    <w:rsid w:val="001B1A61"/>
    <w:rsid w:val="001B65D4"/>
    <w:rsid w:val="001B6E74"/>
    <w:rsid w:val="001C6CC5"/>
    <w:rsid w:val="001D0B15"/>
    <w:rsid w:val="001D48CE"/>
    <w:rsid w:val="001D4D33"/>
    <w:rsid w:val="001E0C4F"/>
    <w:rsid w:val="001E4531"/>
    <w:rsid w:val="001E639E"/>
    <w:rsid w:val="001F6526"/>
    <w:rsid w:val="001F7171"/>
    <w:rsid w:val="0020080A"/>
    <w:rsid w:val="0020290B"/>
    <w:rsid w:val="00214AF7"/>
    <w:rsid w:val="002323F3"/>
    <w:rsid w:val="00234C2F"/>
    <w:rsid w:val="0024141B"/>
    <w:rsid w:val="00242746"/>
    <w:rsid w:val="002468DE"/>
    <w:rsid w:val="00256EE0"/>
    <w:rsid w:val="0027457A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6099"/>
    <w:rsid w:val="002F3073"/>
    <w:rsid w:val="002F4A0F"/>
    <w:rsid w:val="002F6DFB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3DAE"/>
    <w:rsid w:val="00352A97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D1F2C"/>
    <w:rsid w:val="003D7679"/>
    <w:rsid w:val="003D7FAA"/>
    <w:rsid w:val="003F2845"/>
    <w:rsid w:val="003F70A8"/>
    <w:rsid w:val="00405699"/>
    <w:rsid w:val="00411C94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70A42"/>
    <w:rsid w:val="004A2696"/>
    <w:rsid w:val="004B5665"/>
    <w:rsid w:val="004C0E7E"/>
    <w:rsid w:val="004D4501"/>
    <w:rsid w:val="004E21FD"/>
    <w:rsid w:val="004E2BE5"/>
    <w:rsid w:val="004E31B7"/>
    <w:rsid w:val="004F51E3"/>
    <w:rsid w:val="00501632"/>
    <w:rsid w:val="00502299"/>
    <w:rsid w:val="0051508D"/>
    <w:rsid w:val="00527D06"/>
    <w:rsid w:val="0054520B"/>
    <w:rsid w:val="005505D6"/>
    <w:rsid w:val="005530BD"/>
    <w:rsid w:val="005542AB"/>
    <w:rsid w:val="005619DA"/>
    <w:rsid w:val="00565339"/>
    <w:rsid w:val="00567111"/>
    <w:rsid w:val="00575446"/>
    <w:rsid w:val="00576991"/>
    <w:rsid w:val="00594C05"/>
    <w:rsid w:val="005968AD"/>
    <w:rsid w:val="005A6F73"/>
    <w:rsid w:val="005B006F"/>
    <w:rsid w:val="005B1061"/>
    <w:rsid w:val="005C0152"/>
    <w:rsid w:val="005C076C"/>
    <w:rsid w:val="005E1AF4"/>
    <w:rsid w:val="005E4768"/>
    <w:rsid w:val="005F114D"/>
    <w:rsid w:val="005F792C"/>
    <w:rsid w:val="0060673E"/>
    <w:rsid w:val="006067C0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103C5"/>
    <w:rsid w:val="007104C8"/>
    <w:rsid w:val="00713F51"/>
    <w:rsid w:val="00714074"/>
    <w:rsid w:val="00716CCE"/>
    <w:rsid w:val="007235B8"/>
    <w:rsid w:val="00740AFD"/>
    <w:rsid w:val="007419DD"/>
    <w:rsid w:val="00742809"/>
    <w:rsid w:val="00745AD5"/>
    <w:rsid w:val="007470A8"/>
    <w:rsid w:val="007478AF"/>
    <w:rsid w:val="00752980"/>
    <w:rsid w:val="007663DD"/>
    <w:rsid w:val="007664BA"/>
    <w:rsid w:val="0076673D"/>
    <w:rsid w:val="00774A74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803D82"/>
    <w:rsid w:val="0080679F"/>
    <w:rsid w:val="00807DEE"/>
    <w:rsid w:val="00816152"/>
    <w:rsid w:val="0083724F"/>
    <w:rsid w:val="00850A9A"/>
    <w:rsid w:val="008539AB"/>
    <w:rsid w:val="00854CEA"/>
    <w:rsid w:val="0086354E"/>
    <w:rsid w:val="0087095A"/>
    <w:rsid w:val="008840C9"/>
    <w:rsid w:val="0089379E"/>
    <w:rsid w:val="008B3052"/>
    <w:rsid w:val="008B57D6"/>
    <w:rsid w:val="008C3119"/>
    <w:rsid w:val="008D399A"/>
    <w:rsid w:val="008E01A4"/>
    <w:rsid w:val="008E3AE4"/>
    <w:rsid w:val="009009B8"/>
    <w:rsid w:val="00901327"/>
    <w:rsid w:val="009111A4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65AA"/>
    <w:rsid w:val="009A002E"/>
    <w:rsid w:val="009A13A4"/>
    <w:rsid w:val="009A2F4F"/>
    <w:rsid w:val="009B0922"/>
    <w:rsid w:val="009B1654"/>
    <w:rsid w:val="009B47CF"/>
    <w:rsid w:val="009C2614"/>
    <w:rsid w:val="009C587C"/>
    <w:rsid w:val="009C6E39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77A2"/>
    <w:rsid w:val="00A3340C"/>
    <w:rsid w:val="00A34E61"/>
    <w:rsid w:val="00A37F08"/>
    <w:rsid w:val="00A42A4D"/>
    <w:rsid w:val="00A52E08"/>
    <w:rsid w:val="00A55015"/>
    <w:rsid w:val="00A664B2"/>
    <w:rsid w:val="00A85C78"/>
    <w:rsid w:val="00A87060"/>
    <w:rsid w:val="00A90BA0"/>
    <w:rsid w:val="00AA1422"/>
    <w:rsid w:val="00AA3B50"/>
    <w:rsid w:val="00AA516D"/>
    <w:rsid w:val="00AB039C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C11FD"/>
    <w:rsid w:val="00BC379B"/>
    <w:rsid w:val="00BC3AA9"/>
    <w:rsid w:val="00BE4882"/>
    <w:rsid w:val="00BF31ED"/>
    <w:rsid w:val="00BF50FE"/>
    <w:rsid w:val="00C04AFB"/>
    <w:rsid w:val="00C104EE"/>
    <w:rsid w:val="00C13092"/>
    <w:rsid w:val="00C1361D"/>
    <w:rsid w:val="00C21861"/>
    <w:rsid w:val="00C21C1C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67B"/>
    <w:rsid w:val="00C72785"/>
    <w:rsid w:val="00C74307"/>
    <w:rsid w:val="00C80AAB"/>
    <w:rsid w:val="00C81CA5"/>
    <w:rsid w:val="00C848A0"/>
    <w:rsid w:val="00C92A5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6065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E0A1B"/>
    <w:rsid w:val="00DE331C"/>
    <w:rsid w:val="00DE5584"/>
    <w:rsid w:val="00DF350F"/>
    <w:rsid w:val="00DF5F13"/>
    <w:rsid w:val="00E03B05"/>
    <w:rsid w:val="00E040DC"/>
    <w:rsid w:val="00E17EEB"/>
    <w:rsid w:val="00E25B62"/>
    <w:rsid w:val="00E30FFA"/>
    <w:rsid w:val="00E32231"/>
    <w:rsid w:val="00E327F9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4F76"/>
    <w:rsid w:val="00E86D4E"/>
    <w:rsid w:val="00E94132"/>
    <w:rsid w:val="00EA1C77"/>
    <w:rsid w:val="00EA2F56"/>
    <w:rsid w:val="00EA3141"/>
    <w:rsid w:val="00EA5B16"/>
    <w:rsid w:val="00EB1C66"/>
    <w:rsid w:val="00EB3383"/>
    <w:rsid w:val="00EE27DF"/>
    <w:rsid w:val="00EE5271"/>
    <w:rsid w:val="00EF6976"/>
    <w:rsid w:val="00EF6A05"/>
    <w:rsid w:val="00F05D03"/>
    <w:rsid w:val="00F068E8"/>
    <w:rsid w:val="00F06E30"/>
    <w:rsid w:val="00F1012A"/>
    <w:rsid w:val="00F2220A"/>
    <w:rsid w:val="00F2256A"/>
    <w:rsid w:val="00F31F51"/>
    <w:rsid w:val="00F461CE"/>
    <w:rsid w:val="00F53689"/>
    <w:rsid w:val="00F61193"/>
    <w:rsid w:val="00F61E46"/>
    <w:rsid w:val="00F64B73"/>
    <w:rsid w:val="00F67480"/>
    <w:rsid w:val="00F76472"/>
    <w:rsid w:val="00F817D1"/>
    <w:rsid w:val="00F836C3"/>
    <w:rsid w:val="00F91B2A"/>
    <w:rsid w:val="00FA1884"/>
    <w:rsid w:val="00FA2E38"/>
    <w:rsid w:val="00FA62C2"/>
    <w:rsid w:val="00FB3E5D"/>
    <w:rsid w:val="00FB4B9C"/>
    <w:rsid w:val="00FB6D3F"/>
    <w:rsid w:val="00FC52E1"/>
    <w:rsid w:val="00FD7B22"/>
    <w:rsid w:val="00FE1DA2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3D411E-39D2-4161-8CE5-26AFEB91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121B4"/>
    <w:rPr>
      <w:rFonts w:ascii="Century Gothic" w:hAnsi="Century Gothic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/>
      <w:ind w:left="425" w:hanging="425"/>
      <w:outlineLvl w:val="0"/>
    </w:pPr>
    <w:rPr>
      <w:rFonts w:cs="Arial"/>
      <w:b/>
      <w:bCs/>
      <w:color w:val="333333"/>
      <w:kern w:val="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color w:val="333333"/>
      <w:sz w:val="22"/>
      <w:lang w:val="en-GB"/>
    </w:rPr>
  </w:style>
  <w:style w:type="paragraph" w:styleId="Kopfzeile">
    <w:name w:val="header"/>
    <w:basedOn w:val="Standard"/>
    <w:rsid w:val="00FA1884"/>
    <w:pPr>
      <w:spacing w:before="120"/>
      <w:ind w:right="3686"/>
    </w:pPr>
    <w:rPr>
      <w:rFonts w:cs="Arial"/>
      <w:b/>
      <w:sz w:val="28"/>
      <w:szCs w:val="2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semiHidden/>
    <w:rPr>
      <w:rFonts w:ascii="Times New Roman" w:hAnsi="Times New Roman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qFormat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072278"/>
    <w:rPr>
      <w:b/>
      <w:bCs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qFormat/>
    <w:rsid w:val="00594C05"/>
    <w:pPr>
      <w:numPr>
        <w:numId w:val="3"/>
      </w:numPr>
      <w:spacing w:before="240"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594C05"/>
    <w:rPr>
      <w:rFonts w:ascii="Arial" w:hAnsi="Arial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C44F75"/>
    <w:pPr>
      <w:jc w:val="both"/>
    </w:pPr>
  </w:style>
  <w:style w:type="character" w:customStyle="1" w:styleId="TextblockZchn">
    <w:name w:val="Textblock Zchn"/>
    <w:link w:val="Textblock"/>
    <w:rsid w:val="00C44F75"/>
    <w:rPr>
      <w:rFonts w:ascii="Century Gothic" w:hAnsi="Century Gothic"/>
      <w:color w:val="333333"/>
      <w:sz w:val="22"/>
      <w:lang w:val="en-GB" w:eastAsia="de-DE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qFormat/>
    <w:rsid w:val="001121B4"/>
    <w:pPr>
      <w:numPr>
        <w:numId w:val="15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4.-Praxisakademie\4.5.-Vorlagen%20und%20Formulare\Geschaeftsbrief_mit_PA-Log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E028-DB63-4734-9FFC-6B6AA1E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Geschaeftsbrief_mit_PA-Logo</Template>
  <TotalTime>0</TotalTime>
  <Pages>2</Pages>
  <Words>152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3</vt:i4>
      </vt:variant>
    </vt:vector>
  </HeadingPairs>
  <TitlesOfParts>
    <vt:vector size="4" baseType="lpstr">
      <vt:lpstr>Geschaeftsbrief</vt:lpstr>
      <vt:lpstr>Überschrift 1 = Hauptüberschriften</vt:lpstr>
      <vt:lpstr>    Überschrift 2 = Subüberschrift</vt:lpstr>
      <vt:lpstr>    </vt:lpstr>
    </vt:vector>
  </TitlesOfParts>
  <Company>ExpertForce e.Gen.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Microsoft-Konto</cp:lastModifiedBy>
  <cp:revision>4</cp:revision>
  <cp:lastPrinted>2020-08-24T14:36:00Z</cp:lastPrinted>
  <dcterms:created xsi:type="dcterms:W3CDTF">2020-08-24T14:18:00Z</dcterms:created>
  <dcterms:modified xsi:type="dcterms:W3CDTF">2020-08-24T14:40:00Z</dcterms:modified>
  <cp:category>Schriftverkehr</cp:category>
</cp:coreProperties>
</file>