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9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82"/>
        <w:gridCol w:w="2182"/>
        <w:gridCol w:w="2182"/>
        <w:gridCol w:w="2182"/>
        <w:gridCol w:w="2182"/>
      </w:tblGrid>
      <w:tr w:rsidR="00017F4D" w:rsidRPr="00017F4D" w14:paraId="34DB9025" w14:textId="77777777" w:rsidTr="00826219">
        <w:trPr>
          <w:cantSplit/>
          <w:trHeight w:val="1406"/>
          <w:jc w:val="center"/>
        </w:trPr>
        <w:tc>
          <w:tcPr>
            <w:tcW w:w="2182" w:type="dxa"/>
            <w:shd w:val="pct5" w:color="auto" w:fill="auto"/>
            <w:textDirection w:val="btLr"/>
          </w:tcPr>
          <w:p w14:paraId="3C331DE2" w14:textId="77777777" w:rsidR="00017F4D" w:rsidRPr="00017F4D" w:rsidRDefault="00017F4D" w:rsidP="00017F4D">
            <w:pPr>
              <w:rPr>
                <w:rStyle w:val="Fett"/>
                <w:b w:val="0"/>
                <w:bCs w:val="0"/>
                <w:sz w:val="24"/>
              </w:rPr>
            </w:pPr>
            <w:r w:rsidRPr="00017F4D">
              <w:rPr>
                <w:rStyle w:val="Fett"/>
                <w:b w:val="0"/>
                <w:bCs w:val="0"/>
                <w:sz w:val="24"/>
              </w:rPr>
              <w:t>Rubrik/Risiko</w:t>
            </w:r>
          </w:p>
        </w:tc>
        <w:tc>
          <w:tcPr>
            <w:tcW w:w="2182" w:type="dxa"/>
            <w:shd w:val="pct5" w:color="auto" w:fill="auto"/>
            <w:textDirection w:val="btLr"/>
          </w:tcPr>
          <w:p w14:paraId="100E49C9" w14:textId="77777777" w:rsidR="00017F4D" w:rsidRPr="00017F4D" w:rsidRDefault="00017F4D" w:rsidP="00017F4D">
            <w:pPr>
              <w:rPr>
                <w:rStyle w:val="Fett"/>
                <w:b w:val="0"/>
                <w:bCs w:val="0"/>
                <w:sz w:val="24"/>
              </w:rPr>
            </w:pPr>
            <w:r w:rsidRPr="00017F4D">
              <w:rPr>
                <w:rStyle w:val="Fett"/>
                <w:b w:val="0"/>
                <w:bCs w:val="0"/>
                <w:sz w:val="24"/>
              </w:rPr>
              <w:t>Einstufung derzeit</w:t>
            </w:r>
          </w:p>
        </w:tc>
        <w:tc>
          <w:tcPr>
            <w:tcW w:w="2182" w:type="dxa"/>
            <w:shd w:val="pct5" w:color="auto" w:fill="auto"/>
            <w:textDirection w:val="btLr"/>
          </w:tcPr>
          <w:p w14:paraId="0F315FF7" w14:textId="77777777" w:rsidR="00017F4D" w:rsidRPr="00017F4D" w:rsidRDefault="00017F4D" w:rsidP="00017F4D">
            <w:pPr>
              <w:rPr>
                <w:rStyle w:val="Fett"/>
                <w:b w:val="0"/>
                <w:bCs w:val="0"/>
                <w:sz w:val="24"/>
              </w:rPr>
            </w:pPr>
            <w:r w:rsidRPr="00017F4D">
              <w:rPr>
                <w:rStyle w:val="Fett"/>
                <w:b w:val="0"/>
                <w:bCs w:val="0"/>
                <w:sz w:val="24"/>
              </w:rPr>
              <w:t>Maßnahme</w:t>
            </w:r>
          </w:p>
        </w:tc>
        <w:tc>
          <w:tcPr>
            <w:tcW w:w="2182" w:type="dxa"/>
            <w:shd w:val="pct5" w:color="auto" w:fill="auto"/>
            <w:textDirection w:val="btLr"/>
          </w:tcPr>
          <w:p w14:paraId="743B4631" w14:textId="77777777" w:rsidR="00017F4D" w:rsidRPr="00017F4D" w:rsidRDefault="00017F4D" w:rsidP="00017F4D">
            <w:pPr>
              <w:rPr>
                <w:rStyle w:val="Fett"/>
                <w:b w:val="0"/>
                <w:bCs w:val="0"/>
                <w:sz w:val="24"/>
              </w:rPr>
            </w:pPr>
            <w:r w:rsidRPr="00017F4D">
              <w:rPr>
                <w:rStyle w:val="Fett"/>
                <w:b w:val="0"/>
                <w:bCs w:val="0"/>
                <w:sz w:val="24"/>
              </w:rPr>
              <w:t>Einstufung neu</w:t>
            </w:r>
          </w:p>
        </w:tc>
        <w:tc>
          <w:tcPr>
            <w:tcW w:w="2182" w:type="dxa"/>
            <w:shd w:val="pct5" w:color="auto" w:fill="auto"/>
            <w:textDirection w:val="btLr"/>
          </w:tcPr>
          <w:p w14:paraId="2100C03C" w14:textId="77777777" w:rsidR="00017F4D" w:rsidRPr="00017F4D" w:rsidRDefault="00017F4D" w:rsidP="00017F4D">
            <w:pPr>
              <w:rPr>
                <w:rStyle w:val="Fett"/>
                <w:b w:val="0"/>
                <w:bCs w:val="0"/>
                <w:sz w:val="24"/>
              </w:rPr>
            </w:pPr>
            <w:r w:rsidRPr="00017F4D">
              <w:rPr>
                <w:rStyle w:val="Fett"/>
                <w:b w:val="0"/>
                <w:bCs w:val="0"/>
                <w:sz w:val="24"/>
              </w:rPr>
              <w:t>Überwachung</w:t>
            </w:r>
          </w:p>
        </w:tc>
      </w:tr>
      <w:tr w:rsidR="00017F4D" w:rsidRPr="00017F4D" w14:paraId="580D37B7" w14:textId="77777777" w:rsidTr="00826219">
        <w:trPr>
          <w:cantSplit/>
          <w:trHeight w:val="2211"/>
          <w:jc w:val="center"/>
        </w:trPr>
        <w:tc>
          <w:tcPr>
            <w:tcW w:w="2182" w:type="dxa"/>
            <w:textDirection w:val="btLr"/>
          </w:tcPr>
          <w:p w14:paraId="6635A6D1" w14:textId="77777777" w:rsidR="00017F4D" w:rsidRPr="00017F4D" w:rsidRDefault="00017F4D" w:rsidP="00017F4D">
            <w:r w:rsidRPr="00017F4D">
              <w:t xml:space="preserve">Verwaltung </w:t>
            </w:r>
            <w:r w:rsidRPr="00017F4D">
              <w:sym w:font="Wingdings" w:char="F0E0"/>
            </w:r>
            <w:r w:rsidRPr="00017F4D">
              <w:t xml:space="preserve"> Liquidität geht verloren</w:t>
            </w:r>
          </w:p>
        </w:tc>
        <w:tc>
          <w:tcPr>
            <w:tcW w:w="2182" w:type="dxa"/>
            <w:textDirection w:val="btLr"/>
          </w:tcPr>
          <w:p w14:paraId="334D95CA" w14:textId="77777777" w:rsidR="00017F4D" w:rsidRPr="00017F4D" w:rsidRDefault="00017F4D" w:rsidP="00017F4D">
            <w:r w:rsidRPr="00017F4D">
              <w:t xml:space="preserve">Hoch, da </w:t>
            </w:r>
            <w:proofErr w:type="gramStart"/>
            <w:r w:rsidRPr="00017F4D">
              <w:t>kein Dispo</w:t>
            </w:r>
            <w:proofErr w:type="gramEnd"/>
          </w:p>
        </w:tc>
        <w:tc>
          <w:tcPr>
            <w:tcW w:w="2182" w:type="dxa"/>
            <w:textDirection w:val="btLr"/>
          </w:tcPr>
          <w:p w14:paraId="42783582" w14:textId="77777777" w:rsidR="00017F4D" w:rsidRPr="00017F4D" w:rsidRDefault="00017F4D" w:rsidP="00017F4D">
            <w:r w:rsidRPr="00017F4D">
              <w:t>Einholen eines Dispokredites bei der Bank, um einen Monat laufende Kosten zu überbrücken</w:t>
            </w:r>
          </w:p>
        </w:tc>
        <w:tc>
          <w:tcPr>
            <w:tcW w:w="2182" w:type="dxa"/>
            <w:textDirection w:val="btLr"/>
          </w:tcPr>
          <w:p w14:paraId="18A98EE0" w14:textId="77777777" w:rsidR="00017F4D" w:rsidRPr="00017F4D" w:rsidRDefault="00017F4D" w:rsidP="00017F4D">
            <w:r w:rsidRPr="00017F4D">
              <w:t>Gering</w:t>
            </w:r>
          </w:p>
        </w:tc>
        <w:tc>
          <w:tcPr>
            <w:tcW w:w="2182" w:type="dxa"/>
            <w:textDirection w:val="btLr"/>
          </w:tcPr>
          <w:p w14:paraId="3BDAE843" w14:textId="77777777" w:rsidR="00017F4D" w:rsidRPr="00017F4D" w:rsidRDefault="00017F4D" w:rsidP="00017F4D">
            <w:r w:rsidRPr="00017F4D">
              <w:t>Laufende Überwachung der Kontostände</w:t>
            </w:r>
          </w:p>
        </w:tc>
      </w:tr>
      <w:tr w:rsidR="00017F4D" w:rsidRPr="00017F4D" w14:paraId="1F635087" w14:textId="77777777" w:rsidTr="00826219">
        <w:trPr>
          <w:cantSplit/>
          <w:trHeight w:val="2211"/>
          <w:jc w:val="center"/>
        </w:trPr>
        <w:tc>
          <w:tcPr>
            <w:tcW w:w="2182" w:type="dxa"/>
            <w:textDirection w:val="btLr"/>
          </w:tcPr>
          <w:p w14:paraId="0E1F5E78" w14:textId="77777777" w:rsidR="00017F4D" w:rsidRPr="00017F4D" w:rsidRDefault="00017F4D" w:rsidP="00017F4D">
            <w:r w:rsidRPr="00017F4D">
              <w:t xml:space="preserve">Konkurrenz </w:t>
            </w:r>
            <w:r w:rsidRPr="00017F4D">
              <w:sym w:font="Wingdings" w:char="F0E0"/>
            </w:r>
            <w:r w:rsidRPr="00017F4D">
              <w:t xml:space="preserve"> Umfeld</w:t>
            </w:r>
          </w:p>
        </w:tc>
        <w:tc>
          <w:tcPr>
            <w:tcW w:w="2182" w:type="dxa"/>
            <w:textDirection w:val="btLr"/>
          </w:tcPr>
          <w:p w14:paraId="6477E627" w14:textId="77777777" w:rsidR="00017F4D" w:rsidRPr="00017F4D" w:rsidRDefault="00017F4D" w:rsidP="00017F4D"/>
        </w:tc>
        <w:tc>
          <w:tcPr>
            <w:tcW w:w="2182" w:type="dxa"/>
            <w:textDirection w:val="btLr"/>
          </w:tcPr>
          <w:p w14:paraId="66C547B9" w14:textId="77777777" w:rsidR="00017F4D" w:rsidRPr="00017F4D" w:rsidRDefault="00017F4D" w:rsidP="00017F4D"/>
        </w:tc>
        <w:tc>
          <w:tcPr>
            <w:tcW w:w="2182" w:type="dxa"/>
            <w:textDirection w:val="btLr"/>
          </w:tcPr>
          <w:p w14:paraId="395D7114" w14:textId="77777777" w:rsidR="00017F4D" w:rsidRPr="00017F4D" w:rsidRDefault="00017F4D" w:rsidP="00017F4D"/>
        </w:tc>
        <w:tc>
          <w:tcPr>
            <w:tcW w:w="2182" w:type="dxa"/>
            <w:textDirection w:val="btLr"/>
          </w:tcPr>
          <w:p w14:paraId="50C7E32F" w14:textId="77777777" w:rsidR="00017F4D" w:rsidRPr="00017F4D" w:rsidRDefault="00017F4D" w:rsidP="00017F4D"/>
        </w:tc>
      </w:tr>
      <w:tr w:rsidR="00017F4D" w:rsidRPr="00017F4D" w14:paraId="1D2CD6D6" w14:textId="77777777" w:rsidTr="00826219">
        <w:trPr>
          <w:cantSplit/>
          <w:trHeight w:val="2211"/>
          <w:jc w:val="center"/>
        </w:trPr>
        <w:tc>
          <w:tcPr>
            <w:tcW w:w="2182" w:type="dxa"/>
            <w:textDirection w:val="btLr"/>
          </w:tcPr>
          <w:p w14:paraId="40150556" w14:textId="77777777" w:rsidR="00017F4D" w:rsidRPr="00017F4D" w:rsidRDefault="00017F4D" w:rsidP="00017F4D">
            <w:r w:rsidRPr="00017F4D">
              <w:t xml:space="preserve">Ausbildung </w:t>
            </w:r>
            <w:r w:rsidRPr="00017F4D">
              <w:sym w:font="Wingdings" w:char="F0E0"/>
            </w:r>
            <w:r w:rsidRPr="00017F4D">
              <w:t xml:space="preserve"> Ressourcenausfall</w:t>
            </w:r>
          </w:p>
        </w:tc>
        <w:tc>
          <w:tcPr>
            <w:tcW w:w="2182" w:type="dxa"/>
            <w:textDirection w:val="btLr"/>
          </w:tcPr>
          <w:p w14:paraId="017A9A39" w14:textId="77777777" w:rsidR="00017F4D" w:rsidRPr="00017F4D" w:rsidRDefault="00017F4D" w:rsidP="00017F4D"/>
        </w:tc>
        <w:tc>
          <w:tcPr>
            <w:tcW w:w="2182" w:type="dxa"/>
            <w:textDirection w:val="btLr"/>
          </w:tcPr>
          <w:p w14:paraId="577B3859" w14:textId="77777777" w:rsidR="00017F4D" w:rsidRPr="00017F4D" w:rsidRDefault="00017F4D" w:rsidP="00017F4D"/>
        </w:tc>
        <w:tc>
          <w:tcPr>
            <w:tcW w:w="2182" w:type="dxa"/>
            <w:textDirection w:val="btLr"/>
          </w:tcPr>
          <w:p w14:paraId="2D2D9EA7" w14:textId="77777777" w:rsidR="00017F4D" w:rsidRPr="00017F4D" w:rsidRDefault="00017F4D" w:rsidP="00017F4D"/>
        </w:tc>
        <w:tc>
          <w:tcPr>
            <w:tcW w:w="2182" w:type="dxa"/>
            <w:textDirection w:val="btLr"/>
          </w:tcPr>
          <w:p w14:paraId="4A2C3652" w14:textId="77777777" w:rsidR="00017F4D" w:rsidRPr="00017F4D" w:rsidRDefault="00017F4D" w:rsidP="00017F4D"/>
        </w:tc>
      </w:tr>
      <w:tr w:rsidR="00017F4D" w:rsidRPr="00017F4D" w14:paraId="571A2CAE" w14:textId="77777777" w:rsidTr="00826219">
        <w:trPr>
          <w:cantSplit/>
          <w:trHeight w:val="2211"/>
          <w:jc w:val="center"/>
        </w:trPr>
        <w:tc>
          <w:tcPr>
            <w:tcW w:w="2182" w:type="dxa"/>
            <w:textDirection w:val="btLr"/>
          </w:tcPr>
          <w:p w14:paraId="5C3A8A8F" w14:textId="77777777" w:rsidR="00017F4D" w:rsidRPr="00017F4D" w:rsidRDefault="00017F4D" w:rsidP="00017F4D">
            <w:r w:rsidRPr="00017F4D">
              <w:t xml:space="preserve">Kapital </w:t>
            </w:r>
            <w:r w:rsidRPr="00017F4D">
              <w:sym w:font="Wingdings" w:char="F0E0"/>
            </w:r>
            <w:r w:rsidRPr="00017F4D">
              <w:t xml:space="preserve"> Ausfall</w:t>
            </w:r>
          </w:p>
        </w:tc>
        <w:tc>
          <w:tcPr>
            <w:tcW w:w="2182" w:type="dxa"/>
            <w:textDirection w:val="btLr"/>
          </w:tcPr>
          <w:p w14:paraId="4CE28057" w14:textId="77777777" w:rsidR="00017F4D" w:rsidRPr="00017F4D" w:rsidRDefault="00017F4D" w:rsidP="00017F4D"/>
        </w:tc>
        <w:tc>
          <w:tcPr>
            <w:tcW w:w="2182" w:type="dxa"/>
            <w:textDirection w:val="btLr"/>
          </w:tcPr>
          <w:p w14:paraId="28627521" w14:textId="77777777" w:rsidR="00017F4D" w:rsidRPr="00017F4D" w:rsidRDefault="00017F4D" w:rsidP="00017F4D"/>
        </w:tc>
        <w:tc>
          <w:tcPr>
            <w:tcW w:w="2182" w:type="dxa"/>
            <w:textDirection w:val="btLr"/>
          </w:tcPr>
          <w:p w14:paraId="64343F90" w14:textId="77777777" w:rsidR="00017F4D" w:rsidRPr="00017F4D" w:rsidRDefault="00017F4D" w:rsidP="00017F4D"/>
        </w:tc>
        <w:tc>
          <w:tcPr>
            <w:tcW w:w="2182" w:type="dxa"/>
            <w:textDirection w:val="btLr"/>
          </w:tcPr>
          <w:p w14:paraId="43776994" w14:textId="77777777" w:rsidR="00017F4D" w:rsidRPr="00017F4D" w:rsidRDefault="00017F4D" w:rsidP="00017F4D"/>
        </w:tc>
      </w:tr>
      <w:tr w:rsidR="00017F4D" w:rsidRPr="00017F4D" w14:paraId="1D3B138A" w14:textId="77777777" w:rsidTr="00826219">
        <w:trPr>
          <w:cantSplit/>
          <w:trHeight w:val="2211"/>
          <w:jc w:val="center"/>
        </w:trPr>
        <w:tc>
          <w:tcPr>
            <w:tcW w:w="2182" w:type="dxa"/>
            <w:textDirection w:val="btLr"/>
          </w:tcPr>
          <w:p w14:paraId="2230E7DA" w14:textId="77777777" w:rsidR="00017F4D" w:rsidRPr="00017F4D" w:rsidRDefault="00017F4D" w:rsidP="00017F4D">
            <w:r w:rsidRPr="00017F4D">
              <w:t xml:space="preserve">Gesetzgeber </w:t>
            </w:r>
            <w:r w:rsidRPr="00017F4D">
              <w:sym w:font="Wingdings" w:char="F0E0"/>
            </w:r>
            <w:r w:rsidRPr="00017F4D">
              <w:t xml:space="preserve"> Nichtbeachtung</w:t>
            </w:r>
          </w:p>
        </w:tc>
        <w:tc>
          <w:tcPr>
            <w:tcW w:w="2182" w:type="dxa"/>
            <w:textDirection w:val="btLr"/>
          </w:tcPr>
          <w:p w14:paraId="493B6B77" w14:textId="77777777" w:rsidR="00017F4D" w:rsidRPr="00017F4D" w:rsidRDefault="00017F4D" w:rsidP="00017F4D"/>
        </w:tc>
        <w:tc>
          <w:tcPr>
            <w:tcW w:w="2182" w:type="dxa"/>
            <w:textDirection w:val="btLr"/>
          </w:tcPr>
          <w:p w14:paraId="079682D6" w14:textId="77777777" w:rsidR="00017F4D" w:rsidRPr="00017F4D" w:rsidRDefault="00017F4D" w:rsidP="00017F4D"/>
        </w:tc>
        <w:tc>
          <w:tcPr>
            <w:tcW w:w="2182" w:type="dxa"/>
            <w:textDirection w:val="btLr"/>
          </w:tcPr>
          <w:p w14:paraId="3425ED9C" w14:textId="77777777" w:rsidR="00017F4D" w:rsidRPr="00017F4D" w:rsidRDefault="00017F4D" w:rsidP="00017F4D"/>
        </w:tc>
        <w:tc>
          <w:tcPr>
            <w:tcW w:w="2182" w:type="dxa"/>
            <w:textDirection w:val="btLr"/>
          </w:tcPr>
          <w:p w14:paraId="2E195769" w14:textId="77777777" w:rsidR="00017F4D" w:rsidRPr="00017F4D" w:rsidRDefault="00017F4D" w:rsidP="00017F4D"/>
        </w:tc>
      </w:tr>
      <w:tr w:rsidR="00017F4D" w:rsidRPr="00017F4D" w14:paraId="6E789427" w14:textId="77777777" w:rsidTr="00826219">
        <w:trPr>
          <w:cantSplit/>
          <w:trHeight w:val="2211"/>
          <w:jc w:val="center"/>
        </w:trPr>
        <w:tc>
          <w:tcPr>
            <w:tcW w:w="2182" w:type="dxa"/>
            <w:textDirection w:val="btLr"/>
          </w:tcPr>
          <w:p w14:paraId="7E69580A" w14:textId="77777777" w:rsidR="00017F4D" w:rsidRPr="00017F4D" w:rsidRDefault="00017F4D" w:rsidP="00017F4D">
            <w:r w:rsidRPr="00017F4D">
              <w:lastRenderedPageBreak/>
              <w:t xml:space="preserve">Gesetzgeber </w:t>
            </w:r>
            <w:r w:rsidRPr="00017F4D">
              <w:sym w:font="Wingdings" w:char="F0E0"/>
            </w:r>
            <w:r w:rsidRPr="00017F4D">
              <w:t xml:space="preserve"> Nichterkennen</w:t>
            </w:r>
          </w:p>
        </w:tc>
        <w:tc>
          <w:tcPr>
            <w:tcW w:w="2182" w:type="dxa"/>
            <w:textDirection w:val="btLr"/>
          </w:tcPr>
          <w:p w14:paraId="2A637FB4" w14:textId="77777777" w:rsidR="00017F4D" w:rsidRPr="00017F4D" w:rsidRDefault="00017F4D" w:rsidP="00017F4D"/>
        </w:tc>
        <w:tc>
          <w:tcPr>
            <w:tcW w:w="2182" w:type="dxa"/>
            <w:textDirection w:val="btLr"/>
          </w:tcPr>
          <w:p w14:paraId="4626F0D6" w14:textId="77777777" w:rsidR="00017F4D" w:rsidRPr="00017F4D" w:rsidRDefault="00017F4D" w:rsidP="00017F4D"/>
        </w:tc>
        <w:tc>
          <w:tcPr>
            <w:tcW w:w="2182" w:type="dxa"/>
            <w:textDirection w:val="btLr"/>
          </w:tcPr>
          <w:p w14:paraId="5EF2106A" w14:textId="77777777" w:rsidR="00017F4D" w:rsidRPr="00017F4D" w:rsidRDefault="00017F4D" w:rsidP="00017F4D"/>
        </w:tc>
        <w:tc>
          <w:tcPr>
            <w:tcW w:w="2182" w:type="dxa"/>
            <w:textDirection w:val="btLr"/>
          </w:tcPr>
          <w:p w14:paraId="076CA813" w14:textId="77777777" w:rsidR="00017F4D" w:rsidRPr="00017F4D" w:rsidRDefault="00017F4D" w:rsidP="00017F4D"/>
        </w:tc>
      </w:tr>
      <w:tr w:rsidR="00017F4D" w:rsidRPr="00017F4D" w14:paraId="65EFF81E" w14:textId="77777777" w:rsidTr="00826219">
        <w:trPr>
          <w:cantSplit/>
          <w:trHeight w:val="2211"/>
          <w:jc w:val="center"/>
        </w:trPr>
        <w:tc>
          <w:tcPr>
            <w:tcW w:w="2182" w:type="dxa"/>
            <w:textDirection w:val="btLr"/>
          </w:tcPr>
          <w:p w14:paraId="22D87F4D" w14:textId="77777777" w:rsidR="00017F4D" w:rsidRPr="00017F4D" w:rsidRDefault="00017F4D" w:rsidP="00017F4D">
            <w:r w:rsidRPr="00017F4D">
              <w:t xml:space="preserve">Höhere Gewalt </w:t>
            </w:r>
            <w:r w:rsidRPr="00017F4D">
              <w:sym w:font="Wingdings" w:char="F0E0"/>
            </w:r>
            <w:r w:rsidRPr="00017F4D">
              <w:t xml:space="preserve"> Sturm, Stromausfall…</w:t>
            </w:r>
          </w:p>
        </w:tc>
        <w:tc>
          <w:tcPr>
            <w:tcW w:w="2182" w:type="dxa"/>
            <w:textDirection w:val="btLr"/>
          </w:tcPr>
          <w:p w14:paraId="66986C6F" w14:textId="77777777" w:rsidR="00017F4D" w:rsidRPr="00017F4D" w:rsidRDefault="00017F4D" w:rsidP="00017F4D"/>
        </w:tc>
        <w:tc>
          <w:tcPr>
            <w:tcW w:w="2182" w:type="dxa"/>
            <w:textDirection w:val="btLr"/>
          </w:tcPr>
          <w:p w14:paraId="0084D8C3" w14:textId="77777777" w:rsidR="00017F4D" w:rsidRPr="00017F4D" w:rsidRDefault="00017F4D" w:rsidP="00017F4D"/>
        </w:tc>
        <w:tc>
          <w:tcPr>
            <w:tcW w:w="2182" w:type="dxa"/>
            <w:textDirection w:val="btLr"/>
          </w:tcPr>
          <w:p w14:paraId="037C5CAD" w14:textId="77777777" w:rsidR="00017F4D" w:rsidRPr="00017F4D" w:rsidRDefault="00017F4D" w:rsidP="00017F4D"/>
        </w:tc>
        <w:tc>
          <w:tcPr>
            <w:tcW w:w="2182" w:type="dxa"/>
            <w:textDirection w:val="btLr"/>
          </w:tcPr>
          <w:p w14:paraId="54FC164A" w14:textId="77777777" w:rsidR="00017F4D" w:rsidRPr="00017F4D" w:rsidRDefault="00017F4D" w:rsidP="00017F4D"/>
        </w:tc>
      </w:tr>
      <w:tr w:rsidR="00017F4D" w:rsidRPr="00017F4D" w14:paraId="59EF8498" w14:textId="77777777" w:rsidTr="00826219">
        <w:trPr>
          <w:cantSplit/>
          <w:trHeight w:val="2211"/>
          <w:jc w:val="center"/>
        </w:trPr>
        <w:tc>
          <w:tcPr>
            <w:tcW w:w="2182" w:type="dxa"/>
            <w:textDirection w:val="btLr"/>
          </w:tcPr>
          <w:p w14:paraId="420E92AE" w14:textId="77777777" w:rsidR="00017F4D" w:rsidRPr="00017F4D" w:rsidRDefault="00017F4D" w:rsidP="00017F4D">
            <w:r w:rsidRPr="00017F4D">
              <w:t xml:space="preserve">Beschaffung </w:t>
            </w:r>
            <w:r w:rsidRPr="00017F4D">
              <w:sym w:font="Wingdings" w:char="F0E0"/>
            </w:r>
            <w:r w:rsidRPr="00017F4D">
              <w:t xml:space="preserve"> Ausfall Dozenten</w:t>
            </w:r>
          </w:p>
        </w:tc>
        <w:tc>
          <w:tcPr>
            <w:tcW w:w="2182" w:type="dxa"/>
            <w:textDirection w:val="btLr"/>
          </w:tcPr>
          <w:p w14:paraId="441DF9BF" w14:textId="77777777" w:rsidR="00017F4D" w:rsidRPr="00017F4D" w:rsidRDefault="00017F4D" w:rsidP="00017F4D"/>
        </w:tc>
        <w:tc>
          <w:tcPr>
            <w:tcW w:w="2182" w:type="dxa"/>
            <w:textDirection w:val="btLr"/>
          </w:tcPr>
          <w:p w14:paraId="4D02FABD" w14:textId="77777777" w:rsidR="00017F4D" w:rsidRPr="00017F4D" w:rsidRDefault="00017F4D" w:rsidP="00017F4D"/>
        </w:tc>
        <w:tc>
          <w:tcPr>
            <w:tcW w:w="2182" w:type="dxa"/>
            <w:textDirection w:val="btLr"/>
          </w:tcPr>
          <w:p w14:paraId="065A0326" w14:textId="77777777" w:rsidR="00017F4D" w:rsidRPr="00017F4D" w:rsidRDefault="00017F4D" w:rsidP="00017F4D"/>
        </w:tc>
        <w:tc>
          <w:tcPr>
            <w:tcW w:w="2182" w:type="dxa"/>
            <w:textDirection w:val="btLr"/>
          </w:tcPr>
          <w:p w14:paraId="46377E27" w14:textId="77777777" w:rsidR="00017F4D" w:rsidRPr="00017F4D" w:rsidRDefault="00017F4D" w:rsidP="00017F4D"/>
        </w:tc>
      </w:tr>
      <w:tr w:rsidR="00017F4D" w:rsidRPr="00017F4D" w14:paraId="3C5F7A8A" w14:textId="77777777" w:rsidTr="00826219">
        <w:trPr>
          <w:cantSplit/>
          <w:trHeight w:val="2211"/>
          <w:jc w:val="center"/>
        </w:trPr>
        <w:tc>
          <w:tcPr>
            <w:tcW w:w="2182" w:type="dxa"/>
            <w:textDirection w:val="btLr"/>
          </w:tcPr>
          <w:p w14:paraId="54BEA0AC" w14:textId="77777777" w:rsidR="00017F4D" w:rsidRPr="00017F4D" w:rsidRDefault="00017F4D" w:rsidP="00017F4D">
            <w:r w:rsidRPr="00017F4D">
              <w:t xml:space="preserve">Beschaffung </w:t>
            </w:r>
            <w:r w:rsidRPr="00017F4D">
              <w:sym w:font="Wingdings" w:char="F0E0"/>
            </w:r>
            <w:r w:rsidRPr="00017F4D">
              <w:t xml:space="preserve"> Ausfall Netzwerk</w:t>
            </w:r>
          </w:p>
        </w:tc>
        <w:tc>
          <w:tcPr>
            <w:tcW w:w="2182" w:type="dxa"/>
            <w:textDirection w:val="btLr"/>
          </w:tcPr>
          <w:p w14:paraId="3026BE14" w14:textId="77777777" w:rsidR="00017F4D" w:rsidRPr="00017F4D" w:rsidRDefault="00017F4D" w:rsidP="00017F4D"/>
        </w:tc>
        <w:tc>
          <w:tcPr>
            <w:tcW w:w="2182" w:type="dxa"/>
            <w:textDirection w:val="btLr"/>
          </w:tcPr>
          <w:p w14:paraId="5956C5B4" w14:textId="77777777" w:rsidR="00017F4D" w:rsidRPr="00017F4D" w:rsidRDefault="00017F4D" w:rsidP="00017F4D"/>
        </w:tc>
        <w:tc>
          <w:tcPr>
            <w:tcW w:w="2182" w:type="dxa"/>
            <w:textDirection w:val="btLr"/>
          </w:tcPr>
          <w:p w14:paraId="70EB6C52" w14:textId="77777777" w:rsidR="00017F4D" w:rsidRPr="00017F4D" w:rsidRDefault="00017F4D" w:rsidP="00017F4D"/>
        </w:tc>
        <w:tc>
          <w:tcPr>
            <w:tcW w:w="2182" w:type="dxa"/>
            <w:textDirection w:val="btLr"/>
          </w:tcPr>
          <w:p w14:paraId="12A76F24" w14:textId="77777777" w:rsidR="00017F4D" w:rsidRPr="00017F4D" w:rsidRDefault="00017F4D" w:rsidP="00017F4D"/>
        </w:tc>
      </w:tr>
      <w:tr w:rsidR="00017F4D" w:rsidRPr="00017F4D" w14:paraId="4986E7E0" w14:textId="77777777" w:rsidTr="00826219">
        <w:trPr>
          <w:cantSplit/>
          <w:trHeight w:val="2211"/>
          <w:jc w:val="center"/>
        </w:trPr>
        <w:tc>
          <w:tcPr>
            <w:tcW w:w="2182" w:type="dxa"/>
            <w:textDirection w:val="btLr"/>
          </w:tcPr>
          <w:p w14:paraId="35ECDE65" w14:textId="77777777" w:rsidR="00017F4D" w:rsidRPr="00017F4D" w:rsidRDefault="00017F4D" w:rsidP="00017F4D">
            <w:r w:rsidRPr="00017F4D">
              <w:t xml:space="preserve">Lernende </w:t>
            </w:r>
            <w:r w:rsidRPr="00017F4D">
              <w:sym w:font="Wingdings" w:char="F0E0"/>
            </w:r>
            <w:r w:rsidRPr="00017F4D">
              <w:t xml:space="preserve"> Qualifikation</w:t>
            </w:r>
          </w:p>
        </w:tc>
        <w:tc>
          <w:tcPr>
            <w:tcW w:w="2182" w:type="dxa"/>
            <w:textDirection w:val="btLr"/>
          </w:tcPr>
          <w:p w14:paraId="5B1C8F7F" w14:textId="77777777" w:rsidR="00017F4D" w:rsidRPr="00017F4D" w:rsidRDefault="00017F4D" w:rsidP="00017F4D"/>
        </w:tc>
        <w:tc>
          <w:tcPr>
            <w:tcW w:w="2182" w:type="dxa"/>
            <w:textDirection w:val="btLr"/>
          </w:tcPr>
          <w:p w14:paraId="71B9EDED" w14:textId="77777777" w:rsidR="00017F4D" w:rsidRPr="00017F4D" w:rsidRDefault="00017F4D" w:rsidP="00017F4D"/>
        </w:tc>
        <w:tc>
          <w:tcPr>
            <w:tcW w:w="2182" w:type="dxa"/>
            <w:textDirection w:val="btLr"/>
          </w:tcPr>
          <w:p w14:paraId="04E9816E" w14:textId="77777777" w:rsidR="00017F4D" w:rsidRPr="00017F4D" w:rsidRDefault="00017F4D" w:rsidP="00017F4D"/>
        </w:tc>
        <w:tc>
          <w:tcPr>
            <w:tcW w:w="2182" w:type="dxa"/>
            <w:textDirection w:val="btLr"/>
          </w:tcPr>
          <w:p w14:paraId="0D1714D5" w14:textId="77777777" w:rsidR="00017F4D" w:rsidRPr="00017F4D" w:rsidRDefault="00017F4D" w:rsidP="00017F4D"/>
        </w:tc>
      </w:tr>
      <w:tr w:rsidR="00017F4D" w:rsidRPr="00017F4D" w14:paraId="08866A0F" w14:textId="77777777" w:rsidTr="00826219">
        <w:trPr>
          <w:cantSplit/>
          <w:trHeight w:val="2211"/>
          <w:jc w:val="center"/>
        </w:trPr>
        <w:tc>
          <w:tcPr>
            <w:tcW w:w="2182" w:type="dxa"/>
            <w:textDirection w:val="btLr"/>
          </w:tcPr>
          <w:p w14:paraId="577A5491" w14:textId="77777777" w:rsidR="00017F4D" w:rsidRPr="00017F4D" w:rsidRDefault="00017F4D" w:rsidP="00017F4D">
            <w:r w:rsidRPr="00017F4D">
              <w:lastRenderedPageBreak/>
              <w:t xml:space="preserve">Lernende </w:t>
            </w:r>
            <w:r w:rsidRPr="00017F4D">
              <w:sym w:font="Wingdings" w:char="F0E0"/>
            </w:r>
            <w:r w:rsidRPr="00017F4D">
              <w:t xml:space="preserve"> Ausfälliges Verhalten</w:t>
            </w:r>
          </w:p>
        </w:tc>
        <w:tc>
          <w:tcPr>
            <w:tcW w:w="2182" w:type="dxa"/>
            <w:textDirection w:val="btLr"/>
          </w:tcPr>
          <w:p w14:paraId="0B0B1080" w14:textId="77777777" w:rsidR="00017F4D" w:rsidRPr="00017F4D" w:rsidRDefault="00017F4D" w:rsidP="00017F4D"/>
        </w:tc>
        <w:tc>
          <w:tcPr>
            <w:tcW w:w="2182" w:type="dxa"/>
            <w:textDirection w:val="btLr"/>
          </w:tcPr>
          <w:p w14:paraId="4284BF77" w14:textId="77777777" w:rsidR="00017F4D" w:rsidRPr="00017F4D" w:rsidRDefault="00017F4D" w:rsidP="00017F4D"/>
        </w:tc>
        <w:tc>
          <w:tcPr>
            <w:tcW w:w="2182" w:type="dxa"/>
            <w:textDirection w:val="btLr"/>
          </w:tcPr>
          <w:p w14:paraId="79B1FE36" w14:textId="77777777" w:rsidR="00017F4D" w:rsidRPr="00017F4D" w:rsidRDefault="00017F4D" w:rsidP="00017F4D"/>
        </w:tc>
        <w:tc>
          <w:tcPr>
            <w:tcW w:w="2182" w:type="dxa"/>
            <w:textDirection w:val="btLr"/>
          </w:tcPr>
          <w:p w14:paraId="3C72507C" w14:textId="77777777" w:rsidR="00017F4D" w:rsidRPr="00017F4D" w:rsidRDefault="00017F4D" w:rsidP="00017F4D"/>
        </w:tc>
      </w:tr>
      <w:tr w:rsidR="00017F4D" w:rsidRPr="00017F4D" w14:paraId="6F743179" w14:textId="77777777" w:rsidTr="00826219">
        <w:trPr>
          <w:cantSplit/>
          <w:trHeight w:val="2211"/>
          <w:jc w:val="center"/>
        </w:trPr>
        <w:tc>
          <w:tcPr>
            <w:tcW w:w="2182" w:type="dxa"/>
            <w:textDirection w:val="btLr"/>
          </w:tcPr>
          <w:p w14:paraId="279F8017" w14:textId="77777777" w:rsidR="00017F4D" w:rsidRPr="00017F4D" w:rsidRDefault="00017F4D" w:rsidP="00017F4D">
            <w:r w:rsidRPr="00017F4D">
              <w:t xml:space="preserve">Lernende </w:t>
            </w:r>
            <w:r w:rsidRPr="00017F4D">
              <w:sym w:font="Wingdings" w:char="F0E0"/>
            </w:r>
            <w:r w:rsidRPr="00017F4D">
              <w:t xml:space="preserve"> </w:t>
            </w:r>
            <w:proofErr w:type="spellStart"/>
            <w:r w:rsidRPr="00017F4D">
              <w:t>Lehrmatrerial</w:t>
            </w:r>
            <w:proofErr w:type="spellEnd"/>
          </w:p>
        </w:tc>
        <w:tc>
          <w:tcPr>
            <w:tcW w:w="2182" w:type="dxa"/>
            <w:textDirection w:val="btLr"/>
          </w:tcPr>
          <w:p w14:paraId="2D01C680" w14:textId="77777777" w:rsidR="00017F4D" w:rsidRPr="00017F4D" w:rsidRDefault="00017F4D" w:rsidP="00017F4D"/>
        </w:tc>
        <w:tc>
          <w:tcPr>
            <w:tcW w:w="2182" w:type="dxa"/>
            <w:textDirection w:val="btLr"/>
          </w:tcPr>
          <w:p w14:paraId="3828F5AA" w14:textId="77777777" w:rsidR="00017F4D" w:rsidRPr="00017F4D" w:rsidRDefault="00017F4D" w:rsidP="00017F4D"/>
        </w:tc>
        <w:tc>
          <w:tcPr>
            <w:tcW w:w="2182" w:type="dxa"/>
            <w:textDirection w:val="btLr"/>
          </w:tcPr>
          <w:p w14:paraId="16655A72" w14:textId="77777777" w:rsidR="00017F4D" w:rsidRPr="00017F4D" w:rsidRDefault="00017F4D" w:rsidP="00017F4D"/>
        </w:tc>
        <w:tc>
          <w:tcPr>
            <w:tcW w:w="2182" w:type="dxa"/>
            <w:textDirection w:val="btLr"/>
          </w:tcPr>
          <w:p w14:paraId="494B792B" w14:textId="77777777" w:rsidR="00017F4D" w:rsidRPr="00017F4D" w:rsidRDefault="00017F4D" w:rsidP="00017F4D"/>
        </w:tc>
      </w:tr>
      <w:tr w:rsidR="00017F4D" w:rsidRPr="00017F4D" w14:paraId="6CE9A38F" w14:textId="77777777" w:rsidTr="00826219">
        <w:trPr>
          <w:cantSplit/>
          <w:trHeight w:val="2211"/>
          <w:jc w:val="center"/>
        </w:trPr>
        <w:tc>
          <w:tcPr>
            <w:tcW w:w="2182" w:type="dxa"/>
            <w:textDirection w:val="btLr"/>
          </w:tcPr>
          <w:p w14:paraId="579ADA67" w14:textId="77777777" w:rsidR="00017F4D" w:rsidRPr="00017F4D" w:rsidRDefault="00017F4D" w:rsidP="00017F4D">
            <w:r w:rsidRPr="00017F4D">
              <w:t xml:space="preserve">Vertrieb </w:t>
            </w:r>
            <w:r w:rsidRPr="00017F4D">
              <w:sym w:font="Wingdings" w:char="F0E0"/>
            </w:r>
            <w:r w:rsidRPr="00017F4D">
              <w:t xml:space="preserve"> Falschinformation</w:t>
            </w:r>
          </w:p>
        </w:tc>
        <w:tc>
          <w:tcPr>
            <w:tcW w:w="2182" w:type="dxa"/>
            <w:textDirection w:val="btLr"/>
          </w:tcPr>
          <w:p w14:paraId="6AB98D8A" w14:textId="77777777" w:rsidR="00017F4D" w:rsidRPr="00017F4D" w:rsidRDefault="00017F4D" w:rsidP="00017F4D"/>
        </w:tc>
        <w:tc>
          <w:tcPr>
            <w:tcW w:w="2182" w:type="dxa"/>
            <w:textDirection w:val="btLr"/>
          </w:tcPr>
          <w:p w14:paraId="6B77C517" w14:textId="77777777" w:rsidR="00017F4D" w:rsidRPr="00017F4D" w:rsidRDefault="00017F4D" w:rsidP="00017F4D"/>
        </w:tc>
        <w:tc>
          <w:tcPr>
            <w:tcW w:w="2182" w:type="dxa"/>
            <w:textDirection w:val="btLr"/>
          </w:tcPr>
          <w:p w14:paraId="6CD0FB03" w14:textId="77777777" w:rsidR="00017F4D" w:rsidRPr="00017F4D" w:rsidRDefault="00017F4D" w:rsidP="00017F4D"/>
        </w:tc>
        <w:tc>
          <w:tcPr>
            <w:tcW w:w="2182" w:type="dxa"/>
            <w:textDirection w:val="btLr"/>
          </w:tcPr>
          <w:p w14:paraId="283AA571" w14:textId="77777777" w:rsidR="00017F4D" w:rsidRPr="00017F4D" w:rsidRDefault="00017F4D" w:rsidP="00017F4D"/>
        </w:tc>
      </w:tr>
      <w:tr w:rsidR="00017F4D" w:rsidRPr="00017F4D" w14:paraId="32FBC17C" w14:textId="77777777" w:rsidTr="00826219">
        <w:trPr>
          <w:cantSplit/>
          <w:trHeight w:val="2211"/>
          <w:jc w:val="center"/>
        </w:trPr>
        <w:tc>
          <w:tcPr>
            <w:tcW w:w="2182" w:type="dxa"/>
            <w:textDirection w:val="btLr"/>
          </w:tcPr>
          <w:p w14:paraId="5A34980A" w14:textId="77777777" w:rsidR="00017F4D" w:rsidRPr="00017F4D" w:rsidRDefault="00017F4D" w:rsidP="00017F4D">
            <w:r w:rsidRPr="00017F4D">
              <w:t xml:space="preserve">Vertrieb </w:t>
            </w:r>
            <w:r w:rsidRPr="00017F4D">
              <w:sym w:font="Wingdings" w:char="F0E0"/>
            </w:r>
            <w:r w:rsidRPr="00017F4D">
              <w:t xml:space="preserve"> Vertragsabschluss</w:t>
            </w:r>
          </w:p>
        </w:tc>
        <w:tc>
          <w:tcPr>
            <w:tcW w:w="2182" w:type="dxa"/>
            <w:textDirection w:val="btLr"/>
          </w:tcPr>
          <w:p w14:paraId="2EB99179" w14:textId="77777777" w:rsidR="00017F4D" w:rsidRPr="00017F4D" w:rsidRDefault="00017F4D" w:rsidP="00017F4D"/>
        </w:tc>
        <w:tc>
          <w:tcPr>
            <w:tcW w:w="2182" w:type="dxa"/>
            <w:textDirection w:val="btLr"/>
          </w:tcPr>
          <w:p w14:paraId="200EA0A2" w14:textId="77777777" w:rsidR="00017F4D" w:rsidRPr="00017F4D" w:rsidRDefault="00017F4D" w:rsidP="00017F4D"/>
        </w:tc>
        <w:tc>
          <w:tcPr>
            <w:tcW w:w="2182" w:type="dxa"/>
            <w:textDirection w:val="btLr"/>
          </w:tcPr>
          <w:p w14:paraId="6C3519E0" w14:textId="77777777" w:rsidR="00017F4D" w:rsidRPr="00017F4D" w:rsidRDefault="00017F4D" w:rsidP="00017F4D"/>
        </w:tc>
        <w:tc>
          <w:tcPr>
            <w:tcW w:w="2182" w:type="dxa"/>
            <w:textDirection w:val="btLr"/>
          </w:tcPr>
          <w:p w14:paraId="4C2E9AF7" w14:textId="77777777" w:rsidR="00017F4D" w:rsidRPr="00017F4D" w:rsidRDefault="00017F4D" w:rsidP="00017F4D"/>
        </w:tc>
      </w:tr>
      <w:tr w:rsidR="00017F4D" w:rsidRPr="00017F4D" w14:paraId="116C98F8" w14:textId="77777777" w:rsidTr="00826219">
        <w:trPr>
          <w:cantSplit/>
          <w:trHeight w:val="2211"/>
          <w:jc w:val="center"/>
        </w:trPr>
        <w:tc>
          <w:tcPr>
            <w:tcW w:w="2182" w:type="dxa"/>
            <w:textDirection w:val="btLr"/>
          </w:tcPr>
          <w:p w14:paraId="7F3A7E05" w14:textId="77777777" w:rsidR="00017F4D" w:rsidRPr="00017F4D" w:rsidRDefault="00017F4D" w:rsidP="00017F4D">
            <w:r w:rsidRPr="00017F4D">
              <w:t xml:space="preserve">Vertrieb </w:t>
            </w:r>
            <w:r w:rsidRPr="00017F4D">
              <w:sym w:font="Wingdings" w:char="F0E0"/>
            </w:r>
            <w:r w:rsidRPr="00017F4D">
              <w:t xml:space="preserve"> AGB</w:t>
            </w:r>
          </w:p>
        </w:tc>
        <w:tc>
          <w:tcPr>
            <w:tcW w:w="2182" w:type="dxa"/>
            <w:textDirection w:val="btLr"/>
          </w:tcPr>
          <w:p w14:paraId="02018D11" w14:textId="77777777" w:rsidR="00017F4D" w:rsidRPr="00017F4D" w:rsidRDefault="00017F4D" w:rsidP="00017F4D"/>
        </w:tc>
        <w:tc>
          <w:tcPr>
            <w:tcW w:w="2182" w:type="dxa"/>
            <w:textDirection w:val="btLr"/>
          </w:tcPr>
          <w:p w14:paraId="108D7369" w14:textId="77777777" w:rsidR="00017F4D" w:rsidRPr="00017F4D" w:rsidRDefault="00017F4D" w:rsidP="00017F4D"/>
        </w:tc>
        <w:tc>
          <w:tcPr>
            <w:tcW w:w="2182" w:type="dxa"/>
            <w:textDirection w:val="btLr"/>
          </w:tcPr>
          <w:p w14:paraId="1D913966" w14:textId="77777777" w:rsidR="00017F4D" w:rsidRPr="00017F4D" w:rsidRDefault="00017F4D" w:rsidP="00017F4D"/>
        </w:tc>
        <w:tc>
          <w:tcPr>
            <w:tcW w:w="2182" w:type="dxa"/>
            <w:textDirection w:val="btLr"/>
          </w:tcPr>
          <w:p w14:paraId="6753B5A6" w14:textId="77777777" w:rsidR="00017F4D" w:rsidRPr="00017F4D" w:rsidRDefault="00017F4D" w:rsidP="00017F4D"/>
        </w:tc>
      </w:tr>
      <w:tr w:rsidR="00017F4D" w:rsidRPr="00017F4D" w14:paraId="53F4DC55" w14:textId="77777777" w:rsidTr="00826219">
        <w:trPr>
          <w:cantSplit/>
          <w:trHeight w:val="2211"/>
          <w:jc w:val="center"/>
        </w:trPr>
        <w:tc>
          <w:tcPr>
            <w:tcW w:w="2182" w:type="dxa"/>
            <w:textDirection w:val="btLr"/>
          </w:tcPr>
          <w:p w14:paraId="0E3518A5" w14:textId="77777777" w:rsidR="00017F4D" w:rsidRPr="00017F4D" w:rsidRDefault="00017F4D" w:rsidP="00017F4D">
            <w:r w:rsidRPr="00017F4D">
              <w:lastRenderedPageBreak/>
              <w:t xml:space="preserve">Vertrieb </w:t>
            </w:r>
            <w:r w:rsidRPr="00017F4D">
              <w:sym w:font="Wingdings" w:char="F0E0"/>
            </w:r>
            <w:r w:rsidRPr="00017F4D">
              <w:t xml:space="preserve"> Zahlungseingang</w:t>
            </w:r>
          </w:p>
        </w:tc>
        <w:tc>
          <w:tcPr>
            <w:tcW w:w="2182" w:type="dxa"/>
            <w:textDirection w:val="btLr"/>
          </w:tcPr>
          <w:p w14:paraId="25FF2E69" w14:textId="77777777" w:rsidR="00017F4D" w:rsidRPr="00017F4D" w:rsidRDefault="00017F4D" w:rsidP="00017F4D"/>
        </w:tc>
        <w:tc>
          <w:tcPr>
            <w:tcW w:w="2182" w:type="dxa"/>
            <w:textDirection w:val="btLr"/>
          </w:tcPr>
          <w:p w14:paraId="49A43C06" w14:textId="77777777" w:rsidR="00017F4D" w:rsidRPr="00017F4D" w:rsidRDefault="00017F4D" w:rsidP="00017F4D"/>
        </w:tc>
        <w:tc>
          <w:tcPr>
            <w:tcW w:w="2182" w:type="dxa"/>
            <w:textDirection w:val="btLr"/>
          </w:tcPr>
          <w:p w14:paraId="3C9F8FC4" w14:textId="77777777" w:rsidR="00017F4D" w:rsidRPr="00017F4D" w:rsidRDefault="00017F4D" w:rsidP="00017F4D"/>
        </w:tc>
        <w:tc>
          <w:tcPr>
            <w:tcW w:w="2182" w:type="dxa"/>
            <w:textDirection w:val="btLr"/>
          </w:tcPr>
          <w:p w14:paraId="505B2705" w14:textId="77777777" w:rsidR="00017F4D" w:rsidRPr="00017F4D" w:rsidRDefault="00017F4D" w:rsidP="00017F4D"/>
        </w:tc>
      </w:tr>
      <w:tr w:rsidR="00017F4D" w:rsidRPr="00017F4D" w14:paraId="3AB43DBD" w14:textId="77777777" w:rsidTr="00826219">
        <w:trPr>
          <w:cantSplit/>
          <w:trHeight w:val="2211"/>
          <w:jc w:val="center"/>
        </w:trPr>
        <w:tc>
          <w:tcPr>
            <w:tcW w:w="2182" w:type="dxa"/>
            <w:textDirection w:val="btLr"/>
          </w:tcPr>
          <w:p w14:paraId="73B589D5" w14:textId="77777777" w:rsidR="00017F4D" w:rsidRPr="00017F4D" w:rsidRDefault="00017F4D" w:rsidP="00017F4D">
            <w:r w:rsidRPr="00017F4D">
              <w:t xml:space="preserve">Vertrieb </w:t>
            </w:r>
            <w:r w:rsidRPr="00017F4D">
              <w:sym w:font="Wingdings" w:char="F0E0"/>
            </w:r>
            <w:r w:rsidRPr="00017F4D">
              <w:t xml:space="preserve"> Nachfrage Kunden</w:t>
            </w:r>
          </w:p>
        </w:tc>
        <w:tc>
          <w:tcPr>
            <w:tcW w:w="2182" w:type="dxa"/>
            <w:textDirection w:val="btLr"/>
          </w:tcPr>
          <w:p w14:paraId="1675B23C" w14:textId="77777777" w:rsidR="00017F4D" w:rsidRPr="00017F4D" w:rsidRDefault="00017F4D" w:rsidP="00017F4D"/>
        </w:tc>
        <w:tc>
          <w:tcPr>
            <w:tcW w:w="2182" w:type="dxa"/>
            <w:textDirection w:val="btLr"/>
          </w:tcPr>
          <w:p w14:paraId="3C435308" w14:textId="77777777" w:rsidR="00017F4D" w:rsidRPr="00017F4D" w:rsidRDefault="00017F4D" w:rsidP="00017F4D"/>
        </w:tc>
        <w:tc>
          <w:tcPr>
            <w:tcW w:w="2182" w:type="dxa"/>
            <w:textDirection w:val="btLr"/>
          </w:tcPr>
          <w:p w14:paraId="7DD52C53" w14:textId="77777777" w:rsidR="00017F4D" w:rsidRPr="00017F4D" w:rsidRDefault="00017F4D" w:rsidP="00017F4D"/>
        </w:tc>
        <w:tc>
          <w:tcPr>
            <w:tcW w:w="2182" w:type="dxa"/>
            <w:textDirection w:val="btLr"/>
          </w:tcPr>
          <w:p w14:paraId="761264DC" w14:textId="77777777" w:rsidR="00017F4D" w:rsidRPr="00017F4D" w:rsidRDefault="00017F4D" w:rsidP="00017F4D"/>
        </w:tc>
      </w:tr>
      <w:tr w:rsidR="00017F4D" w:rsidRPr="00017F4D" w14:paraId="6ABE9C9E" w14:textId="77777777" w:rsidTr="00826219">
        <w:trPr>
          <w:cantSplit/>
          <w:trHeight w:val="2211"/>
          <w:jc w:val="center"/>
        </w:trPr>
        <w:tc>
          <w:tcPr>
            <w:tcW w:w="2182" w:type="dxa"/>
            <w:textDirection w:val="btLr"/>
          </w:tcPr>
          <w:p w14:paraId="2FB15234" w14:textId="77777777" w:rsidR="00017F4D" w:rsidRPr="00017F4D" w:rsidRDefault="00017F4D" w:rsidP="00017F4D">
            <w:r w:rsidRPr="00017F4D">
              <w:t xml:space="preserve">Personal </w:t>
            </w:r>
            <w:r w:rsidRPr="00017F4D">
              <w:sym w:font="Wingdings" w:char="F0E0"/>
            </w:r>
            <w:r w:rsidRPr="00017F4D">
              <w:t xml:space="preserve"> Ausfall</w:t>
            </w:r>
          </w:p>
        </w:tc>
        <w:tc>
          <w:tcPr>
            <w:tcW w:w="2182" w:type="dxa"/>
            <w:textDirection w:val="btLr"/>
          </w:tcPr>
          <w:p w14:paraId="40AB66DD" w14:textId="77777777" w:rsidR="00017F4D" w:rsidRPr="00017F4D" w:rsidRDefault="00017F4D" w:rsidP="00017F4D"/>
        </w:tc>
        <w:tc>
          <w:tcPr>
            <w:tcW w:w="2182" w:type="dxa"/>
            <w:textDirection w:val="btLr"/>
          </w:tcPr>
          <w:p w14:paraId="0A95FB30" w14:textId="77777777" w:rsidR="00017F4D" w:rsidRPr="00017F4D" w:rsidRDefault="00017F4D" w:rsidP="00017F4D"/>
        </w:tc>
        <w:tc>
          <w:tcPr>
            <w:tcW w:w="2182" w:type="dxa"/>
            <w:textDirection w:val="btLr"/>
          </w:tcPr>
          <w:p w14:paraId="36D21E2E" w14:textId="77777777" w:rsidR="00017F4D" w:rsidRPr="00017F4D" w:rsidRDefault="00017F4D" w:rsidP="00017F4D"/>
        </w:tc>
        <w:tc>
          <w:tcPr>
            <w:tcW w:w="2182" w:type="dxa"/>
            <w:textDirection w:val="btLr"/>
          </w:tcPr>
          <w:p w14:paraId="35DC97F7" w14:textId="77777777" w:rsidR="00017F4D" w:rsidRPr="00017F4D" w:rsidRDefault="00017F4D" w:rsidP="00017F4D"/>
        </w:tc>
      </w:tr>
      <w:tr w:rsidR="00017F4D" w:rsidRPr="00017F4D" w14:paraId="7507B4E3" w14:textId="77777777" w:rsidTr="00826219">
        <w:trPr>
          <w:cantSplit/>
          <w:trHeight w:val="2211"/>
          <w:jc w:val="center"/>
        </w:trPr>
        <w:tc>
          <w:tcPr>
            <w:tcW w:w="2182" w:type="dxa"/>
            <w:textDirection w:val="btLr"/>
          </w:tcPr>
          <w:p w14:paraId="2D8B5AF3" w14:textId="77777777" w:rsidR="00017F4D" w:rsidRPr="00017F4D" w:rsidRDefault="00017F4D" w:rsidP="00017F4D">
            <w:r w:rsidRPr="00017F4D">
              <w:t xml:space="preserve">Personal </w:t>
            </w:r>
            <w:r w:rsidRPr="00017F4D">
              <w:sym w:font="Wingdings" w:char="F0E0"/>
            </w:r>
            <w:r w:rsidRPr="00017F4D">
              <w:t xml:space="preserve"> Eignung</w:t>
            </w:r>
          </w:p>
        </w:tc>
        <w:tc>
          <w:tcPr>
            <w:tcW w:w="2182" w:type="dxa"/>
            <w:textDirection w:val="btLr"/>
          </w:tcPr>
          <w:p w14:paraId="562CF84A" w14:textId="77777777" w:rsidR="00017F4D" w:rsidRPr="00017F4D" w:rsidRDefault="00017F4D" w:rsidP="00017F4D"/>
        </w:tc>
        <w:tc>
          <w:tcPr>
            <w:tcW w:w="2182" w:type="dxa"/>
            <w:textDirection w:val="btLr"/>
          </w:tcPr>
          <w:p w14:paraId="163E0AD3" w14:textId="77777777" w:rsidR="00017F4D" w:rsidRPr="00017F4D" w:rsidRDefault="00017F4D" w:rsidP="00017F4D"/>
        </w:tc>
        <w:tc>
          <w:tcPr>
            <w:tcW w:w="2182" w:type="dxa"/>
            <w:textDirection w:val="btLr"/>
          </w:tcPr>
          <w:p w14:paraId="6531EF41" w14:textId="77777777" w:rsidR="00017F4D" w:rsidRPr="00017F4D" w:rsidRDefault="00017F4D" w:rsidP="00017F4D"/>
        </w:tc>
        <w:tc>
          <w:tcPr>
            <w:tcW w:w="2182" w:type="dxa"/>
            <w:textDirection w:val="btLr"/>
          </w:tcPr>
          <w:p w14:paraId="47B49011" w14:textId="77777777" w:rsidR="00017F4D" w:rsidRPr="00017F4D" w:rsidRDefault="00017F4D" w:rsidP="00017F4D"/>
        </w:tc>
      </w:tr>
      <w:tr w:rsidR="00017F4D" w:rsidRPr="00017F4D" w14:paraId="6DF4A3B0" w14:textId="77777777" w:rsidTr="00826219">
        <w:trPr>
          <w:cantSplit/>
          <w:trHeight w:val="2211"/>
          <w:jc w:val="center"/>
        </w:trPr>
        <w:tc>
          <w:tcPr>
            <w:tcW w:w="2182" w:type="dxa"/>
            <w:textDirection w:val="btLr"/>
          </w:tcPr>
          <w:p w14:paraId="43B36B11" w14:textId="77777777" w:rsidR="00017F4D" w:rsidRPr="00017F4D" w:rsidRDefault="00017F4D" w:rsidP="00017F4D">
            <w:r w:rsidRPr="00017F4D">
              <w:t xml:space="preserve">Personal </w:t>
            </w:r>
            <w:r w:rsidRPr="00017F4D">
              <w:sym w:font="Wingdings" w:char="F0E0"/>
            </w:r>
            <w:r w:rsidRPr="00017F4D">
              <w:t xml:space="preserve"> Fehlentscheidungen</w:t>
            </w:r>
          </w:p>
        </w:tc>
        <w:tc>
          <w:tcPr>
            <w:tcW w:w="2182" w:type="dxa"/>
            <w:textDirection w:val="btLr"/>
          </w:tcPr>
          <w:p w14:paraId="551F35BA" w14:textId="77777777" w:rsidR="00017F4D" w:rsidRPr="00017F4D" w:rsidRDefault="00017F4D" w:rsidP="00017F4D"/>
        </w:tc>
        <w:tc>
          <w:tcPr>
            <w:tcW w:w="2182" w:type="dxa"/>
            <w:textDirection w:val="btLr"/>
          </w:tcPr>
          <w:p w14:paraId="295D1682" w14:textId="77777777" w:rsidR="00017F4D" w:rsidRPr="00017F4D" w:rsidRDefault="00017F4D" w:rsidP="00017F4D"/>
        </w:tc>
        <w:tc>
          <w:tcPr>
            <w:tcW w:w="2182" w:type="dxa"/>
            <w:textDirection w:val="btLr"/>
          </w:tcPr>
          <w:p w14:paraId="73354F51" w14:textId="77777777" w:rsidR="00017F4D" w:rsidRPr="00017F4D" w:rsidRDefault="00017F4D" w:rsidP="00017F4D"/>
        </w:tc>
        <w:tc>
          <w:tcPr>
            <w:tcW w:w="2182" w:type="dxa"/>
            <w:textDirection w:val="btLr"/>
          </w:tcPr>
          <w:p w14:paraId="5F30CB50" w14:textId="77777777" w:rsidR="00017F4D" w:rsidRPr="00017F4D" w:rsidRDefault="00017F4D" w:rsidP="00017F4D"/>
        </w:tc>
      </w:tr>
      <w:tr w:rsidR="00017F4D" w:rsidRPr="00017F4D" w14:paraId="1BB026F7" w14:textId="77777777" w:rsidTr="00826219">
        <w:trPr>
          <w:cantSplit/>
          <w:trHeight w:val="2211"/>
          <w:jc w:val="center"/>
        </w:trPr>
        <w:tc>
          <w:tcPr>
            <w:tcW w:w="2182" w:type="dxa"/>
            <w:textDirection w:val="btLr"/>
          </w:tcPr>
          <w:p w14:paraId="5D3878CB" w14:textId="77777777" w:rsidR="00017F4D" w:rsidRPr="00017F4D" w:rsidRDefault="00017F4D" w:rsidP="00017F4D">
            <w:r w:rsidRPr="00017F4D">
              <w:lastRenderedPageBreak/>
              <w:t xml:space="preserve">Unternehmen </w:t>
            </w:r>
            <w:r w:rsidRPr="00017F4D">
              <w:sym w:font="Wingdings" w:char="F0E0"/>
            </w:r>
            <w:r w:rsidRPr="00017F4D">
              <w:t xml:space="preserve"> Strukturen</w:t>
            </w:r>
          </w:p>
        </w:tc>
        <w:tc>
          <w:tcPr>
            <w:tcW w:w="2182" w:type="dxa"/>
            <w:textDirection w:val="btLr"/>
          </w:tcPr>
          <w:p w14:paraId="5A7EE647" w14:textId="77777777" w:rsidR="00017F4D" w:rsidRPr="00017F4D" w:rsidRDefault="00017F4D" w:rsidP="00017F4D"/>
        </w:tc>
        <w:tc>
          <w:tcPr>
            <w:tcW w:w="2182" w:type="dxa"/>
            <w:textDirection w:val="btLr"/>
          </w:tcPr>
          <w:p w14:paraId="51550629" w14:textId="77777777" w:rsidR="00017F4D" w:rsidRPr="00017F4D" w:rsidRDefault="00017F4D" w:rsidP="00017F4D"/>
        </w:tc>
        <w:tc>
          <w:tcPr>
            <w:tcW w:w="2182" w:type="dxa"/>
            <w:textDirection w:val="btLr"/>
          </w:tcPr>
          <w:p w14:paraId="45DA40F7" w14:textId="77777777" w:rsidR="00017F4D" w:rsidRPr="00017F4D" w:rsidRDefault="00017F4D" w:rsidP="00017F4D"/>
        </w:tc>
        <w:tc>
          <w:tcPr>
            <w:tcW w:w="2182" w:type="dxa"/>
            <w:textDirection w:val="btLr"/>
          </w:tcPr>
          <w:p w14:paraId="60FB170D" w14:textId="77777777" w:rsidR="00017F4D" w:rsidRPr="00017F4D" w:rsidRDefault="00017F4D" w:rsidP="00017F4D"/>
        </w:tc>
      </w:tr>
      <w:tr w:rsidR="00017F4D" w:rsidRPr="00017F4D" w14:paraId="78C85C5E" w14:textId="77777777" w:rsidTr="00826219">
        <w:trPr>
          <w:cantSplit/>
          <w:trHeight w:val="2211"/>
          <w:jc w:val="center"/>
        </w:trPr>
        <w:tc>
          <w:tcPr>
            <w:tcW w:w="2182" w:type="dxa"/>
            <w:textDirection w:val="btLr"/>
          </w:tcPr>
          <w:p w14:paraId="4FD39205" w14:textId="77777777" w:rsidR="00017F4D" w:rsidRPr="00017F4D" w:rsidRDefault="00017F4D" w:rsidP="00017F4D">
            <w:r w:rsidRPr="00017F4D">
              <w:t xml:space="preserve">Curriculum </w:t>
            </w:r>
            <w:r w:rsidRPr="00017F4D">
              <w:sym w:font="Wingdings" w:char="F0E0"/>
            </w:r>
            <w:r w:rsidRPr="00017F4D">
              <w:t xml:space="preserve"> Inhaltliche Fehler</w:t>
            </w:r>
          </w:p>
        </w:tc>
        <w:tc>
          <w:tcPr>
            <w:tcW w:w="2182" w:type="dxa"/>
            <w:textDirection w:val="btLr"/>
          </w:tcPr>
          <w:p w14:paraId="02959DD1" w14:textId="77777777" w:rsidR="00017F4D" w:rsidRPr="00017F4D" w:rsidRDefault="00017F4D" w:rsidP="00017F4D"/>
        </w:tc>
        <w:tc>
          <w:tcPr>
            <w:tcW w:w="2182" w:type="dxa"/>
            <w:textDirection w:val="btLr"/>
          </w:tcPr>
          <w:p w14:paraId="40D3FFCA" w14:textId="77777777" w:rsidR="00017F4D" w:rsidRPr="00017F4D" w:rsidRDefault="00017F4D" w:rsidP="00017F4D"/>
        </w:tc>
        <w:tc>
          <w:tcPr>
            <w:tcW w:w="2182" w:type="dxa"/>
            <w:textDirection w:val="btLr"/>
          </w:tcPr>
          <w:p w14:paraId="2008D050" w14:textId="77777777" w:rsidR="00017F4D" w:rsidRPr="00017F4D" w:rsidRDefault="00017F4D" w:rsidP="00017F4D"/>
        </w:tc>
        <w:tc>
          <w:tcPr>
            <w:tcW w:w="2182" w:type="dxa"/>
            <w:textDirection w:val="btLr"/>
          </w:tcPr>
          <w:p w14:paraId="0D2C5512" w14:textId="77777777" w:rsidR="00017F4D" w:rsidRPr="00017F4D" w:rsidRDefault="00017F4D" w:rsidP="00017F4D"/>
        </w:tc>
      </w:tr>
      <w:tr w:rsidR="00017F4D" w:rsidRPr="00017F4D" w14:paraId="52E3FB06" w14:textId="77777777" w:rsidTr="00826219">
        <w:trPr>
          <w:cantSplit/>
          <w:trHeight w:val="2211"/>
          <w:jc w:val="center"/>
        </w:trPr>
        <w:tc>
          <w:tcPr>
            <w:tcW w:w="2182" w:type="dxa"/>
            <w:textDirection w:val="btLr"/>
          </w:tcPr>
          <w:p w14:paraId="398C7145" w14:textId="77777777" w:rsidR="00017F4D" w:rsidRPr="00017F4D" w:rsidRDefault="00017F4D" w:rsidP="00017F4D">
            <w:r w:rsidRPr="00017F4D">
              <w:t xml:space="preserve">Curriculum </w:t>
            </w:r>
            <w:r w:rsidRPr="00017F4D">
              <w:sym w:font="Wingdings" w:char="F0E0"/>
            </w:r>
            <w:r w:rsidRPr="00017F4D">
              <w:t xml:space="preserve"> Korrekturen</w:t>
            </w:r>
          </w:p>
        </w:tc>
        <w:tc>
          <w:tcPr>
            <w:tcW w:w="2182" w:type="dxa"/>
            <w:textDirection w:val="btLr"/>
          </w:tcPr>
          <w:p w14:paraId="5BE225ED" w14:textId="77777777" w:rsidR="00017F4D" w:rsidRPr="00017F4D" w:rsidRDefault="00017F4D" w:rsidP="00017F4D"/>
        </w:tc>
        <w:tc>
          <w:tcPr>
            <w:tcW w:w="2182" w:type="dxa"/>
            <w:textDirection w:val="btLr"/>
          </w:tcPr>
          <w:p w14:paraId="0DD5E857" w14:textId="77777777" w:rsidR="00017F4D" w:rsidRPr="00017F4D" w:rsidRDefault="00017F4D" w:rsidP="00017F4D"/>
        </w:tc>
        <w:tc>
          <w:tcPr>
            <w:tcW w:w="2182" w:type="dxa"/>
            <w:textDirection w:val="btLr"/>
          </w:tcPr>
          <w:p w14:paraId="623F1304" w14:textId="77777777" w:rsidR="00017F4D" w:rsidRPr="00017F4D" w:rsidRDefault="00017F4D" w:rsidP="00017F4D"/>
        </w:tc>
        <w:tc>
          <w:tcPr>
            <w:tcW w:w="2182" w:type="dxa"/>
            <w:textDirection w:val="btLr"/>
          </w:tcPr>
          <w:p w14:paraId="28C9703F" w14:textId="77777777" w:rsidR="00017F4D" w:rsidRPr="00017F4D" w:rsidRDefault="00017F4D" w:rsidP="00017F4D"/>
        </w:tc>
      </w:tr>
      <w:tr w:rsidR="00017F4D" w:rsidRPr="00017F4D" w14:paraId="66C584E5" w14:textId="77777777" w:rsidTr="00826219">
        <w:trPr>
          <w:cantSplit/>
          <w:trHeight w:val="2211"/>
          <w:jc w:val="center"/>
        </w:trPr>
        <w:tc>
          <w:tcPr>
            <w:tcW w:w="2182" w:type="dxa"/>
            <w:textDirection w:val="btLr"/>
          </w:tcPr>
          <w:p w14:paraId="0F2202BA" w14:textId="77777777" w:rsidR="00017F4D" w:rsidRPr="00017F4D" w:rsidRDefault="00017F4D" w:rsidP="00017F4D">
            <w:r w:rsidRPr="00017F4D">
              <w:t xml:space="preserve">Curriculum </w:t>
            </w:r>
            <w:r w:rsidRPr="00017F4D">
              <w:sym w:font="Wingdings" w:char="F0E0"/>
            </w:r>
            <w:r w:rsidRPr="00017F4D">
              <w:t xml:space="preserve"> Verbesserungen</w:t>
            </w:r>
          </w:p>
        </w:tc>
        <w:tc>
          <w:tcPr>
            <w:tcW w:w="2182" w:type="dxa"/>
            <w:textDirection w:val="btLr"/>
          </w:tcPr>
          <w:p w14:paraId="26CF627A" w14:textId="77777777" w:rsidR="00017F4D" w:rsidRPr="00017F4D" w:rsidRDefault="00017F4D" w:rsidP="00017F4D"/>
        </w:tc>
        <w:tc>
          <w:tcPr>
            <w:tcW w:w="2182" w:type="dxa"/>
            <w:textDirection w:val="btLr"/>
          </w:tcPr>
          <w:p w14:paraId="7D01B20A" w14:textId="77777777" w:rsidR="00017F4D" w:rsidRPr="00017F4D" w:rsidRDefault="00017F4D" w:rsidP="00017F4D"/>
        </w:tc>
        <w:tc>
          <w:tcPr>
            <w:tcW w:w="2182" w:type="dxa"/>
            <w:textDirection w:val="btLr"/>
          </w:tcPr>
          <w:p w14:paraId="45183406" w14:textId="77777777" w:rsidR="00017F4D" w:rsidRPr="00017F4D" w:rsidRDefault="00017F4D" w:rsidP="00017F4D"/>
        </w:tc>
        <w:tc>
          <w:tcPr>
            <w:tcW w:w="2182" w:type="dxa"/>
            <w:textDirection w:val="btLr"/>
          </w:tcPr>
          <w:p w14:paraId="4C90B6E6" w14:textId="77777777" w:rsidR="00017F4D" w:rsidRPr="00017F4D" w:rsidRDefault="00017F4D" w:rsidP="00017F4D"/>
        </w:tc>
      </w:tr>
      <w:tr w:rsidR="00017F4D" w:rsidRPr="00017F4D" w14:paraId="79814CAE" w14:textId="77777777" w:rsidTr="00826219">
        <w:trPr>
          <w:cantSplit/>
          <w:trHeight w:val="2211"/>
          <w:jc w:val="center"/>
        </w:trPr>
        <w:tc>
          <w:tcPr>
            <w:tcW w:w="2182" w:type="dxa"/>
            <w:textDirection w:val="btLr"/>
          </w:tcPr>
          <w:p w14:paraId="4288423F" w14:textId="77777777" w:rsidR="00017F4D" w:rsidRPr="00017F4D" w:rsidRDefault="00017F4D" w:rsidP="00017F4D">
            <w:r w:rsidRPr="00017F4D">
              <w:t>Weitere Risiken</w:t>
            </w:r>
          </w:p>
        </w:tc>
        <w:tc>
          <w:tcPr>
            <w:tcW w:w="2182" w:type="dxa"/>
            <w:textDirection w:val="btLr"/>
          </w:tcPr>
          <w:p w14:paraId="00624ACD" w14:textId="77777777" w:rsidR="00017F4D" w:rsidRPr="00017F4D" w:rsidRDefault="00017F4D" w:rsidP="00017F4D"/>
        </w:tc>
        <w:tc>
          <w:tcPr>
            <w:tcW w:w="2182" w:type="dxa"/>
            <w:textDirection w:val="btLr"/>
          </w:tcPr>
          <w:p w14:paraId="55DC3AC4" w14:textId="77777777" w:rsidR="00017F4D" w:rsidRPr="00017F4D" w:rsidRDefault="00017F4D" w:rsidP="00017F4D"/>
        </w:tc>
        <w:tc>
          <w:tcPr>
            <w:tcW w:w="2182" w:type="dxa"/>
            <w:textDirection w:val="btLr"/>
          </w:tcPr>
          <w:p w14:paraId="7CC7560E" w14:textId="77777777" w:rsidR="00017F4D" w:rsidRPr="00017F4D" w:rsidRDefault="00017F4D" w:rsidP="00017F4D"/>
        </w:tc>
        <w:tc>
          <w:tcPr>
            <w:tcW w:w="2182" w:type="dxa"/>
            <w:textDirection w:val="btLr"/>
          </w:tcPr>
          <w:p w14:paraId="063D520C" w14:textId="77777777" w:rsidR="00017F4D" w:rsidRPr="00017F4D" w:rsidRDefault="00017F4D" w:rsidP="00017F4D"/>
        </w:tc>
      </w:tr>
    </w:tbl>
    <w:p w14:paraId="4CBAB733" w14:textId="77777777" w:rsidR="007161D8" w:rsidRDefault="007161D8">
      <w:pPr>
        <w:widowControl w:val="0"/>
        <w:spacing w:before="120" w:after="200"/>
        <w:ind w:left="216" w:hanging="216"/>
        <w:outlineLvl w:val="0"/>
      </w:pPr>
    </w:p>
    <w:sectPr w:rsidR="007161D8" w:rsidSect="00B9252C">
      <w:headerReference w:type="default" r:id="rId6"/>
      <w:footerReference w:type="default" r:id="rId7"/>
      <w:pgSz w:w="11900" w:h="16840"/>
      <w:pgMar w:top="2127" w:right="794" w:bottom="1560" w:left="1134" w:header="567" w:footer="65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923EE9" w14:textId="77777777" w:rsidR="00850934" w:rsidRDefault="00850934">
      <w:r>
        <w:separator/>
      </w:r>
    </w:p>
  </w:endnote>
  <w:endnote w:type="continuationSeparator" w:id="0">
    <w:p w14:paraId="16AF054D" w14:textId="77777777" w:rsidR="00850934" w:rsidRDefault="008509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Helvetica Neue">
    <w:altName w:val="Arial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A8726" w14:textId="42EC329C" w:rsidR="007161D8" w:rsidRPr="00B9252C" w:rsidRDefault="00B9252C">
    <w:pPr>
      <w:pStyle w:val="Fuzeile"/>
      <w:rPr>
        <w:sz w:val="16"/>
        <w:szCs w:val="16"/>
      </w:rPr>
    </w:pPr>
    <w:r w:rsidRPr="00B9252C">
      <w:rPr>
        <w:noProof/>
      </w:rPr>
      <w:drawing>
        <wp:anchor distT="152400" distB="152400" distL="152400" distR="152400" simplePos="0" relativeHeight="251660288" behindDoc="1" locked="0" layoutInCell="1" allowOverlap="1" wp14:anchorId="0A3DF89B" wp14:editId="0677021E">
          <wp:simplePos x="0" y="0"/>
          <wp:positionH relativeFrom="margin">
            <wp:posOffset>5426710</wp:posOffset>
          </wp:positionH>
          <wp:positionV relativeFrom="page">
            <wp:posOffset>9810750</wp:posOffset>
          </wp:positionV>
          <wp:extent cx="838200" cy="660400"/>
          <wp:effectExtent l="0" t="0" r="0" b="6350"/>
          <wp:wrapNone/>
          <wp:docPr id="1073741985" name="officeArt object" descr="Grafik 1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7" name="Grafik 16" descr="Grafik 16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38200" cy="66040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9252C">
      <w:rPr>
        <w:noProof/>
      </w:rPr>
      <w:drawing>
        <wp:anchor distT="152400" distB="152400" distL="152400" distR="152400" simplePos="0" relativeHeight="251661312" behindDoc="1" locked="0" layoutInCell="1" allowOverlap="1" wp14:anchorId="1E98E808" wp14:editId="6B0A380C">
          <wp:simplePos x="0" y="0"/>
          <wp:positionH relativeFrom="page">
            <wp:posOffset>4387850</wp:posOffset>
          </wp:positionH>
          <wp:positionV relativeFrom="page">
            <wp:posOffset>9931400</wp:posOffset>
          </wp:positionV>
          <wp:extent cx="1504950" cy="615950"/>
          <wp:effectExtent l="0" t="0" r="0" b="0"/>
          <wp:wrapNone/>
          <wp:docPr id="1073741986" name="officeArt object" descr="Ein Bild, das Text enthält.&#10;&#10;Automatisch generierte Beschreibu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8" name="Ein Bild, das Text enthält.Automatisch generierte Beschreibung" descr="Ein Bild, das Text enthält.Automatisch generierte Beschreibung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504950" cy="61595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9252C">
      <w:rPr>
        <w:sz w:val="16"/>
        <w:szCs w:val="16"/>
      </w:rPr>
      <w:t xml:space="preserve">FB </w:t>
    </w:r>
    <w:r w:rsidR="00017F4D">
      <w:rPr>
        <w:sz w:val="16"/>
        <w:szCs w:val="16"/>
      </w:rPr>
      <w:t>105-540</w:t>
    </w:r>
    <w:r w:rsidRPr="00B9252C">
      <w:rPr>
        <w:sz w:val="16"/>
        <w:szCs w:val="16"/>
      </w:rPr>
      <w:tab/>
      <w:t xml:space="preserve">Revision </w:t>
    </w:r>
    <w:r w:rsidR="00017F4D">
      <w:rPr>
        <w:sz w:val="16"/>
        <w:szCs w:val="16"/>
      </w:rPr>
      <w:t>2.1</w:t>
    </w:r>
    <w:r w:rsidRPr="00B9252C">
      <w:rPr>
        <w:rStyle w:val="Hyperlink0"/>
        <w:sz w:val="16"/>
        <w:szCs w:val="16"/>
      </w:rPr>
      <w:br/>
    </w:r>
    <w:r w:rsidRPr="00B9252C">
      <w:rPr>
        <w:rStyle w:val="Hyperlink1"/>
        <w:sz w:val="16"/>
        <w:szCs w:val="16"/>
      </w:rPr>
      <w:t xml:space="preserve">Stand: </w:t>
    </w:r>
    <w:r w:rsidRPr="00B9252C">
      <w:rPr>
        <w:rStyle w:val="Hyperlink0"/>
        <w:sz w:val="16"/>
        <w:szCs w:val="16"/>
      </w:rPr>
      <w:fldChar w:fldCharType="begin"/>
    </w:r>
    <w:r w:rsidRPr="00B9252C">
      <w:rPr>
        <w:rStyle w:val="Hyperlink0"/>
        <w:sz w:val="16"/>
        <w:szCs w:val="16"/>
      </w:rPr>
      <w:instrText xml:space="preserve"> DATE \@ "dd.MM.yy" </w:instrText>
    </w:r>
    <w:r w:rsidRPr="00B9252C">
      <w:rPr>
        <w:rStyle w:val="Hyperlink0"/>
        <w:sz w:val="16"/>
        <w:szCs w:val="16"/>
      </w:rPr>
      <w:fldChar w:fldCharType="separate"/>
    </w:r>
    <w:r w:rsidR="00017F4D">
      <w:rPr>
        <w:rStyle w:val="Hyperlink0"/>
        <w:noProof/>
        <w:sz w:val="16"/>
        <w:szCs w:val="16"/>
      </w:rPr>
      <w:t>22.11.22</w:t>
    </w:r>
    <w:r w:rsidRPr="00B9252C">
      <w:rPr>
        <w:rStyle w:val="Hyperlink0"/>
        <w:sz w:val="16"/>
        <w:szCs w:val="16"/>
      </w:rPr>
      <w:fldChar w:fldCharType="end"/>
    </w:r>
    <w:r w:rsidRPr="00B9252C">
      <w:rPr>
        <w:rStyle w:val="Hyperlink1"/>
        <w:sz w:val="16"/>
        <w:szCs w:val="16"/>
      </w:rPr>
      <w:tab/>
      <w:t>Seite 2 von 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D32AD4" w14:textId="77777777" w:rsidR="00850934" w:rsidRDefault="00850934">
      <w:r>
        <w:separator/>
      </w:r>
    </w:p>
  </w:footnote>
  <w:footnote w:type="continuationSeparator" w:id="0">
    <w:p w14:paraId="3894468A" w14:textId="77777777" w:rsidR="00850934" w:rsidRDefault="008509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44FEAD" w14:textId="77777777" w:rsidR="007161D8" w:rsidRPr="00B9252C" w:rsidRDefault="00000000">
    <w:pPr>
      <w:pStyle w:val="Fuzeile"/>
    </w:pPr>
    <w:r w:rsidRPr="00B9252C">
      <w:rPr>
        <w:noProof/>
      </w:rPr>
      <w:drawing>
        <wp:anchor distT="152400" distB="152400" distL="152400" distR="152400" simplePos="0" relativeHeight="251659264" behindDoc="1" locked="0" layoutInCell="1" allowOverlap="1" wp14:anchorId="721604EF" wp14:editId="51C83FA2">
          <wp:simplePos x="0" y="0"/>
          <wp:positionH relativeFrom="page">
            <wp:posOffset>3962056</wp:posOffset>
          </wp:positionH>
          <wp:positionV relativeFrom="page">
            <wp:posOffset>400050</wp:posOffset>
          </wp:positionV>
          <wp:extent cx="3060931" cy="1009650"/>
          <wp:effectExtent l="0" t="0" r="0" b="0"/>
          <wp:wrapNone/>
          <wp:docPr id="1073741984" name="officeArt object" descr="Grafik 1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Grafik 14" descr="Grafik 14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060931" cy="100965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 w:rsidRPr="00B9252C">
      <w:rPr>
        <w:rStyle w:val="Hyperlink0"/>
      </w:rPr>
      <w:t xml:space="preserve">4550 </w:t>
    </w:r>
    <w:proofErr w:type="spellStart"/>
    <w:r w:rsidRPr="00B9252C">
      <w:rPr>
        <w:rStyle w:val="Hyperlink0"/>
      </w:rPr>
      <w:t>Kemsmü</w:t>
    </w:r>
    <w:r w:rsidRPr="00B9252C">
      <w:rPr>
        <w:rStyle w:val="Hyperlink1"/>
      </w:rPr>
      <w:t>nster</w:t>
    </w:r>
    <w:proofErr w:type="spellEnd"/>
    <w:r w:rsidRPr="00B9252C">
      <w:rPr>
        <w:rStyle w:val="Hyperlink1"/>
      </w:rPr>
      <w:t>, Rathausplatz</w:t>
    </w:r>
    <w:r w:rsidRPr="00B9252C">
      <w:rPr>
        <w:rStyle w:val="Hyperlink0"/>
      </w:rPr>
      <w:br/>
    </w:r>
    <w:r w:rsidRPr="00B9252C">
      <w:rPr>
        <w:rFonts w:ascii="Arial Unicode MS" w:hAnsi="Arial Unicode MS"/>
        <w:u w:color="000000"/>
      </w:rPr>
      <w:t>☎</w:t>
    </w:r>
    <w:r w:rsidRPr="00B9252C">
      <w:rPr>
        <w:rStyle w:val="Hyperlink0"/>
      </w:rPr>
      <w:t xml:space="preserve">  +43 720 595 595 20</w:t>
    </w:r>
    <w:r w:rsidRPr="00B9252C">
      <w:rPr>
        <w:rStyle w:val="Hyperlink0"/>
      </w:rPr>
      <w:br/>
    </w:r>
    <w:r w:rsidRPr="00B9252C">
      <w:rPr>
        <w:rFonts w:ascii="Webdings" w:hAnsi="Webdings"/>
        <w:u w:color="000000"/>
        <w:lang w:val="en-US"/>
      </w:rPr>
      <w:sym w:font="Webdings" w:char="F09A"/>
    </w:r>
    <w:r w:rsidRPr="00B9252C">
      <w:t xml:space="preserve">   office@emcexperts.at</w:t>
    </w:r>
    <w:r w:rsidRPr="00B9252C">
      <w:rPr>
        <w:rStyle w:val="Hyperlink0"/>
      </w:rPr>
      <w:br/>
    </w:r>
    <w:r w:rsidRPr="00B9252C">
      <w:rPr>
        <w:rFonts w:ascii="Webdings" w:hAnsi="Webdings"/>
        <w:u w:color="000000"/>
        <w:lang w:val="en-US"/>
      </w:rPr>
      <w:sym w:font="Webdings" w:char="F0FE"/>
    </w:r>
    <w:r w:rsidRPr="00B9252C">
      <w:rPr>
        <w:rStyle w:val="Hyperlink0"/>
      </w:rPr>
      <w:t xml:space="preserve">  www.emcexperts.at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attachedTemplate r:id="rId1"/>
  <w:defaultTabStop w:val="567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7F4D"/>
    <w:rsid w:val="00017F4D"/>
    <w:rsid w:val="00537EEE"/>
    <w:rsid w:val="007161D8"/>
    <w:rsid w:val="00826219"/>
    <w:rsid w:val="00850934"/>
    <w:rsid w:val="00B9252C"/>
    <w:rsid w:val="00CE0773"/>
    <w:rsid w:val="00FE6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AAADC9"/>
  <w15:docId w15:val="{E20A38F3-7D4D-44A3-98FB-81076AC82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de-AT" w:eastAsia="de-A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17F4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line="276" w:lineRule="auto"/>
    </w:pPr>
    <w:rPr>
      <w:rFonts w:ascii="Calibri" w:eastAsia="Calibri" w:hAnsi="Calibri"/>
      <w:sz w:val="24"/>
      <w:szCs w:val="22"/>
      <w:bdr w:val="none" w:sz="0" w:space="0" w:color="auto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Fuzeile">
    <w:name w:val="footer"/>
    <w:pPr>
      <w:tabs>
        <w:tab w:val="right" w:pos="4536"/>
      </w:tabs>
      <w:spacing w:before="100"/>
      <w:ind w:right="5441"/>
    </w:pPr>
    <w:rPr>
      <w:rFonts w:ascii="Century Gothic" w:hAnsi="Century Gothic" w:cs="Arial Unicode MS"/>
      <w:color w:val="7ACA2A"/>
      <w:sz w:val="22"/>
      <w:szCs w:val="22"/>
      <w:u w:color="7ACA2A"/>
    </w:rPr>
  </w:style>
  <w:style w:type="character" w:customStyle="1" w:styleId="Hyperlink0">
    <w:name w:val="Hyperlink.0"/>
  </w:style>
  <w:style w:type="character" w:customStyle="1" w:styleId="Hyperlink1">
    <w:name w:val="Hyperlink.1"/>
    <w:rPr>
      <w:lang w:val="de-DE"/>
    </w:rPr>
  </w:style>
  <w:style w:type="character" w:customStyle="1" w:styleId="Ohne">
    <w:name w:val="Ohne"/>
  </w:style>
  <w:style w:type="character" w:customStyle="1" w:styleId="Hyperlink2">
    <w:name w:val="Hyperlink.2"/>
    <w:basedOn w:val="Ohne"/>
    <w:rPr>
      <w:rFonts w:ascii="Century Gothic" w:eastAsia="Century Gothic" w:hAnsi="Century Gothic" w:cs="Century Gothic"/>
      <w:outline w:val="0"/>
      <w:color w:val="0000FF"/>
      <w:kern w:val="1"/>
      <w:sz w:val="22"/>
      <w:szCs w:val="22"/>
      <w:u w:val="single" w:color="0000FF"/>
      <w:lang w:val="de-DE"/>
    </w:rPr>
  </w:style>
  <w:style w:type="paragraph" w:customStyle="1" w:styleId="TextA">
    <w:name w:val="Text A"/>
    <w:pPr>
      <w:spacing w:before="220" w:line="264" w:lineRule="auto"/>
    </w:pPr>
    <w:rPr>
      <w:rFonts w:ascii="Calibri" w:hAnsi="Calibri" w:cs="Arial Unicode MS"/>
      <w:color w:val="333333"/>
      <w:sz w:val="24"/>
      <w:szCs w:val="24"/>
      <w:u w:color="333333"/>
      <w:lang w:val="de-DE"/>
    </w:rPr>
  </w:style>
  <w:style w:type="paragraph" w:styleId="Kopfzeile">
    <w:name w:val="header"/>
    <w:basedOn w:val="Standard"/>
    <w:link w:val="KopfzeileZchn"/>
    <w:uiPriority w:val="99"/>
    <w:unhideWhenUsed/>
    <w:rsid w:val="00B9252C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B9252C"/>
    <w:rPr>
      <w:rFonts w:ascii="Calibri" w:hAnsi="Calibri" w:cs="Arial Unicode MS"/>
      <w:color w:val="000000"/>
      <w:sz w:val="24"/>
      <w:szCs w:val="24"/>
      <w:u w:color="000000"/>
      <w:lang w:val="de-DE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Text">
    <w:name w:val="Text"/>
    <w:basedOn w:val="Standard"/>
    <w:link w:val="TextZchn"/>
    <w:qFormat/>
    <w:rsid w:val="00017F4D"/>
    <w:pPr>
      <w:spacing w:before="220" w:line="288" w:lineRule="auto"/>
    </w:pPr>
    <w:rPr>
      <w:lang w:val="en-GB"/>
    </w:rPr>
  </w:style>
  <w:style w:type="character" w:styleId="Fett">
    <w:name w:val="Strong"/>
    <w:qFormat/>
    <w:rsid w:val="00017F4D"/>
    <w:rPr>
      <w:b/>
      <w:bCs/>
      <w:sz w:val="22"/>
    </w:rPr>
  </w:style>
  <w:style w:type="character" w:customStyle="1" w:styleId="TextZchn">
    <w:name w:val="Text Zchn"/>
    <w:link w:val="Text"/>
    <w:rsid w:val="00017F4D"/>
    <w:rPr>
      <w:rFonts w:ascii="Calibri" w:eastAsia="Calibri" w:hAnsi="Calibri"/>
      <w:sz w:val="22"/>
      <w:szCs w:val="22"/>
      <w:bdr w:val="none" w:sz="0" w:space="0" w:color="auto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sturmair\Desktop\EMC%20Experts\PA%20EMCExpert%20Formblatt.dotx" TargetMode="Externa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 EMCExpert Formblatt</Template>
  <TotalTime>0</TotalTime>
  <Pages>1</Pages>
  <Words>138</Words>
  <Characters>875</Characters>
  <Application>Microsoft Office Word</Application>
  <DocSecurity>0</DocSecurity>
  <Lines>7</Lines>
  <Paragraphs>2</Paragraphs>
  <ScaleCrop>false</ScaleCrop>
  <Company/>
  <LinksUpToDate>false</LinksUpToDate>
  <CharactersWithSpaces>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Erich Sturmair</dc:creator>
  <cp:lastModifiedBy>Erich Sturmair</cp:lastModifiedBy>
  <cp:revision>3</cp:revision>
  <dcterms:created xsi:type="dcterms:W3CDTF">2022-11-22T21:36:00Z</dcterms:created>
  <dcterms:modified xsi:type="dcterms:W3CDTF">2022-11-22T21:43:00Z</dcterms:modified>
</cp:coreProperties>
</file>