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6"/>
        <w:gridCol w:w="1701"/>
        <w:gridCol w:w="2129"/>
      </w:tblGrid>
      <w:tr w:rsidR="0097317A" w:rsidRPr="00BB768A" w14:paraId="71123F06" w14:textId="77777777" w:rsidTr="001A3046">
        <w:trPr>
          <w:trHeight w:val="510"/>
        </w:trPr>
        <w:tc>
          <w:tcPr>
            <w:tcW w:w="63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698E30" w14:textId="77777777" w:rsidR="0097317A" w:rsidRPr="00BB768A" w:rsidRDefault="0097317A" w:rsidP="00C93F36">
            <w:pPr>
              <w:rPr>
                <w:b/>
                <w:bCs/>
              </w:rPr>
            </w:pPr>
            <w:r w:rsidRPr="00BB768A">
              <w:rPr>
                <w:b/>
                <w:bCs/>
              </w:rPr>
              <w:t>Tagesordnung</w:t>
            </w:r>
            <w:r w:rsidR="00C93F36" w:rsidRPr="00BB768A">
              <w:rPr>
                <w:b/>
                <w:bCs/>
              </w:rPr>
              <w:t>spunkte: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8074EC" w14:textId="77777777" w:rsidR="0097317A" w:rsidRPr="00BB768A" w:rsidRDefault="0097317A" w:rsidP="00C93F36">
            <w:pPr>
              <w:rPr>
                <w:rFonts w:ascii="Century Gothic" w:hAnsi="Century Gothic"/>
                <w:b/>
                <w:bCs/>
                <w:color w:val="333333"/>
                <w:sz w:val="22"/>
              </w:rPr>
            </w:pPr>
            <w:r w:rsidRPr="00BB768A">
              <w:rPr>
                <w:rFonts w:ascii="Century Gothic" w:hAnsi="Century Gothic"/>
                <w:b/>
                <w:bCs/>
                <w:color w:val="333333"/>
                <w:sz w:val="22"/>
              </w:rPr>
              <w:t xml:space="preserve">Ort: </w:t>
            </w:r>
          </w:p>
        </w:tc>
      </w:tr>
      <w:tr w:rsidR="0097317A" w:rsidRPr="00BB768A" w14:paraId="58AC6016" w14:textId="77777777" w:rsidTr="001A3046">
        <w:trPr>
          <w:trHeight w:val="510"/>
        </w:trPr>
        <w:tc>
          <w:tcPr>
            <w:tcW w:w="6376" w:type="dxa"/>
            <w:shd w:val="clear" w:color="auto" w:fill="auto"/>
            <w:vAlign w:val="center"/>
          </w:tcPr>
          <w:p w14:paraId="6408B958" w14:textId="77777777" w:rsidR="0097317A" w:rsidRPr="00BB768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shd w:val="clear" w:color="auto" w:fill="auto"/>
            <w:vAlign w:val="center"/>
          </w:tcPr>
          <w:p w14:paraId="3DBB6206" w14:textId="77777777" w:rsidR="0097317A" w:rsidRPr="00BB768A" w:rsidRDefault="0097317A" w:rsidP="0097317A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 w:rsidRPr="00BB768A">
              <w:rPr>
                <w:rFonts w:ascii="Century Gothic" w:hAnsi="Century Gothic"/>
                <w:b/>
                <w:bCs/>
                <w:color w:val="333333"/>
                <w:sz w:val="22"/>
              </w:rPr>
              <w:t>Datum: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t xml:space="preserve"> 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begin"/>
            </w:r>
            <w:r w:rsidRPr="00BB768A">
              <w:rPr>
                <w:rFonts w:ascii="Century Gothic" w:hAnsi="Century Gothic"/>
                <w:color w:val="333333"/>
                <w:sz w:val="22"/>
              </w:rPr>
              <w:instrText xml:space="preserve"> CREATEDATE  \@ "dd.MM.yyyy"  \* MERGEFORMAT </w:instrTex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separate"/>
            </w:r>
            <w:r w:rsidR="00C13856" w:rsidRPr="00BB768A">
              <w:rPr>
                <w:rFonts w:ascii="Century Gothic" w:hAnsi="Century Gothic"/>
                <w:noProof/>
                <w:color w:val="333333"/>
                <w:sz w:val="22"/>
              </w:rPr>
              <w:t>25.05.2023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end"/>
            </w:r>
          </w:p>
        </w:tc>
      </w:tr>
      <w:tr w:rsidR="0097317A" w:rsidRPr="00BB768A" w14:paraId="3145F4AB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EF1903" w14:textId="77777777" w:rsidR="0097317A" w:rsidRPr="00BB768A" w:rsidRDefault="0097317A" w:rsidP="0097317A">
            <w:pPr>
              <w:pStyle w:val="Textaufzhlung-2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9F6CF1" w14:textId="77777777" w:rsidR="0097317A" w:rsidRPr="00BB768A" w:rsidRDefault="0097317A" w:rsidP="0097317A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 w:rsidRPr="00BB768A">
              <w:rPr>
                <w:rFonts w:ascii="Century Gothic" w:hAnsi="Century Gothic"/>
                <w:b/>
                <w:bCs/>
                <w:color w:val="333333"/>
                <w:sz w:val="22"/>
              </w:rPr>
              <w:t>Beginn: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t xml:space="preserve"> 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begin"/>
            </w:r>
            <w:r w:rsidRPr="00BB768A">
              <w:rPr>
                <w:rFonts w:ascii="Century Gothic" w:hAnsi="Century Gothic"/>
                <w:color w:val="333333"/>
                <w:sz w:val="22"/>
              </w:rPr>
              <w:instrText xml:space="preserve"> CREATEDATE  \@ "HH:mm"  \* MERGEFORMAT </w:instrTex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separate"/>
            </w:r>
            <w:r w:rsidR="00C13856" w:rsidRPr="00BB768A">
              <w:rPr>
                <w:rFonts w:ascii="Century Gothic" w:hAnsi="Century Gothic"/>
                <w:noProof/>
                <w:color w:val="333333"/>
                <w:sz w:val="22"/>
              </w:rPr>
              <w:t>13:33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end"/>
            </w:r>
          </w:p>
        </w:tc>
        <w:tc>
          <w:tcPr>
            <w:tcW w:w="21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34620" w14:textId="77777777" w:rsidR="0097317A" w:rsidRPr="00BB768A" w:rsidRDefault="0097317A" w:rsidP="0097317A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 w:rsidRPr="00BB768A">
              <w:rPr>
                <w:rFonts w:ascii="Century Gothic" w:hAnsi="Century Gothic"/>
                <w:color w:val="333333"/>
                <w:sz w:val="22"/>
              </w:rPr>
              <w:t xml:space="preserve">Ende: 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begin"/>
            </w:r>
            <w:r w:rsidRPr="00BB768A">
              <w:rPr>
                <w:rFonts w:ascii="Century Gothic" w:hAnsi="Century Gothic"/>
                <w:color w:val="333333"/>
                <w:sz w:val="22"/>
              </w:rPr>
              <w:instrText xml:space="preserve"> SAVEDATE  \@ "HH:mm"  \* MERGEFORMAT </w:instrTex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separate"/>
            </w:r>
            <w:r w:rsidR="00C13856" w:rsidRPr="00BB768A">
              <w:rPr>
                <w:rFonts w:ascii="Century Gothic" w:hAnsi="Century Gothic"/>
                <w:noProof/>
                <w:color w:val="333333"/>
                <w:sz w:val="22"/>
              </w:rPr>
              <w:t>00:00</w:t>
            </w:r>
            <w:r w:rsidRPr="00BB768A">
              <w:rPr>
                <w:rFonts w:ascii="Century Gothic" w:hAnsi="Century Gothic"/>
                <w:color w:val="333333"/>
                <w:sz w:val="22"/>
              </w:rPr>
              <w:fldChar w:fldCharType="end"/>
            </w:r>
          </w:p>
        </w:tc>
      </w:tr>
      <w:tr w:rsidR="0097317A" w:rsidRPr="00BB768A" w14:paraId="5F50D196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230E" w14:textId="77777777" w:rsidR="0097317A" w:rsidRPr="00BB768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F5AF40" w14:textId="77777777" w:rsidR="0097317A" w:rsidRPr="00BB768A" w:rsidRDefault="0097317A" w:rsidP="0097317A">
            <w:pPr>
              <w:spacing w:before="220" w:line="288" w:lineRule="auto"/>
            </w:pPr>
            <w:r w:rsidRPr="00BB768A">
              <w:rPr>
                <w:rFonts w:ascii="Century Gothic" w:hAnsi="Century Gothic"/>
                <w:b/>
                <w:bCs/>
                <w:color w:val="333333"/>
                <w:sz w:val="22"/>
              </w:rPr>
              <w:t>Protokollführung:</w:t>
            </w:r>
          </w:p>
        </w:tc>
      </w:tr>
      <w:tr w:rsidR="0097317A" w:rsidRPr="00BB768A" w14:paraId="41FE1F63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4F32" w14:textId="77777777" w:rsidR="0097317A" w:rsidRPr="00BB768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3BF3A1" w14:textId="77777777" w:rsidR="0097317A" w:rsidRPr="00BB768A" w:rsidRDefault="00414EEB" w:rsidP="00414EEB">
            <w:r w:rsidRPr="00BB768A">
              <w:t>Bernhard Kern</w:t>
            </w:r>
          </w:p>
        </w:tc>
      </w:tr>
      <w:tr w:rsidR="0097317A" w:rsidRPr="00BB768A" w14:paraId="35603663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DFC6" w14:textId="77777777" w:rsidR="0097317A" w:rsidRPr="00BB768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C37B5C" w14:textId="77777777" w:rsidR="0097317A" w:rsidRPr="00BB768A" w:rsidRDefault="00414EEB" w:rsidP="00414EEB">
            <w:r w:rsidRPr="00BB768A">
              <w:t>Christian Wolbring</w:t>
            </w:r>
          </w:p>
        </w:tc>
      </w:tr>
      <w:tr w:rsidR="0097317A" w:rsidRPr="00BB768A" w14:paraId="47A7A37B" w14:textId="77777777" w:rsidTr="001A3046">
        <w:trPr>
          <w:trHeight w:val="510"/>
        </w:trPr>
        <w:tc>
          <w:tcPr>
            <w:tcW w:w="6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561F" w14:textId="77777777" w:rsidR="0097317A" w:rsidRPr="00BB768A" w:rsidRDefault="0097317A" w:rsidP="0097317A">
            <w:pPr>
              <w:pStyle w:val="Textaufzhlung-2"/>
            </w:pPr>
          </w:p>
        </w:tc>
        <w:tc>
          <w:tcPr>
            <w:tcW w:w="3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BB27" w14:textId="77777777" w:rsidR="0097317A" w:rsidRPr="00BB768A" w:rsidRDefault="00C93F36" w:rsidP="00414EEB">
            <w:r w:rsidRPr="00BB768A">
              <w:t>Gast: Simon Fuxjäger</w:t>
            </w:r>
          </w:p>
        </w:tc>
      </w:tr>
    </w:tbl>
    <w:p w14:paraId="05377722" w14:textId="77777777" w:rsidR="00C93F36" w:rsidRPr="00C93F36" w:rsidRDefault="00C93F36" w:rsidP="00C93F36">
      <w:pPr>
        <w:spacing w:before="240"/>
        <w:rPr>
          <w:rFonts w:ascii="Century Gothic" w:hAnsi="Century Gothic"/>
          <w:b/>
          <w:bCs/>
          <w:color w:val="333333"/>
          <w:sz w:val="22"/>
        </w:rPr>
      </w:pPr>
      <w:r w:rsidRPr="001A3046">
        <w:rPr>
          <w:rFonts w:ascii="Century Gothic" w:hAnsi="Century Gothic"/>
          <w:b/>
          <w:bCs/>
          <w:color w:val="333333"/>
          <w:sz w:val="22"/>
        </w:rPr>
        <w:t>Teilnehmer</w:t>
      </w:r>
      <w:r>
        <w:rPr>
          <w:rFonts w:ascii="Century Gothic" w:hAnsi="Century Gothic"/>
          <w:b/>
          <w:bCs/>
          <w:color w:val="333333"/>
          <w:sz w:val="22"/>
        </w:rPr>
        <w:t>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49"/>
        <w:gridCol w:w="427"/>
        <w:gridCol w:w="3119"/>
        <w:gridCol w:w="425"/>
        <w:gridCol w:w="3260"/>
      </w:tblGrid>
      <w:tr w:rsidR="00414EEB" w:rsidRPr="0097317A" w14:paraId="49FC5616" w14:textId="77777777" w:rsidTr="00C93F3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17D6" w14:textId="77777777" w:rsidR="00414EEB" w:rsidRPr="0097317A" w:rsidRDefault="00414EEB" w:rsidP="001A3046"/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4754" w14:textId="77777777" w:rsidR="00414EEB" w:rsidRPr="0097317A" w:rsidRDefault="001A3046" w:rsidP="001A3046">
            <w:r>
              <w:t>Ber</w:t>
            </w:r>
            <w:r w:rsidR="0056710B">
              <w:t>n</w:t>
            </w:r>
            <w:r>
              <w:t>hard Kern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5282" w14:textId="77777777" w:rsidR="00414EEB" w:rsidRPr="0097317A" w:rsidRDefault="00414EEB" w:rsidP="001A304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1BC6" w14:textId="77777777" w:rsidR="00414EEB" w:rsidRPr="0097317A" w:rsidRDefault="001A3046" w:rsidP="001A3046">
            <w:r>
              <w:t>Christian Wolbring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2689" w14:textId="77777777" w:rsidR="00414EEB" w:rsidRPr="0097317A" w:rsidRDefault="00414EEB" w:rsidP="001A3046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4B08" w14:textId="77777777" w:rsidR="00414EEB" w:rsidRPr="0097317A" w:rsidRDefault="001A3046" w:rsidP="001A3046">
            <w:r>
              <w:t>Gast: Simon Fuxjäger</w:t>
            </w:r>
          </w:p>
        </w:tc>
      </w:tr>
      <w:tr w:rsidR="001A3046" w:rsidRPr="0097317A" w14:paraId="0B972067" w14:textId="77777777" w:rsidTr="00C93F3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5E49" w14:textId="77777777" w:rsidR="001A3046" w:rsidRPr="0097317A" w:rsidRDefault="001A3046" w:rsidP="001A3046"/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FD9F" w14:textId="77777777" w:rsidR="001A3046" w:rsidRPr="0097317A" w:rsidRDefault="001A3046" w:rsidP="001A3046">
            <w:pPr>
              <w:rPr>
                <w:b/>
                <w:bCs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9433" w14:textId="77777777" w:rsidR="001A3046" w:rsidRPr="0097317A" w:rsidRDefault="001A3046" w:rsidP="001A3046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67C1" w14:textId="77777777" w:rsidR="001A3046" w:rsidRPr="0097317A" w:rsidRDefault="001A3046" w:rsidP="001A3046">
            <w:pPr>
              <w:rPr>
                <w:b/>
                <w:bCs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4170" w14:textId="77777777" w:rsidR="001A3046" w:rsidRPr="0097317A" w:rsidRDefault="001A3046" w:rsidP="001A3046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35DD" w14:textId="77777777" w:rsidR="001A3046" w:rsidRPr="0097317A" w:rsidRDefault="001A3046" w:rsidP="001A3046"/>
        </w:tc>
      </w:tr>
      <w:tr w:rsidR="001A3046" w:rsidRPr="0097317A" w14:paraId="65C3D468" w14:textId="77777777" w:rsidTr="00C93F3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BCFA" w14:textId="77777777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J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8715" w14:textId="77777777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Anwesend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F651" w14:textId="77777777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320F" w14:textId="77777777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Entschuldigt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1881" w14:textId="77777777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E967" w14:textId="77777777" w:rsidR="001A3046" w:rsidRPr="00414EEB" w:rsidRDefault="001A3046" w:rsidP="001A3046">
            <w:pPr>
              <w:rPr>
                <w:sz w:val="16"/>
                <w:szCs w:val="12"/>
                <w:lang w:eastAsia="de-AT"/>
              </w:rPr>
            </w:pPr>
            <w:r w:rsidRPr="00414EEB">
              <w:rPr>
                <w:sz w:val="16"/>
                <w:szCs w:val="12"/>
                <w:lang w:eastAsia="de-AT"/>
              </w:rPr>
              <w:t>Unentschuldigt</w:t>
            </w:r>
          </w:p>
        </w:tc>
      </w:tr>
    </w:tbl>
    <w:p w14:paraId="24B87845" w14:textId="77777777" w:rsidR="00C93F36" w:rsidRPr="00C93F36" w:rsidRDefault="00C93F36" w:rsidP="00C93F36">
      <w:pPr>
        <w:spacing w:before="240"/>
        <w:rPr>
          <w:rFonts w:ascii="Century Gothic" w:hAnsi="Century Gothic"/>
          <w:b/>
          <w:bCs/>
          <w:color w:val="333333"/>
          <w:sz w:val="22"/>
        </w:rPr>
      </w:pPr>
      <w:r w:rsidRPr="00C93F36">
        <w:rPr>
          <w:rFonts w:ascii="Century Gothic" w:hAnsi="Century Gothic"/>
          <w:b/>
          <w:bCs/>
          <w:color w:val="333333"/>
          <w:sz w:val="22"/>
        </w:rPr>
        <w:t>Besprechungsinhalt:</w:t>
      </w:r>
    </w:p>
    <w:tbl>
      <w:tblPr>
        <w:tblW w:w="101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6770"/>
        <w:gridCol w:w="1371"/>
        <w:gridCol w:w="1345"/>
      </w:tblGrid>
      <w:tr w:rsidR="001A3046" w:rsidRPr="0097317A" w14:paraId="4EE3B725" w14:textId="77777777" w:rsidTr="00C93F36">
        <w:trPr>
          <w:trHeight w:val="570"/>
        </w:trPr>
        <w:tc>
          <w:tcPr>
            <w:tcW w:w="708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53EAA46A" w14:textId="77777777" w:rsidR="001A3046" w:rsidRPr="0097317A" w:rsidRDefault="001A3046" w:rsidP="001A3046">
            <w:r w:rsidRPr="0097317A">
              <w:t>TOP</w:t>
            </w:r>
          </w:p>
        </w:tc>
        <w:tc>
          <w:tcPr>
            <w:tcW w:w="6770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6BB25CEF" w14:textId="77777777" w:rsidR="001A3046" w:rsidRPr="0097317A" w:rsidRDefault="001A3046" w:rsidP="001A3046">
            <w:r w:rsidRPr="0097317A">
              <w:t xml:space="preserve">Thema / </w:t>
            </w:r>
            <w:r>
              <w:t>Inhaltsdetail</w:t>
            </w:r>
            <w:r w:rsidRPr="0097317A">
              <w:t xml:space="preserve"> / Diskussion / Schlussfolgerung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34A42247" w14:textId="77777777" w:rsidR="001A3046" w:rsidRPr="0097317A" w:rsidRDefault="001A3046" w:rsidP="001A3046">
            <w:r w:rsidRPr="0097317A">
              <w:t>Erledigung durch:</w:t>
            </w:r>
          </w:p>
        </w:tc>
        <w:tc>
          <w:tcPr>
            <w:tcW w:w="1345" w:type="dxa"/>
            <w:tcBorders>
              <w:top w:val="single" w:sz="4" w:space="0" w:color="auto"/>
            </w:tcBorders>
            <w:shd w:val="clear" w:color="auto" w:fill="F2F2F2"/>
            <w:vAlign w:val="bottom"/>
          </w:tcPr>
          <w:p w14:paraId="17C3D589" w14:textId="77777777" w:rsidR="001A3046" w:rsidRPr="0097317A" w:rsidRDefault="001A3046" w:rsidP="001A3046">
            <w:r w:rsidRPr="0097317A">
              <w:t>Erledigung bis:</w:t>
            </w:r>
          </w:p>
        </w:tc>
      </w:tr>
      <w:tr w:rsidR="001A3046" w:rsidRPr="0097317A" w14:paraId="460BB2BE" w14:textId="77777777" w:rsidTr="00BB768A">
        <w:trPr>
          <w:trHeight w:val="3016"/>
        </w:trPr>
        <w:tc>
          <w:tcPr>
            <w:tcW w:w="708" w:type="dxa"/>
            <w:shd w:val="clear" w:color="auto" w:fill="auto"/>
          </w:tcPr>
          <w:p w14:paraId="10F5E022" w14:textId="77777777" w:rsidR="001A3046" w:rsidRPr="0097317A" w:rsidRDefault="001A3046" w:rsidP="0056710B">
            <w:pPr>
              <w:pStyle w:val="Text"/>
              <w:numPr>
                <w:ilvl w:val="0"/>
                <w:numId w:val="23"/>
              </w:numPr>
              <w:ind w:left="0" w:firstLine="0"/>
            </w:pPr>
          </w:p>
        </w:tc>
        <w:tc>
          <w:tcPr>
            <w:tcW w:w="6770" w:type="dxa"/>
            <w:shd w:val="clear" w:color="auto" w:fill="auto"/>
          </w:tcPr>
          <w:p w14:paraId="43A43C16" w14:textId="77777777" w:rsidR="00C93F36" w:rsidRPr="0097317A" w:rsidRDefault="00C93F36" w:rsidP="0056710B">
            <w:pPr>
              <w:pStyle w:val="Text"/>
            </w:pPr>
          </w:p>
        </w:tc>
        <w:tc>
          <w:tcPr>
            <w:tcW w:w="1371" w:type="dxa"/>
            <w:vAlign w:val="bottom"/>
          </w:tcPr>
          <w:p w14:paraId="0EA1F9A1" w14:textId="77777777" w:rsidR="001A3046" w:rsidRPr="0056710B" w:rsidRDefault="001A3046" w:rsidP="0056710B">
            <w:pPr>
              <w:pStyle w:val="Text"/>
              <w:rPr>
                <w:sz w:val="20"/>
                <w:szCs w:val="16"/>
              </w:rPr>
            </w:pPr>
          </w:p>
        </w:tc>
        <w:tc>
          <w:tcPr>
            <w:tcW w:w="1345" w:type="dxa"/>
            <w:shd w:val="clear" w:color="auto" w:fill="auto"/>
            <w:vAlign w:val="bottom"/>
          </w:tcPr>
          <w:p w14:paraId="76F23C99" w14:textId="77777777" w:rsidR="001A3046" w:rsidRPr="0056710B" w:rsidRDefault="001A3046" w:rsidP="0056710B">
            <w:pPr>
              <w:pStyle w:val="Text"/>
              <w:rPr>
                <w:sz w:val="20"/>
                <w:szCs w:val="16"/>
              </w:rPr>
            </w:pPr>
          </w:p>
        </w:tc>
      </w:tr>
    </w:tbl>
    <w:p w14:paraId="49D4F1EC" w14:textId="77777777" w:rsidR="00C93F36" w:rsidRPr="00C93F36" w:rsidRDefault="00C93F36" w:rsidP="0056710B">
      <w:pPr>
        <w:spacing w:before="220" w:line="288" w:lineRule="auto"/>
        <w:rPr>
          <w:rFonts w:ascii="Century Gothic" w:hAnsi="Century Gothic"/>
          <w:color w:val="333333"/>
          <w:sz w:val="16"/>
          <w:szCs w:val="14"/>
        </w:rPr>
      </w:pPr>
      <w:r w:rsidRPr="00C93F36">
        <w:rPr>
          <w:rFonts w:ascii="Century Gothic" w:hAnsi="Century Gothic"/>
          <w:color w:val="333333"/>
          <w:sz w:val="16"/>
          <w:szCs w:val="14"/>
        </w:rPr>
        <w:t>*) Mit TAB eine neue TOP-Zeile erzeugen</w:t>
      </w:r>
      <w:r>
        <w:rPr>
          <w:rFonts w:ascii="Century Gothic" w:hAnsi="Century Gothic"/>
          <w:color w:val="333333"/>
          <w:sz w:val="16"/>
          <w:szCs w:val="14"/>
        </w:rPr>
        <w:t xml:space="preserve"> (diesen Text nach fertigstellen löschen)</w:t>
      </w:r>
    </w:p>
    <w:p w14:paraId="0951CED8" w14:textId="77777777" w:rsidR="001A3046" w:rsidRPr="0056710B" w:rsidRDefault="0056710B" w:rsidP="0056710B">
      <w:pPr>
        <w:spacing w:before="220" w:line="288" w:lineRule="auto"/>
        <w:rPr>
          <w:rFonts w:ascii="Century Gothic" w:hAnsi="Century Gothic"/>
          <w:b/>
          <w:bCs/>
          <w:color w:val="333333"/>
          <w:sz w:val="22"/>
        </w:rPr>
      </w:pPr>
      <w:r w:rsidRPr="0097317A">
        <w:rPr>
          <w:rFonts w:ascii="Century Gothic" w:hAnsi="Century Gothic"/>
          <w:b/>
          <w:bCs/>
          <w:color w:val="333333"/>
          <w:sz w:val="22"/>
        </w:rPr>
        <w:t>Unterschriften der Teilnehmer:</w:t>
      </w:r>
    </w:p>
    <w:tbl>
      <w:tblPr>
        <w:tblW w:w="101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94"/>
      </w:tblGrid>
      <w:tr w:rsidR="00BB768A" w:rsidRPr="0097317A" w14:paraId="1358D641" w14:textId="77777777" w:rsidTr="00107788">
        <w:trPr>
          <w:trHeight w:val="564"/>
        </w:trPr>
        <w:tc>
          <w:tcPr>
            <w:tcW w:w="10194" w:type="dxa"/>
          </w:tcPr>
          <w:p w14:paraId="11841651" w14:textId="70C44184" w:rsidR="00BB768A" w:rsidRPr="0097317A" w:rsidRDefault="00BB768A" w:rsidP="001A3046">
            <w:pPr>
              <w:spacing w:before="220" w:line="288" w:lineRule="auto"/>
              <w:rPr>
                <w:rFonts w:ascii="Century Gothic" w:hAnsi="Century Gothic"/>
                <w:color w:val="333333"/>
                <w:sz w:val="22"/>
              </w:rPr>
            </w:pPr>
            <w:r>
              <w:rPr>
                <w:rFonts w:ascii="Century Gothic" w:hAnsi="Century Gothic"/>
                <w:noProof/>
                <w:color w:val="333333"/>
                <w:sz w:val="22"/>
              </w:rPr>
              <w:drawing>
                <wp:inline distT="0" distB="0" distL="0" distR="0" wp14:anchorId="389D6D90" wp14:editId="2F2B9EA9">
                  <wp:extent cx="826135" cy="583637"/>
                  <wp:effectExtent l="0" t="0" r="0" b="6985"/>
                  <wp:docPr id="74729767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71" cy="58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color w:val="333333"/>
                <w:sz w:val="22"/>
              </w:rPr>
              <w:t xml:space="preserve">   </w:t>
            </w:r>
            <w:r>
              <w:rPr>
                <w:rFonts w:ascii="Century Gothic" w:hAnsi="Century Gothic"/>
                <w:noProof/>
                <w:color w:val="333333"/>
                <w:sz w:val="22"/>
              </w:rPr>
              <w:drawing>
                <wp:inline distT="0" distB="0" distL="0" distR="0" wp14:anchorId="1E60805C" wp14:editId="42A0CDDB">
                  <wp:extent cx="2329458" cy="567192"/>
                  <wp:effectExtent l="0" t="0" r="0" b="4445"/>
                  <wp:docPr id="180378862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552" cy="583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203143" w14:textId="77777777" w:rsidR="00FD4E71" w:rsidRPr="008921D0" w:rsidRDefault="00FD4E71" w:rsidP="008921D0">
      <w:pPr>
        <w:pStyle w:val="Text"/>
      </w:pPr>
    </w:p>
    <w:sectPr w:rsidR="00FD4E71" w:rsidRPr="008921D0" w:rsidSect="008921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 w:code="9"/>
      <w:pgMar w:top="1701" w:right="794" w:bottom="1134" w:left="1134" w:header="0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35CD0" w14:textId="77777777" w:rsidR="00C13856" w:rsidRDefault="00C13856" w:rsidP="00067742">
      <w:r>
        <w:separator/>
      </w:r>
    </w:p>
    <w:p w14:paraId="742C9FDB" w14:textId="77777777" w:rsidR="00C13856" w:rsidRDefault="00C13856"/>
    <w:p w14:paraId="6EFD7DFB" w14:textId="77777777" w:rsidR="00C13856" w:rsidRDefault="00C13856"/>
  </w:endnote>
  <w:endnote w:type="continuationSeparator" w:id="0">
    <w:p w14:paraId="0AA4722B" w14:textId="77777777" w:rsidR="00C13856" w:rsidRDefault="00C13856" w:rsidP="00067742">
      <w:r>
        <w:continuationSeparator/>
      </w:r>
    </w:p>
    <w:p w14:paraId="61BC8787" w14:textId="77777777" w:rsidR="00C13856" w:rsidRDefault="00C13856"/>
    <w:p w14:paraId="18A830D2" w14:textId="77777777" w:rsidR="00C13856" w:rsidRDefault="00C138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99458" w14:textId="77777777" w:rsidR="00BB768A" w:rsidRDefault="00BB768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850B5" w14:textId="77777777" w:rsidR="00984010" w:rsidRDefault="00E13C8B" w:rsidP="00984010">
    <w:pPr>
      <w:pStyle w:val="Fuzeile"/>
      <w:tabs>
        <w:tab w:val="right" w:pos="8647"/>
      </w:tabs>
      <w:contextualSpacing/>
      <w:jc w:val="left"/>
      <w:rPr>
        <w:noProof/>
      </w:rPr>
    </w:pPr>
    <w:r>
      <w:rPr>
        <w:noProof/>
      </w:rPr>
      <w:drawing>
        <wp:anchor distT="0" distB="0" distL="114300" distR="114300" simplePos="0" relativeHeight="251706368" behindDoc="0" locked="0" layoutInCell="1" allowOverlap="1" wp14:anchorId="66439024" wp14:editId="48FDB1C2">
          <wp:simplePos x="0" y="0"/>
          <wp:positionH relativeFrom="margin">
            <wp:align>right</wp:align>
          </wp:positionH>
          <wp:positionV relativeFrom="paragraph">
            <wp:posOffset>19685</wp:posOffset>
          </wp:positionV>
          <wp:extent cx="589958" cy="478266"/>
          <wp:effectExtent l="0" t="0" r="635" b="0"/>
          <wp:wrapNone/>
          <wp:docPr id="811" name="Grafik 8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58" cy="478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4010">
      <w:rPr>
        <w:noProof/>
      </w:rPr>
      <w:t xml:space="preserve">Gespeichert in: </w:t>
    </w:r>
    <w:r>
      <w:rPr>
        <w:noProof/>
      </w:rPr>
      <w:fldChar w:fldCharType="begin"/>
    </w:r>
    <w:r>
      <w:rPr>
        <w:noProof/>
      </w:rPr>
      <w:instrText xml:space="preserve"> FILENAME  \* Lower \p  \* MERGEFORMAT </w:instrText>
    </w:r>
    <w:r>
      <w:rPr>
        <w:noProof/>
      </w:rPr>
      <w:fldChar w:fldCharType="separate"/>
    </w:r>
    <w:r w:rsidR="00C13856">
      <w:rPr>
        <w:noProof/>
      </w:rPr>
      <w:t>dokument2</w:t>
    </w:r>
    <w:r>
      <w:rPr>
        <w:noProof/>
      </w:rPr>
      <w:fldChar w:fldCharType="end"/>
    </w:r>
  </w:p>
  <w:p w14:paraId="5E0D24B7" w14:textId="77777777" w:rsidR="0046201E" w:rsidRPr="007D7BDD" w:rsidRDefault="00E13C8B" w:rsidP="00A22761">
    <w:pPr>
      <w:pStyle w:val="Fuzeile"/>
      <w:tabs>
        <w:tab w:val="right" w:pos="7088"/>
      </w:tabs>
      <w:contextualSpacing/>
      <w:jc w:val="left"/>
    </w:pPr>
    <w:r>
      <w:rPr>
        <w:noProof/>
      </w:rPr>
      <w:drawing>
        <wp:anchor distT="0" distB="0" distL="114300" distR="114300" simplePos="0" relativeHeight="251710464" behindDoc="1" locked="0" layoutInCell="1" allowOverlap="1" wp14:anchorId="479942E8" wp14:editId="5DA8998B">
          <wp:simplePos x="0" y="0"/>
          <wp:positionH relativeFrom="column">
            <wp:posOffset>4772660</wp:posOffset>
          </wp:positionH>
          <wp:positionV relativeFrom="paragraph">
            <wp:posOffset>6985</wp:posOffset>
          </wp:positionV>
          <wp:extent cx="939165" cy="384175"/>
          <wp:effectExtent l="0" t="0" r="0" b="0"/>
          <wp:wrapNone/>
          <wp:docPr id="175216369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t>Erstellt</w:t>
    </w:r>
    <w:r w:rsidR="00984010">
      <w:rPr>
        <w:noProof/>
      </w:rPr>
      <w:t>:</w:t>
    </w:r>
    <w:r w:rsidR="00984010">
      <w:t xml:space="preserve"> </w:t>
    </w:r>
    <w:fldSimple w:instr=" CREATEDATE   \* MERGEFORMAT ">
      <w:r w:rsidR="00C13856">
        <w:rPr>
          <w:noProof/>
        </w:rPr>
        <w:t>Donnerstag, 25. Mai 2023 13:33:00</w:t>
      </w:r>
    </w:fldSimple>
    <w:r w:rsidR="00A42A4D" w:rsidRPr="007D7BDD">
      <w:tab/>
    </w:r>
    <w:r w:rsidR="00104162" w:rsidRPr="007D7BDD">
      <w:t xml:space="preserve">Seite </w:t>
    </w:r>
    <w:r w:rsidR="00984010">
      <w:fldChar w:fldCharType="begin"/>
    </w:r>
    <w:r w:rsidR="00984010">
      <w:instrText xml:space="preserve"> PAGE   \* MERGEFORMAT </w:instrText>
    </w:r>
    <w:r w:rsidR="00984010">
      <w:fldChar w:fldCharType="separate"/>
    </w:r>
    <w:r w:rsidR="00984010">
      <w:rPr>
        <w:noProof/>
      </w:rPr>
      <w:t>1</w:t>
    </w:r>
    <w:r w:rsidR="00984010">
      <w:fldChar w:fldCharType="end"/>
    </w:r>
    <w:r w:rsidR="00984010" w:rsidRPr="00984010">
      <w:t xml:space="preserve"> </w:t>
    </w:r>
    <w:r w:rsidR="00104162" w:rsidRPr="007D7BDD">
      <w:t xml:space="preserve">von </w:t>
    </w:r>
    <w:r w:rsidR="00BB768A">
      <w:fldChar w:fldCharType="begin"/>
    </w:r>
    <w:r w:rsidR="00BB768A">
      <w:instrText xml:space="preserve"> NUMPAGES   \* MERGEFORMAT </w:instrText>
    </w:r>
    <w:r w:rsidR="00BB768A">
      <w:fldChar w:fldCharType="separate"/>
    </w:r>
    <w:r w:rsidR="00984010">
      <w:rPr>
        <w:noProof/>
      </w:rPr>
      <w:t>1</w:t>
    </w:r>
    <w:r w:rsidR="00BB768A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412DC" w14:textId="77777777" w:rsidR="00A42A4D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4320" behindDoc="1" locked="0" layoutInCell="1" allowOverlap="1" wp14:anchorId="04ECE246" wp14:editId="0EB1467D">
          <wp:simplePos x="0" y="0"/>
          <wp:positionH relativeFrom="margin">
            <wp:align>right</wp:align>
          </wp:positionH>
          <wp:positionV relativeFrom="paragraph">
            <wp:posOffset>-462915</wp:posOffset>
          </wp:positionV>
          <wp:extent cx="916294" cy="742820"/>
          <wp:effectExtent l="0" t="0" r="0" b="635"/>
          <wp:wrapNone/>
          <wp:docPr id="814" name="Grafik 8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294" cy="74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41E9DF95" wp14:editId="44333D7B">
              <wp:simplePos x="0" y="0"/>
              <wp:positionH relativeFrom="column">
                <wp:posOffset>-536262</wp:posOffset>
              </wp:positionH>
              <wp:positionV relativeFrom="paragraph">
                <wp:posOffset>-2488205</wp:posOffset>
              </wp:positionV>
              <wp:extent cx="211015" cy="2873912"/>
              <wp:effectExtent l="0" t="0" r="0" b="0"/>
              <wp:wrapNone/>
              <wp:docPr id="634" name="Textfeld 6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F424E" w14:textId="77777777" w:rsidR="007D7BDD" w:rsidRPr="00DF350F" w:rsidRDefault="007D7BDD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>
                            <w:t>3.0</w:t>
                          </w:r>
                          <w:r w:rsidRPr="00DF350F">
                            <w:t xml:space="preserve">  FB 104-423</w:t>
                          </w:r>
                          <w:r w:rsidR="00F064EC">
                            <w:t>-</w:t>
                          </w:r>
                          <w:r w:rsidR="004F3463">
                            <w:t>a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26.</w:t>
                          </w:r>
                          <w:r>
                            <w:t>07</w:t>
                          </w:r>
                          <w:r w:rsidRPr="00DF350F">
                            <w:t>.202</w:t>
                          </w:r>
                          <w:r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E9DF95" id="_x0000_t202" coordsize="21600,21600" o:spt="202" path="m,l,21600r21600,l21600,xe">
              <v:stroke joinstyle="miter"/>
              <v:path gradientshapeok="t" o:connecttype="rect"/>
            </v:shapetype>
            <v:shape id="Textfeld 634" o:spid="_x0000_s1027" type="#_x0000_t202" style="position:absolute;margin-left:-42.25pt;margin-top:-195.9pt;width:16.6pt;height:226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" fillcolor="white [3201]" stroked="f" strokeweight=".5pt">
              <v:textbox style="layout-flow:vertical;mso-layout-flow-alt:bottom-to-top" inset="0,0,0,0">
                <w:txbxContent>
                  <w:p w14:paraId="4C9F424E" w14:textId="77777777" w:rsidR="007D7BDD" w:rsidRPr="00DF350F" w:rsidRDefault="007D7BDD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>
                      <w:t>3.0</w:t>
                    </w:r>
                    <w:r w:rsidRPr="00DF350F">
                      <w:t xml:space="preserve">  FB 104-423</w:t>
                    </w:r>
                    <w:r w:rsidR="00F064EC">
                      <w:t>-</w:t>
                    </w:r>
                    <w:r w:rsidR="004F3463">
                      <w:t>a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26.</w:t>
                    </w:r>
                    <w:r>
                      <w:t>07</w:t>
                    </w:r>
                    <w:r w:rsidRPr="00DF350F">
                      <w:t>.202</w:t>
                    </w:r>
                    <w:r>
                      <w:t>2</w:t>
                    </w:r>
                    <w:r w:rsidRPr="00DF350F"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7D7BDD" w:rsidRPr="007D7BD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07FC3" w14:textId="77777777" w:rsidR="00C13856" w:rsidRDefault="00C13856" w:rsidP="00067742">
      <w:r>
        <w:separator/>
      </w:r>
    </w:p>
    <w:p w14:paraId="593234EE" w14:textId="77777777" w:rsidR="00C13856" w:rsidRDefault="00C13856"/>
    <w:p w14:paraId="7625672C" w14:textId="77777777" w:rsidR="00C13856" w:rsidRDefault="00C13856"/>
  </w:footnote>
  <w:footnote w:type="continuationSeparator" w:id="0">
    <w:p w14:paraId="1387160D" w14:textId="77777777" w:rsidR="00C13856" w:rsidRDefault="00C13856" w:rsidP="00067742">
      <w:r>
        <w:continuationSeparator/>
      </w:r>
    </w:p>
    <w:p w14:paraId="406599EF" w14:textId="77777777" w:rsidR="00C13856" w:rsidRDefault="00C13856"/>
    <w:p w14:paraId="14CF3BEB" w14:textId="77777777" w:rsidR="00C13856" w:rsidRDefault="00C138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6EA9C" w14:textId="77777777" w:rsidR="0046201E" w:rsidRDefault="0046201E">
    <w:pPr>
      <w:pStyle w:val="Kopfzeile"/>
    </w:pPr>
  </w:p>
  <w:p w14:paraId="730338D6" w14:textId="77777777" w:rsidR="0046201E" w:rsidRDefault="004620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E822A" w14:textId="77777777" w:rsidR="004E13D5" w:rsidRDefault="00F0637A">
    <w:pPr>
      <w:pStyle w:val="Kopfzeile"/>
    </w:pPr>
    <w:r>
      <w:rPr>
        <w:noProof/>
      </w:rPr>
      <w:drawing>
        <wp:anchor distT="0" distB="0" distL="114300" distR="114300" simplePos="0" relativeHeight="251707392" behindDoc="1" locked="0" layoutInCell="1" allowOverlap="1" wp14:anchorId="458B0E33" wp14:editId="02AC9738">
          <wp:simplePos x="0" y="0"/>
          <wp:positionH relativeFrom="margin">
            <wp:align>right</wp:align>
          </wp:positionH>
          <wp:positionV relativeFrom="paragraph">
            <wp:posOffset>279400</wp:posOffset>
          </wp:positionV>
          <wp:extent cx="1382395" cy="688975"/>
          <wp:effectExtent l="0" t="0" r="8255" b="0"/>
          <wp:wrapNone/>
          <wp:docPr id="810" name="Grafik 8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" name="Grafik 8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EE44817" w14:textId="77777777" w:rsidR="008921D0" w:rsidRDefault="00530D01" w:rsidP="008921D0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3231E6E8" wp14:editId="3F742887">
              <wp:simplePos x="0" y="0"/>
              <wp:positionH relativeFrom="column">
                <wp:posOffset>3515360</wp:posOffset>
              </wp:positionH>
              <wp:positionV relativeFrom="paragraph">
                <wp:posOffset>74930</wp:posOffset>
              </wp:positionV>
              <wp:extent cx="1828800" cy="641350"/>
              <wp:effectExtent l="0" t="0" r="0" b="6350"/>
              <wp:wrapNone/>
              <wp:docPr id="636" name="Textfeld 6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641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CCA762A" w14:textId="77777777" w:rsidR="00530D01" w:rsidRPr="00A22761" w:rsidRDefault="00530D01" w:rsidP="00530D01">
                          <w:pPr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</w:pP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4550 </w:t>
                          </w:r>
                          <w:proofErr w:type="spellStart"/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>Kemsmü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val="de-DE" w:eastAsia="de-AT"/>
                            </w:rPr>
                            <w:t>nster</w:t>
                          </w:r>
                          <w:proofErr w:type="spellEnd"/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val="de-DE" w:eastAsia="de-AT"/>
                            </w:rPr>
                            <w:t>, Rathausplatz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A22761">
                            <w:rPr>
                              <w:rFonts w:ascii="Segoe UI Symbol" w:eastAsia="Arial Unicode MS" w:hAnsi="Segoe UI Symbol" w:cs="Segoe UI Symbol"/>
                              <w:color w:val="7ACA2A"/>
                              <w:sz w:val="16"/>
                              <w:szCs w:val="16"/>
                              <w:u w:color="000000"/>
                              <w:bdr w:val="nil"/>
                              <w:lang w:eastAsia="de-AT"/>
                            </w:rPr>
                            <w:t>☎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  +43 720 595 595 20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A22761">
                            <w:rPr>
                              <w:rFonts w:ascii="Webdings" w:eastAsia="Arial Unicode MS" w:hAnsi="Webdings" w:cs="Arial Unicode MS"/>
                              <w:color w:val="7ACA2A"/>
                              <w:sz w:val="16"/>
                              <w:szCs w:val="16"/>
                              <w:u w:color="000000"/>
                              <w:bdr w:val="nil"/>
                              <w:lang w:val="en-US" w:eastAsia="de-AT"/>
                            </w:rPr>
                            <w:sym w:font="Webdings" w:char="F09A"/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   office@emcexperts.at</w:t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A22761">
                            <w:rPr>
                              <w:rFonts w:ascii="Webdings" w:eastAsia="Arial Unicode MS" w:hAnsi="Webdings" w:cs="Arial Unicode MS"/>
                              <w:color w:val="7ACA2A"/>
                              <w:sz w:val="16"/>
                              <w:szCs w:val="16"/>
                              <w:u w:color="000000"/>
                              <w:bdr w:val="nil"/>
                              <w:lang w:val="en-US" w:eastAsia="de-AT"/>
                            </w:rPr>
                            <w:sym w:font="Webdings" w:char="F0FE"/>
                          </w:r>
                          <w:r w:rsidRPr="00A22761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6"/>
                              <w:szCs w:val="16"/>
                              <w:u w:color="7ACA2A"/>
                              <w:bdr w:val="nil"/>
                              <w:lang w:eastAsia="de-AT"/>
                            </w:rPr>
                            <w:t xml:space="preserve">  www.emcexperts.at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31E6E8" id="_x0000_t202" coordsize="21600,21600" o:spt="202" path="m,l,21600r21600,l21600,xe">
              <v:stroke joinstyle="miter"/>
              <v:path gradientshapeok="t" o:connecttype="rect"/>
            </v:shapetype>
            <v:shape id="Textfeld 636" o:spid="_x0000_s1026" type="#_x0000_t202" style="position:absolute;margin-left:276.8pt;margin-top:5.9pt;width:2in;height:50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" filled="f" stroked="f" strokeweight=".5pt">
              <v:textbox>
                <w:txbxContent>
                  <w:p w14:paraId="7CCA762A" w14:textId="77777777" w:rsidR="00530D01" w:rsidRPr="00A22761" w:rsidRDefault="00530D01" w:rsidP="00530D01">
                    <w:pPr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</w:pP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4550 </w:t>
                    </w:r>
                    <w:proofErr w:type="spellStart"/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>Kemsmü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val="de-DE" w:eastAsia="de-AT"/>
                      </w:rPr>
                      <w:t>nster</w:t>
                    </w:r>
                    <w:proofErr w:type="spellEnd"/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val="de-DE" w:eastAsia="de-AT"/>
                      </w:rPr>
                      <w:t>, Rathausplatz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br/>
                    </w:r>
                    <w:r w:rsidRPr="00A22761">
                      <w:rPr>
                        <w:rFonts w:ascii="Segoe UI Symbol" w:eastAsia="Arial Unicode MS" w:hAnsi="Segoe UI Symbol" w:cs="Segoe UI Symbol"/>
                        <w:color w:val="7ACA2A"/>
                        <w:sz w:val="16"/>
                        <w:szCs w:val="16"/>
                        <w:u w:color="000000"/>
                        <w:bdr w:val="nil"/>
                        <w:lang w:eastAsia="de-AT"/>
                      </w:rPr>
                      <w:t>☎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  +43 720 595 595 20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br/>
                    </w:r>
                    <w:r w:rsidRPr="00A22761">
                      <w:rPr>
                        <w:rFonts w:ascii="Webdings" w:eastAsia="Arial Unicode MS" w:hAnsi="Webdings" w:cs="Arial Unicode MS"/>
                        <w:color w:val="7ACA2A"/>
                        <w:sz w:val="16"/>
                        <w:szCs w:val="16"/>
                        <w:u w:color="000000"/>
                        <w:bdr w:val="nil"/>
                        <w:lang w:val="en-US" w:eastAsia="de-AT"/>
                      </w:rPr>
                      <w:sym w:font="Webdings" w:char="F09A"/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   office@emcexperts.at</w:t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br/>
                    </w:r>
                    <w:r w:rsidRPr="00A22761">
                      <w:rPr>
                        <w:rFonts w:ascii="Webdings" w:eastAsia="Arial Unicode MS" w:hAnsi="Webdings" w:cs="Arial Unicode MS"/>
                        <w:color w:val="7ACA2A"/>
                        <w:sz w:val="16"/>
                        <w:szCs w:val="16"/>
                        <w:u w:color="000000"/>
                        <w:bdr w:val="nil"/>
                        <w:lang w:val="en-US" w:eastAsia="de-AT"/>
                      </w:rPr>
                      <w:sym w:font="Webdings" w:char="F0FE"/>
                    </w:r>
                    <w:r w:rsidRPr="00A22761">
                      <w:rPr>
                        <w:rFonts w:ascii="Century Gothic" w:eastAsia="Arial Unicode MS" w:hAnsi="Century Gothic" w:cs="Arial Unicode MS"/>
                        <w:color w:val="7ACA2A"/>
                        <w:sz w:val="16"/>
                        <w:szCs w:val="16"/>
                        <w:u w:color="7ACA2A"/>
                        <w:bdr w:val="nil"/>
                        <w:lang w:eastAsia="de-AT"/>
                      </w:rPr>
                      <w:t xml:space="preserve">  www.emcexperts.at</w:t>
                    </w:r>
                  </w:p>
                </w:txbxContent>
              </v:textbox>
            </v:shape>
          </w:pict>
        </mc:Fallback>
      </mc:AlternateContent>
    </w:r>
  </w:p>
  <w:p w14:paraId="16AE9B76" w14:textId="77777777" w:rsidR="00F0637A" w:rsidRPr="008921D0" w:rsidRDefault="00A22761" w:rsidP="008921D0">
    <w:pPr>
      <w:pStyle w:val="Kopfzeile"/>
    </w:pPr>
    <w:r w:rsidRPr="00A22761">
      <w:rPr>
        <w:lang w:val="de-AT"/>
      </w:rPr>
      <w:t>Vorstandsprotokoll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009A3" w14:textId="77777777" w:rsidR="00C21C1C" w:rsidRPr="00E2704F" w:rsidRDefault="00735BA6" w:rsidP="00985657">
    <w:pPr>
      <w:pStyle w:val="Kopfzeile"/>
      <w:jc w:val="right"/>
    </w:pPr>
    <w:bookmarkStart w:id="0" w:name="_Hlk109824388"/>
    <w:bookmarkStart w:id="1" w:name="_Hlk109824389"/>
    <w:bookmarkStart w:id="2" w:name="_Hlk109824390"/>
    <w:bookmarkStart w:id="3" w:name="_Hlk109824391"/>
    <w:bookmarkStart w:id="4" w:name="_Hlk109824392"/>
    <w:bookmarkStart w:id="5" w:name="_Hlk109824393"/>
    <w:r>
      <w:rPr>
        <w:noProof/>
      </w:rPr>
      <w:drawing>
        <wp:anchor distT="0" distB="0" distL="114300" distR="114300" simplePos="0" relativeHeight="251703296" behindDoc="0" locked="0" layoutInCell="1" allowOverlap="1" wp14:anchorId="28174C7A" wp14:editId="20DDBC23">
          <wp:simplePos x="0" y="0"/>
          <wp:positionH relativeFrom="margin">
            <wp:posOffset>4455160</wp:posOffset>
          </wp:positionH>
          <wp:positionV relativeFrom="paragraph">
            <wp:posOffset>-111125</wp:posOffset>
          </wp:positionV>
          <wp:extent cx="2176087" cy="1086906"/>
          <wp:effectExtent l="0" t="0" r="0" b="0"/>
          <wp:wrapNone/>
          <wp:docPr id="813" name="Grafik 8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087" cy="1086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4220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7587600E" wp14:editId="657CF504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E2B10D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05D08514" wp14:editId="2B8E15F3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9B77FB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  <w:bookmarkEnd w:id="0"/>
    <w:bookmarkEnd w:id="1"/>
    <w:bookmarkEnd w:id="2"/>
    <w:bookmarkEnd w:id="3"/>
    <w:bookmarkEnd w:id="4"/>
    <w:bookmarkEnd w:id="5"/>
  </w:p>
  <w:p w14:paraId="0E1E94F9" w14:textId="77777777" w:rsidR="00735BA6" w:rsidRDefault="00735B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9pt;height:9pt" o:bullet="t">
        <v:imagedata r:id="rId1" o:title="Logokugeln"/>
      </v:shape>
    </w:pict>
  </w:numPicBullet>
  <w:numPicBullet w:numPicBulletId="1">
    <w:pict>
      <v:shape id="_x0000_i1034" type="#_x0000_t75" style="width:24.5pt;height:23.5pt" o:bullet="t">
        <v:imagedata r:id="rId2" o:title="Logokugeln"/>
      </v:shape>
    </w:pict>
  </w:numPicBullet>
  <w:numPicBullet w:numPicBulletId="2">
    <w:pict>
      <v:shape id="_x0000_i1035" type="#_x0000_t75" style="width:10pt;height:10pt" o:bullet="t">
        <v:imagedata r:id="rId3" o:title="BD21298_"/>
      </v:shape>
    </w:pict>
  </w:numPicBullet>
  <w:numPicBullet w:numPicBulletId="3">
    <w:pict>
      <v:shape id="_x0000_i1036" type="#_x0000_t75" style="width:12.5pt;height:13.5pt" o:bullet="t">
        <v:imagedata r:id="rId4" o:title="BD21302_"/>
      </v:shape>
    </w:pict>
  </w:numPicBullet>
  <w:numPicBullet w:numPicBulletId="4">
    <w:pict>
      <v:shape id="_x0000_i1037" type="#_x0000_t75" style="width:1163pt;height:1163pt" o:bullet="t">
        <v:imagedata r:id="rId5" o:title="Logo_ExpertForce_icon"/>
      </v:shape>
    </w:pict>
  </w:numPicBullet>
  <w:numPicBullet w:numPicBulletId="5">
    <w:pict>
      <v:shape id="_x0000_i1038" type="#_x0000_t75" style="width:123.5pt;height:122.5pt" o:bullet="t">
        <v:imagedata r:id="rId6" o:title="EMC Experts Button"/>
      </v:shape>
    </w:pict>
  </w:numPicBullet>
  <w:numPicBullet w:numPicBulletId="6">
    <w:pict>
      <v:shape id="_x0000_i1039" type="#_x0000_t75" style="width:254pt;height:124.5pt" o:bullet="t">
        <v:imagedata r:id="rId7" o:title="LOGO EMC EXPERTS HG FREI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38CE9B86"/>
    <w:lvl w:ilvl="0" w:tplc="FE76A6B2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FAB3D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015E1C93"/>
    <w:multiLevelType w:val="hybridMultilevel"/>
    <w:tmpl w:val="F018532A"/>
    <w:lvl w:ilvl="0" w:tplc="FFFFFFFF">
      <w:start w:val="1"/>
      <w:numFmt w:val="decimal"/>
      <w:lvlText w:val="TOP 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2EC52A4"/>
    <w:multiLevelType w:val="hybridMultilevel"/>
    <w:tmpl w:val="894498F4"/>
    <w:lvl w:ilvl="0" w:tplc="0C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6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7" w15:restartNumberingAfterBreak="0">
    <w:nsid w:val="332B467E"/>
    <w:multiLevelType w:val="hybridMultilevel"/>
    <w:tmpl w:val="FB2EB916"/>
    <w:lvl w:ilvl="0" w:tplc="DBCE0AA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C47DD"/>
    <w:multiLevelType w:val="hybridMultilevel"/>
    <w:tmpl w:val="FF120D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80327"/>
    <w:multiLevelType w:val="hybridMultilevel"/>
    <w:tmpl w:val="2110EC1E"/>
    <w:lvl w:ilvl="0" w:tplc="C2606412">
      <w:start w:val="1"/>
      <w:numFmt w:val="bullet"/>
      <w:pStyle w:val="Textaufzhlung-1"/>
      <w:lvlText w:val=""/>
      <w:lvlPicBulletId w:val="5"/>
      <w:lvlJc w:val="left"/>
      <w:pPr>
        <w:ind w:left="502" w:hanging="360"/>
      </w:pPr>
      <w:rPr>
        <w:rFonts w:ascii="Symbol" w:hAnsi="Symbol" w:hint="default"/>
        <w:color w:val="auto"/>
        <w:sz w:val="22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55E620F"/>
    <w:multiLevelType w:val="hybridMultilevel"/>
    <w:tmpl w:val="77BE4D6C"/>
    <w:lvl w:ilvl="0" w:tplc="A1AE1E60">
      <w:start w:val="1"/>
      <w:numFmt w:val="decimal"/>
      <w:lvlText w:val="TOP %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656960">
    <w:abstractNumId w:val="19"/>
  </w:num>
  <w:num w:numId="2" w16cid:durableId="222764851">
    <w:abstractNumId w:val="14"/>
  </w:num>
  <w:num w:numId="3" w16cid:durableId="270161280">
    <w:abstractNumId w:val="16"/>
  </w:num>
  <w:num w:numId="4" w16cid:durableId="322780637">
    <w:abstractNumId w:val="15"/>
  </w:num>
  <w:num w:numId="5" w16cid:durableId="1766727842">
    <w:abstractNumId w:val="9"/>
  </w:num>
  <w:num w:numId="6" w16cid:durableId="1312440110">
    <w:abstractNumId w:val="7"/>
  </w:num>
  <w:num w:numId="7" w16cid:durableId="220875154">
    <w:abstractNumId w:val="6"/>
  </w:num>
  <w:num w:numId="8" w16cid:durableId="1845046316">
    <w:abstractNumId w:val="5"/>
  </w:num>
  <w:num w:numId="9" w16cid:durableId="64303115">
    <w:abstractNumId w:val="4"/>
  </w:num>
  <w:num w:numId="10" w16cid:durableId="548687348">
    <w:abstractNumId w:val="8"/>
  </w:num>
  <w:num w:numId="11" w16cid:durableId="2144807655">
    <w:abstractNumId w:val="3"/>
  </w:num>
  <w:num w:numId="12" w16cid:durableId="1906136125">
    <w:abstractNumId w:val="2"/>
  </w:num>
  <w:num w:numId="13" w16cid:durableId="259408301">
    <w:abstractNumId w:val="1"/>
  </w:num>
  <w:num w:numId="14" w16cid:durableId="1413696744">
    <w:abstractNumId w:val="0"/>
  </w:num>
  <w:num w:numId="15" w16cid:durableId="863834115">
    <w:abstractNumId w:val="11"/>
  </w:num>
  <w:num w:numId="16" w16cid:durableId="1497108733">
    <w:abstractNumId w:val="21"/>
  </w:num>
  <w:num w:numId="17" w16cid:durableId="656225051">
    <w:abstractNumId w:val="20"/>
  </w:num>
  <w:num w:numId="18" w16cid:durableId="1104494883">
    <w:abstractNumId w:val="20"/>
    <w:lvlOverride w:ilvl="0">
      <w:startOverride w:val="1"/>
    </w:lvlOverride>
  </w:num>
  <w:num w:numId="19" w16cid:durableId="456030413">
    <w:abstractNumId w:val="18"/>
  </w:num>
  <w:num w:numId="20" w16cid:durableId="706637699">
    <w:abstractNumId w:val="17"/>
  </w:num>
  <w:num w:numId="21" w16cid:durableId="1153061548">
    <w:abstractNumId w:val="13"/>
  </w:num>
  <w:num w:numId="22" w16cid:durableId="1036202613">
    <w:abstractNumId w:val="22"/>
  </w:num>
  <w:num w:numId="23" w16cid:durableId="1638148663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49F01A9-8C0E-43D4-A586-EA0163370C9A}"/>
    <w:docVar w:name="dgnword-eventsink" w:val="1799408194208"/>
  </w:docVars>
  <w:rsids>
    <w:rsidRoot w:val="00C13856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5186E"/>
    <w:rsid w:val="00160B81"/>
    <w:rsid w:val="001630EA"/>
    <w:rsid w:val="00174528"/>
    <w:rsid w:val="00187B6F"/>
    <w:rsid w:val="001949F1"/>
    <w:rsid w:val="001962C3"/>
    <w:rsid w:val="001A3046"/>
    <w:rsid w:val="001A46EC"/>
    <w:rsid w:val="001A7444"/>
    <w:rsid w:val="001B1A61"/>
    <w:rsid w:val="001B65D4"/>
    <w:rsid w:val="001B6E74"/>
    <w:rsid w:val="001C5EF9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121C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531F"/>
    <w:rsid w:val="00366A51"/>
    <w:rsid w:val="00372724"/>
    <w:rsid w:val="0037507E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4EEB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13D5"/>
    <w:rsid w:val="004E21FD"/>
    <w:rsid w:val="004E2BE5"/>
    <w:rsid w:val="004E31B7"/>
    <w:rsid w:val="004F3463"/>
    <w:rsid w:val="004F51E3"/>
    <w:rsid w:val="00501632"/>
    <w:rsid w:val="00502299"/>
    <w:rsid w:val="0051508D"/>
    <w:rsid w:val="00527D06"/>
    <w:rsid w:val="00530D01"/>
    <w:rsid w:val="0054520B"/>
    <w:rsid w:val="005505D6"/>
    <w:rsid w:val="005526B1"/>
    <w:rsid w:val="005530BD"/>
    <w:rsid w:val="005542AB"/>
    <w:rsid w:val="005619DA"/>
    <w:rsid w:val="00565339"/>
    <w:rsid w:val="0056710B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2281"/>
    <w:rsid w:val="00713F51"/>
    <w:rsid w:val="00714074"/>
    <w:rsid w:val="007168DB"/>
    <w:rsid w:val="00716CCE"/>
    <w:rsid w:val="007235B8"/>
    <w:rsid w:val="00735BA6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4A12"/>
    <w:rsid w:val="007F5D19"/>
    <w:rsid w:val="007F6528"/>
    <w:rsid w:val="007F6630"/>
    <w:rsid w:val="007F765D"/>
    <w:rsid w:val="00802028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21D0"/>
    <w:rsid w:val="0089379E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17A"/>
    <w:rsid w:val="00973972"/>
    <w:rsid w:val="00975122"/>
    <w:rsid w:val="009765AA"/>
    <w:rsid w:val="00984010"/>
    <w:rsid w:val="00985657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2761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035A"/>
    <w:rsid w:val="00AA1422"/>
    <w:rsid w:val="00AA3B50"/>
    <w:rsid w:val="00AA516D"/>
    <w:rsid w:val="00AB039C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B768A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13856"/>
    <w:rsid w:val="00C21861"/>
    <w:rsid w:val="00C21C1C"/>
    <w:rsid w:val="00C2571F"/>
    <w:rsid w:val="00C3561A"/>
    <w:rsid w:val="00C44F75"/>
    <w:rsid w:val="00C503DC"/>
    <w:rsid w:val="00C522BE"/>
    <w:rsid w:val="00C611C9"/>
    <w:rsid w:val="00C6367C"/>
    <w:rsid w:val="00C642AB"/>
    <w:rsid w:val="00C670BD"/>
    <w:rsid w:val="00C70BF1"/>
    <w:rsid w:val="00C7167B"/>
    <w:rsid w:val="00C72785"/>
    <w:rsid w:val="00C74307"/>
    <w:rsid w:val="00C80AAB"/>
    <w:rsid w:val="00C81CA5"/>
    <w:rsid w:val="00C848A0"/>
    <w:rsid w:val="00C92A56"/>
    <w:rsid w:val="00C93F3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059BB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87AD3"/>
    <w:rsid w:val="00D925DB"/>
    <w:rsid w:val="00D9494E"/>
    <w:rsid w:val="00D976CA"/>
    <w:rsid w:val="00DA5C1E"/>
    <w:rsid w:val="00DB0786"/>
    <w:rsid w:val="00DB4592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3C8B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94B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A1C77"/>
    <w:rsid w:val="00EA2F56"/>
    <w:rsid w:val="00EA3141"/>
    <w:rsid w:val="00EA5B16"/>
    <w:rsid w:val="00EB1C66"/>
    <w:rsid w:val="00EB3383"/>
    <w:rsid w:val="00EC66A5"/>
    <w:rsid w:val="00EE27DF"/>
    <w:rsid w:val="00EE5271"/>
    <w:rsid w:val="00EF6976"/>
    <w:rsid w:val="00EF6A05"/>
    <w:rsid w:val="00F05D03"/>
    <w:rsid w:val="00F0637A"/>
    <w:rsid w:val="00F064EC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4E7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5D8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Title" w:qFormat="1"/>
    <w:lsdException w:name="Subtitle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B768A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rsid w:val="000144A3"/>
    <w:pPr>
      <w:tabs>
        <w:tab w:val="decimal" w:leader="dot" w:pos="9356"/>
      </w:tabs>
      <w:spacing w:before="240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56710B"/>
    <w:pPr>
      <w:spacing w:before="120"/>
    </w:pPr>
    <w:rPr>
      <w:lang w:val="en-GB"/>
    </w:rPr>
  </w:style>
  <w:style w:type="paragraph" w:styleId="Kopfzeile">
    <w:name w:val="header"/>
    <w:basedOn w:val="Standard"/>
    <w:link w:val="KopfzeileZchn"/>
    <w:uiPriority w:val="99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/>
    </w:pPr>
    <w:rPr>
      <w:sz w:val="20"/>
      <w:lang w:val="de-DE"/>
    </w:rPr>
  </w:style>
  <w:style w:type="paragraph" w:styleId="Fuzeile">
    <w:name w:val="footer"/>
    <w:basedOn w:val="StandardWeb"/>
    <w:link w:val="FuzeileZchn"/>
    <w:uiPriority w:val="99"/>
    <w:rsid w:val="00984010"/>
    <w:pPr>
      <w:spacing w:after="100" w:afterAutospacing="1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8921D0"/>
    <w:pPr>
      <w:spacing w:before="60"/>
    </w:pPr>
    <w:rPr>
      <w:sz w:val="18"/>
    </w:r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szCs w:val="22"/>
    </w:rPr>
  </w:style>
  <w:style w:type="character" w:customStyle="1" w:styleId="TextZchn">
    <w:name w:val="Text Zchn"/>
    <w:link w:val="Text"/>
    <w:rsid w:val="0056710B"/>
    <w:rPr>
      <w:rFonts w:asciiTheme="minorHAnsi" w:hAnsiTheme="minorHAnsi"/>
      <w:sz w:val="24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uiPriority w:val="99"/>
    <w:rsid w:val="00984010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rsid w:val="0045093E"/>
    <w:pPr>
      <w:spacing w:before="0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8921D0"/>
    <w:pPr>
      <w:numPr>
        <w:numId w:val="17"/>
      </w:numPr>
      <w:spacing w:before="240"/>
      <w:contextualSpacing/>
    </w:pPr>
    <w:rPr>
      <w:rFonts w:ascii="Arial" w:hAnsi="Arial"/>
    </w:rPr>
  </w:style>
  <w:style w:type="character" w:customStyle="1" w:styleId="Textaufzhlung-1Zchn">
    <w:name w:val="Textaufzählung-1 Zchn"/>
    <w:link w:val="Textaufzhlung-1"/>
    <w:rsid w:val="008921D0"/>
    <w:rPr>
      <w:rFonts w:ascii="Arial" w:hAnsi="Arial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8921D0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8921D0"/>
    <w:rPr>
      <w:rFonts w:asciiTheme="minorHAnsi" w:hAnsiTheme="minorHAnsi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BB768A"/>
    <w:pPr>
      <w:numPr>
        <w:numId w:val="15"/>
      </w:numPr>
      <w:tabs>
        <w:tab w:val="left" w:pos="851"/>
      </w:tabs>
      <w:spacing w:before="0"/>
      <w:ind w:left="527" w:hanging="357"/>
    </w:pPr>
    <w:rPr>
      <w:lang w:val="de-AT"/>
    </w:r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8921D0"/>
    <w:rPr>
      <w:rFonts w:asciiTheme="minorHAnsi" w:hAnsiTheme="minorHAnsi"/>
      <w:sz w:val="18"/>
      <w:lang w:val="de-DE" w:eastAsia="de-DE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rsid w:val="0080676D"/>
    <w:rPr>
      <w:i/>
      <w:iCs/>
    </w:rPr>
  </w:style>
  <w:style w:type="paragraph" w:customStyle="1" w:styleId="Infotext-bezeichner">
    <w:name w:val="Infotext-bezeichner"/>
    <w:basedOn w:val="Standard"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rsid w:val="00104599"/>
    <w:rPr>
      <w:rFonts w:asciiTheme="minorHAnsi" w:hAnsiTheme="minorHAnsi"/>
      <w:i/>
      <w:iCs/>
      <w:color w:val="7ACA2A"/>
      <w:sz w:val="20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DB4592"/>
    <w:rPr>
      <w:rFonts w:asciiTheme="minorHAnsi" w:hAnsiTheme="minorHAnsi" w:cs="Arial"/>
      <w:b/>
      <w:sz w:val="28"/>
      <w:szCs w:val="28"/>
      <w:lang w:val="en-GB" w:eastAsia="de-DE"/>
    </w:rPr>
  </w:style>
  <w:style w:type="paragraph" w:styleId="Titel">
    <w:name w:val="Title"/>
    <w:basedOn w:val="Standard"/>
    <w:next w:val="Standard"/>
    <w:link w:val="TitelZchn"/>
    <w:qFormat/>
    <w:rsid w:val="008921D0"/>
    <w:pPr>
      <w:contextualSpacing/>
    </w:pPr>
    <w:rPr>
      <w:rFonts w:asciiTheme="majorHAnsi" w:eastAsiaTheme="majorEastAsia" w:hAnsiTheme="majorHAnsi" w:cstheme="majorBidi"/>
      <w:b/>
      <w:spacing w:val="-10"/>
      <w:kern w:val="28"/>
      <w:sz w:val="44"/>
      <w:szCs w:val="56"/>
    </w:rPr>
  </w:style>
  <w:style w:type="character" w:customStyle="1" w:styleId="TitelZchn">
    <w:name w:val="Titel Zchn"/>
    <w:basedOn w:val="Absatz-Standardschriftart"/>
    <w:link w:val="Titel"/>
    <w:rsid w:val="008921D0"/>
    <w:rPr>
      <w:rFonts w:asciiTheme="majorHAnsi" w:eastAsiaTheme="majorEastAsia" w:hAnsiTheme="majorHAnsi" w:cstheme="majorBidi"/>
      <w:b/>
      <w:spacing w:val="-10"/>
      <w:kern w:val="28"/>
      <w:sz w:val="44"/>
      <w:szCs w:val="5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9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E028-DB63-4734-9FFC-6B6AA1E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EMCx Vorstandsprotokoll1</Template>
  <TotalTime>0</TotalTime>
  <Pages>1</Pages>
  <Words>88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Erich Sturmair</cp:lastModifiedBy>
  <cp:revision>2</cp:revision>
  <cp:lastPrinted>2022-07-27T12:32:00Z</cp:lastPrinted>
  <dcterms:created xsi:type="dcterms:W3CDTF">2023-05-25T11:33:00Z</dcterms:created>
  <dcterms:modified xsi:type="dcterms:W3CDTF">2023-05-25T11:41:00Z</dcterms:modified>
  <cp:category>Schriftverkehr</cp:category>
</cp:coreProperties>
</file>