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535"/>
      </w:tblGrid>
      <w:tr w:rsidR="00537D1A" w:rsidTr="00537D1A">
        <w:trPr>
          <w:cantSplit/>
        </w:trPr>
        <w:tc>
          <w:tcPr>
            <w:tcW w:w="4536" w:type="dxa"/>
            <w:vAlign w:val="bottom"/>
            <w:hideMark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  <w:proofErr w:type="spellStart"/>
            <w:r>
              <w:t>ExpertForce.e.Gen</w:t>
            </w:r>
            <w:proofErr w:type="spellEnd"/>
            <w:r>
              <w:t>.</w:t>
            </w:r>
            <w:r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537D1A" w:rsidRDefault="00537D1A">
            <w:pPr>
              <w:pStyle w:val="AbsenderFenster"/>
              <w:tabs>
                <w:tab w:val="right" w:pos="4395"/>
              </w:tabs>
            </w:pPr>
          </w:p>
        </w:tc>
      </w:tr>
      <w:tr w:rsidR="00537D1A" w:rsidTr="00537D1A">
        <w:trPr>
          <w:cantSplit/>
          <w:trHeight w:hRule="exact" w:val="2551"/>
        </w:trPr>
        <w:tc>
          <w:tcPr>
            <w:tcW w:w="4536" w:type="dxa"/>
          </w:tcPr>
          <w:p w:rsidR="00537D1A" w:rsidRDefault="00537D1A">
            <w:pPr>
              <w:rPr>
                <w:rFonts w:cs="Arial"/>
                <w:lang w:val="de-DE"/>
              </w:rPr>
            </w:pP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Unternehmen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Abteilung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Ansprechpartner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Adresse</w:t>
            </w:r>
          </w:p>
          <w:p w:rsidR="00537D1A" w:rsidRDefault="00537D1A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PLZ Ort</w:t>
            </w:r>
          </w:p>
          <w:p w:rsidR="00537D1A" w:rsidRDefault="00537D1A">
            <w:pPr>
              <w:rPr>
                <w:szCs w:val="24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ÖSTERREICH</w:t>
            </w:r>
            <w:r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537D1A" w:rsidRDefault="00537D1A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537D1A" w:rsidRDefault="00537D1A">
            <w:pPr>
              <w:rPr>
                <w:rStyle w:val="Informationstext"/>
              </w:rPr>
            </w:pPr>
          </w:p>
          <w:p w:rsidR="00537D1A" w:rsidRDefault="00537D1A">
            <w:pPr>
              <w:rPr>
                <w:rStyle w:val="Informationstext"/>
              </w:rPr>
            </w:pP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Datum:</w:t>
            </w:r>
            <w:r>
              <w:rPr>
                <w:rStyle w:val="Informationstext"/>
              </w:rPr>
              <w:tab/>
              <w:t>Datum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Zeichen:</w:t>
            </w:r>
            <w:r>
              <w:rPr>
                <w:rStyle w:val="Informationstext"/>
              </w:rPr>
              <w:tab/>
              <w:t>Dokumentzeichen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Bearbeiter:</w:t>
            </w:r>
            <w:r>
              <w:rPr>
                <w:rStyle w:val="Informationstext"/>
              </w:rPr>
              <w:tab/>
              <w:t>Absender Name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Telefon:</w:t>
            </w:r>
            <w:r>
              <w:rPr>
                <w:rStyle w:val="Informationstext"/>
              </w:rPr>
              <w:tab/>
              <w:t>Absender Telefon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Firmenbuch:</w:t>
            </w:r>
            <w:r>
              <w:rPr>
                <w:rStyle w:val="Informationstext"/>
              </w:rPr>
              <w:tab/>
              <w:t>FN 343998f LG Steyr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UID-Nummer:</w:t>
            </w:r>
            <w:r>
              <w:rPr>
                <w:rStyle w:val="Informationstext"/>
              </w:rPr>
              <w:tab/>
              <w:t>ATU65685877</w:t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</w:r>
            <w:r>
              <w:rPr>
                <w:rStyle w:val="Informationstext"/>
              </w:rPr>
              <w:tab/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Ihr Zeichen:</w:t>
            </w:r>
            <w:r>
              <w:rPr>
                <w:rStyle w:val="Informationstext"/>
              </w:rPr>
              <w:tab/>
            </w:r>
          </w:p>
          <w:p w:rsidR="00537D1A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Ihre Nachricht vom:</w:t>
            </w:r>
            <w:r>
              <w:rPr>
                <w:rStyle w:val="Informationstext"/>
              </w:rPr>
              <w:tab/>
            </w:r>
          </w:p>
        </w:tc>
      </w:tr>
    </w:tbl>
    <w:p w:rsidR="00537D1A" w:rsidRDefault="00537D1A" w:rsidP="00537D1A"/>
    <w:p w:rsidR="00537D1A" w:rsidRDefault="00537D1A" w:rsidP="00537D1A">
      <w:pPr>
        <w:pStyle w:val="Text"/>
        <w:rPr>
          <w:rStyle w:val="Betrifft"/>
        </w:rPr>
      </w:pPr>
      <w:r>
        <w:rPr>
          <w:rStyle w:val="Informationstext"/>
        </w:rPr>
        <w:t xml:space="preserve">Betrifft: </w:t>
      </w:r>
      <w:bookmarkStart w:id="0" w:name="BETREFF"/>
      <w:r>
        <w:rPr>
          <w:rStyle w:val="Fett"/>
          <w:szCs w:val="24"/>
          <w:lang w:val="de-DE"/>
        </w:rPr>
        <w:t>BETREFF</w:t>
      </w:r>
      <w:bookmarkEnd w:id="0"/>
    </w:p>
    <w:p w:rsidR="00537D1A" w:rsidRDefault="00537D1A" w:rsidP="00537D1A">
      <w:pPr>
        <w:pStyle w:val="Text"/>
        <w:rPr>
          <w:sz w:val="22"/>
        </w:rPr>
      </w:pPr>
      <w:bookmarkStart w:id="1" w:name="ÜBERSCHRIFT"/>
      <w:r>
        <w:rPr>
          <w:lang w:val="de-DE"/>
        </w:rPr>
        <w:t>ÜBERSCHRIFT</w:t>
      </w:r>
      <w:bookmarkEnd w:id="1"/>
      <w:r>
        <w:rPr>
          <w:lang w:val="de-DE"/>
        </w:rPr>
        <w:t>,</w:t>
      </w:r>
    </w:p>
    <w:p w:rsidR="00537D1A" w:rsidRDefault="00537D1A" w:rsidP="00537D1A">
      <w:pPr>
        <w:pStyle w:val="Textblock"/>
        <w:rPr>
          <w:lang w:val="de-DE"/>
        </w:rPr>
      </w:pPr>
      <w:r>
        <w:rPr>
          <w:lang w:val="de-DE"/>
        </w:rPr>
        <w:t>Einleitungstext ……</w:t>
      </w:r>
    </w:p>
    <w:p w:rsidR="00537D1A" w:rsidRDefault="00537D1A" w:rsidP="00537D1A">
      <w:pPr>
        <w:pStyle w:val="berschrift1"/>
      </w:pPr>
      <w:r>
        <w:t>Überschrift 1 = Hauptüberschriften</w:t>
      </w:r>
    </w:p>
    <w:p w:rsidR="00537D1A" w:rsidRDefault="00537D1A" w:rsidP="00537D1A">
      <w:pPr>
        <w:pStyle w:val="Textblock"/>
        <w:rPr>
          <w:lang w:val="en-GB"/>
        </w:rPr>
      </w:pPr>
      <w:proofErr w:type="spellStart"/>
      <w:r w:rsidRPr="00537D1A">
        <w:rPr>
          <w:lang w:val="en-GB"/>
        </w:rPr>
        <w:t>Textblock</w:t>
      </w:r>
      <w:proofErr w:type="spellEnd"/>
      <w:r w:rsidRPr="00537D1A">
        <w:rPr>
          <w:lang w:val="en-GB"/>
        </w:rPr>
        <w:t xml:space="preserve"> - </w:t>
      </w:r>
      <w:proofErr w:type="spellStart"/>
      <w:r w:rsidRPr="00537D1A">
        <w:rPr>
          <w:lang w:val="en-GB"/>
        </w:rPr>
        <w:t>Lorem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ipsum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dolor</w:t>
      </w:r>
      <w:proofErr w:type="spellEnd"/>
      <w:r w:rsidRPr="00537D1A">
        <w:rPr>
          <w:lang w:val="en-GB"/>
        </w:rPr>
        <w:t xml:space="preserve"> sit </w:t>
      </w:r>
      <w:proofErr w:type="spellStart"/>
      <w:r w:rsidRPr="00537D1A">
        <w:rPr>
          <w:lang w:val="en-GB"/>
        </w:rPr>
        <w:t>amet</w:t>
      </w:r>
      <w:proofErr w:type="spellEnd"/>
      <w:r w:rsidRPr="00537D1A">
        <w:rPr>
          <w:lang w:val="en-GB"/>
        </w:rPr>
        <w:t xml:space="preserve">, </w:t>
      </w:r>
      <w:proofErr w:type="spellStart"/>
      <w:r w:rsidRPr="00537D1A">
        <w:rPr>
          <w:lang w:val="en-GB"/>
        </w:rPr>
        <w:t>consetetur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sadipscing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elitr</w:t>
      </w:r>
      <w:proofErr w:type="spellEnd"/>
      <w:r w:rsidRPr="00537D1A">
        <w:rPr>
          <w:lang w:val="en-GB"/>
        </w:rPr>
        <w:t xml:space="preserve">, </w:t>
      </w:r>
      <w:proofErr w:type="spellStart"/>
      <w:r w:rsidRPr="00537D1A">
        <w:rPr>
          <w:lang w:val="en-GB"/>
        </w:rPr>
        <w:t>sed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diam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nonumy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eirmod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tempor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invidunt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ut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labore</w:t>
      </w:r>
      <w:proofErr w:type="spellEnd"/>
      <w:r w:rsidRPr="00537D1A">
        <w:rPr>
          <w:lang w:val="en-GB"/>
        </w:rPr>
        <w:t xml:space="preserve"> </w:t>
      </w:r>
      <w:proofErr w:type="gramStart"/>
      <w:r w:rsidRPr="00537D1A">
        <w:rPr>
          <w:lang w:val="en-GB"/>
        </w:rPr>
        <w:t>et</w:t>
      </w:r>
      <w:proofErr w:type="gram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dolore</w:t>
      </w:r>
      <w:proofErr w:type="spellEnd"/>
      <w:r w:rsidRPr="00537D1A">
        <w:rPr>
          <w:lang w:val="en-GB"/>
        </w:rPr>
        <w:t xml:space="preserve"> magna </w:t>
      </w:r>
      <w:proofErr w:type="spellStart"/>
      <w:r w:rsidRPr="00537D1A">
        <w:rPr>
          <w:lang w:val="en-GB"/>
        </w:rPr>
        <w:t>aliquyam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erat</w:t>
      </w:r>
      <w:proofErr w:type="spellEnd"/>
      <w:r w:rsidRPr="00537D1A">
        <w:rPr>
          <w:lang w:val="en-GB"/>
        </w:rPr>
        <w:t xml:space="preserve">, </w:t>
      </w:r>
      <w:proofErr w:type="spellStart"/>
      <w:r w:rsidRPr="00537D1A">
        <w:rPr>
          <w:lang w:val="en-GB"/>
        </w:rPr>
        <w:t>sed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diam</w:t>
      </w:r>
      <w:proofErr w:type="spellEnd"/>
      <w:r w:rsidRPr="00537D1A">
        <w:rPr>
          <w:lang w:val="en-GB"/>
        </w:rPr>
        <w:t xml:space="preserve"> </w:t>
      </w:r>
      <w:proofErr w:type="spellStart"/>
      <w:r w:rsidRPr="00537D1A">
        <w:rPr>
          <w:lang w:val="en-GB"/>
        </w:rPr>
        <w:t>volu</w:t>
      </w:r>
      <w:r w:rsidRPr="00537D1A">
        <w:rPr>
          <w:lang w:val="en-GB"/>
        </w:rPr>
        <w:t>p</w:t>
      </w:r>
      <w:r w:rsidRPr="00537D1A">
        <w:rPr>
          <w:lang w:val="en-GB"/>
        </w:rPr>
        <w:t>tua</w:t>
      </w:r>
      <w:proofErr w:type="spellEnd"/>
      <w:r w:rsidRPr="00537D1A">
        <w:rPr>
          <w:lang w:val="en-GB"/>
        </w:rPr>
        <w:t xml:space="preserve">. </w:t>
      </w:r>
      <w:proofErr w:type="spellStart"/>
      <w:r>
        <w:t>At</w:t>
      </w:r>
      <w:proofErr w:type="spellEnd"/>
      <w:r>
        <w:t xml:space="preserve">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</w:p>
    <w:p w:rsidR="00537D1A" w:rsidRDefault="00537D1A" w:rsidP="00537D1A">
      <w:pPr>
        <w:pStyle w:val="berschrift2"/>
        <w:rPr>
          <w:lang w:val="de-DE"/>
        </w:rPr>
      </w:pPr>
      <w:r>
        <w:rPr>
          <w:lang w:val="de-DE"/>
        </w:rPr>
        <w:t>Überschrift 2 = Subüberschrift</w:t>
      </w:r>
    </w:p>
    <w:p w:rsidR="00537D1A" w:rsidRDefault="00537D1A" w:rsidP="00537D1A">
      <w:pPr>
        <w:pStyle w:val="Text"/>
      </w:pPr>
      <w:r>
        <w:t xml:space="preserve">Text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Flattersatz</w:t>
      </w:r>
      <w:proofErr w:type="spellEnd"/>
      <w:r>
        <w:t xml:space="preserve"> -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</w:p>
    <w:p w:rsidR="00537D1A" w:rsidRDefault="00537D1A" w:rsidP="00537D1A">
      <w:pPr>
        <w:pStyle w:val="FormatvorlageTextaufzhlungFett"/>
        <w:numPr>
          <w:ilvl w:val="0"/>
          <w:numId w:val="10"/>
        </w:numPr>
        <w:tabs>
          <w:tab w:val="clear" w:pos="625"/>
          <w:tab w:val="clear" w:pos="5103"/>
          <w:tab w:val="center" w:pos="851"/>
        </w:tabs>
        <w:spacing w:after="0"/>
        <w:ind w:left="851" w:hanging="567"/>
        <w:contextualSpacing w:val="0"/>
        <w:rPr>
          <w:b w:val="0"/>
          <w:lang w:val="de-AT"/>
        </w:rPr>
      </w:pPr>
      <w:r>
        <w:rPr>
          <w:b w:val="0"/>
          <w:lang w:val="de-AT"/>
        </w:rPr>
        <w:t xml:space="preserve">Absatz mit Aufzählzeichen </w:t>
      </w:r>
    </w:p>
    <w:p w:rsidR="00537D1A" w:rsidRDefault="00537D1A" w:rsidP="00537D1A">
      <w:pPr>
        <w:pStyle w:val="Textaufzhlung1"/>
        <w:numPr>
          <w:ilvl w:val="0"/>
          <w:numId w:val="11"/>
        </w:numPr>
        <w:spacing w:after="0"/>
      </w:pPr>
      <w:r>
        <w:t>Absatz mit Aufzählzeichen1</w:t>
      </w:r>
    </w:p>
    <w:p w:rsidR="00537D1A" w:rsidRDefault="00537D1A" w:rsidP="00537D1A">
      <w:pPr>
        <w:pStyle w:val="Textaufzhlung2"/>
        <w:numPr>
          <w:ilvl w:val="0"/>
          <w:numId w:val="9"/>
        </w:numPr>
        <w:spacing w:after="0"/>
      </w:pPr>
      <w:r>
        <w:t>Absatz mit Aufzählzeichen2</w:t>
      </w:r>
    </w:p>
    <w:p w:rsidR="00537D1A" w:rsidRPr="00537D1A" w:rsidRDefault="00537D1A" w:rsidP="00537D1A">
      <w:pPr>
        <w:pStyle w:val="Textblock-Funktion"/>
      </w:pPr>
      <w:r w:rsidRPr="00537D1A">
        <w:t>Text mit Preisspalte</w:t>
      </w:r>
      <w:r w:rsidRPr="00537D1A">
        <w:tab/>
        <w:t xml:space="preserve">€      270,- </w:t>
      </w:r>
    </w:p>
    <w:p w:rsidR="00537D1A" w:rsidRDefault="00537D1A" w:rsidP="00537D1A">
      <w:pPr>
        <w:pStyle w:val="Textblock"/>
      </w:pPr>
    </w:p>
    <w:p w:rsidR="00537D1A" w:rsidRDefault="00537D1A" w:rsidP="00537D1A">
      <w:pPr>
        <w:pStyle w:val="Text"/>
        <w:rPr>
          <w:lang w:val="de-AT"/>
        </w:rPr>
      </w:pPr>
      <w:r>
        <w:rPr>
          <w:lang w:val="de-AT"/>
        </w:rPr>
        <w:t xml:space="preserve">Mit freundlichen Grüßen </w:t>
      </w:r>
    </w:p>
    <w:p w:rsidR="00537D1A" w:rsidRDefault="00537D1A" w:rsidP="00537D1A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2"/>
        <w:gridCol w:w="3372"/>
        <w:gridCol w:w="3373"/>
      </w:tblGrid>
      <w:tr w:rsidR="00537D1A" w:rsidRPr="00537D1A" w:rsidTr="00537D1A">
        <w:trPr>
          <w:jc w:val="center"/>
        </w:trPr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Vorname Name</w:t>
            </w:r>
          </w:p>
        </w:tc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Vorname Name</w:t>
            </w:r>
          </w:p>
        </w:tc>
        <w:tc>
          <w:tcPr>
            <w:tcW w:w="3373" w:type="dxa"/>
          </w:tcPr>
          <w:p w:rsidR="00537D1A" w:rsidRPr="00537D1A" w:rsidRDefault="00537D1A" w:rsidP="00537D1A">
            <w:pPr>
              <w:jc w:val="center"/>
            </w:pPr>
            <w:r w:rsidRPr="00537D1A">
              <w:t>Vorname Name</w:t>
            </w:r>
          </w:p>
        </w:tc>
      </w:tr>
      <w:tr w:rsidR="00537D1A" w:rsidRPr="00537D1A" w:rsidTr="00537D1A">
        <w:trPr>
          <w:jc w:val="center"/>
        </w:trPr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Funktion</w:t>
            </w:r>
          </w:p>
        </w:tc>
        <w:tc>
          <w:tcPr>
            <w:tcW w:w="3372" w:type="dxa"/>
          </w:tcPr>
          <w:p w:rsidR="00537D1A" w:rsidRPr="00537D1A" w:rsidRDefault="00537D1A" w:rsidP="00537D1A">
            <w:pPr>
              <w:jc w:val="center"/>
            </w:pPr>
            <w:r w:rsidRPr="00537D1A">
              <w:t>Funktion</w:t>
            </w:r>
          </w:p>
        </w:tc>
        <w:tc>
          <w:tcPr>
            <w:tcW w:w="3373" w:type="dxa"/>
          </w:tcPr>
          <w:p w:rsidR="00537D1A" w:rsidRPr="00537D1A" w:rsidRDefault="00537D1A" w:rsidP="00537D1A">
            <w:pPr>
              <w:jc w:val="center"/>
            </w:pPr>
            <w:r w:rsidRPr="00537D1A">
              <w:t>Funktion</w:t>
            </w:r>
          </w:p>
        </w:tc>
      </w:tr>
    </w:tbl>
    <w:p w:rsidR="00800F88" w:rsidRDefault="00800F88" w:rsidP="00537D1A">
      <w:bookmarkStart w:id="2" w:name="_GoBack"/>
      <w:bookmarkEnd w:id="2"/>
    </w:p>
    <w:sectPr w:rsidR="00800F88" w:rsidSect="00A265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885" w:rsidRDefault="0096788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104-423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Default="00967885" w:rsidP="00967885">
    <w:pPr>
      <w:pStyle w:val="Kopfzeile"/>
      <w:ind w:right="4874"/>
      <w:jc w:val="left"/>
      <w:rPr>
        <w:lang w:val="de-AT"/>
      </w:rPr>
    </w:pPr>
    <w:r w:rsidRPr="00FE2238"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EB1DBF9" wp14:editId="7850AF2D">
          <wp:simplePos x="0" y="0"/>
          <wp:positionH relativeFrom="column">
            <wp:posOffset>-747395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6pt;height:9.6pt" o:bullet="t">
        <v:imagedata r:id="rId1" o:title="BD21298_"/>
      </v:shape>
    </w:pict>
  </w:numPicBullet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20EB-A2C4-46F0-8F1A-895F2CAF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4</cp:revision>
  <cp:lastPrinted>2012-08-20T11:29:00Z</cp:lastPrinted>
  <dcterms:created xsi:type="dcterms:W3CDTF">2013-09-03T11:50:00Z</dcterms:created>
  <dcterms:modified xsi:type="dcterms:W3CDTF">2013-11-04T11:42:00Z</dcterms:modified>
  <cp:category>Schriftverkehr</cp:category>
</cp:coreProperties>
</file>