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55" w:rsidRDefault="000F37F2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r w:rsidRPr="004B28CE">
        <w:fldChar w:fldCharType="begin"/>
      </w:r>
      <w:r w:rsidRPr="004B28CE">
        <w:instrText xml:space="preserve"> TOC \o "1-7" \h \z </w:instrText>
      </w:r>
      <w:r w:rsidRPr="004B28CE">
        <w:fldChar w:fldCharType="separate"/>
      </w:r>
      <w:hyperlink w:anchor="_Toc361731199" w:history="1">
        <w:r w:rsidR="00FE1F55" w:rsidRPr="006A2C94">
          <w:rPr>
            <w:rStyle w:val="Hyperlink"/>
            <w:noProof/>
          </w:rPr>
          <w:t>1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Grundlage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_Toc361731199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0" w:history="1">
        <w:r w:rsidR="00FE1F55" w:rsidRPr="006A2C94">
          <w:rPr>
            <w:rStyle w:val="Hyperlink"/>
            <w:noProof/>
          </w:rPr>
          <w:t>2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Ziel und Grund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_Toc361731200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1" w:history="1">
        <w:r w:rsidR="00FE1F55" w:rsidRPr="006A2C94">
          <w:rPr>
            <w:rStyle w:val="Hyperlink"/>
            <w:noProof/>
          </w:rPr>
          <w:t>3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Allgemeines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_Toc361731201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2" w:history="1">
        <w:r w:rsidR="00FE1F55" w:rsidRPr="006A2C94">
          <w:rPr>
            <w:rStyle w:val="Hyperlink"/>
            <w:noProof/>
          </w:rPr>
          <w:t>4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Forderungen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_Toc361731202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3" w:history="1">
        <w:r w:rsidR="00FE1F55" w:rsidRPr="006A2C94">
          <w:rPr>
            <w:rStyle w:val="Hyperlink"/>
            <w:noProof/>
          </w:rPr>
          <w:t>5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Internet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_Toc361731203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4" w:history="1">
        <w:r w:rsidR="00FE1F55" w:rsidRPr="006A2C94">
          <w:rPr>
            <w:rStyle w:val="Hyperlink"/>
            <w:noProof/>
          </w:rPr>
          <w:t>6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Missbrauch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_Toc361731204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2</w:t>
        </w:r>
        <w:r w:rsidR="00FE1F55">
          <w:rPr>
            <w:noProof/>
            <w:webHidden/>
          </w:rPr>
          <w:fldChar w:fldCharType="end"/>
        </w:r>
      </w:hyperlink>
    </w:p>
    <w:p w:rsidR="00FE1F55" w:rsidRDefault="000404BF" w:rsidP="00FE1F55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731205" w:history="1">
        <w:r w:rsidR="00FE1F55" w:rsidRPr="006A2C94">
          <w:rPr>
            <w:rStyle w:val="Hyperlink"/>
            <w:noProof/>
          </w:rPr>
          <w:t>7</w:t>
        </w:r>
        <w:r w:rsidR="00FE1F55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FE1F55" w:rsidRPr="006A2C94">
          <w:rPr>
            <w:rStyle w:val="Hyperlink"/>
            <w:noProof/>
          </w:rPr>
          <w:t>Lernende</w:t>
        </w:r>
        <w:r w:rsidR="00FE1F55">
          <w:rPr>
            <w:noProof/>
            <w:webHidden/>
          </w:rPr>
          <w:tab/>
        </w:r>
        <w:r w:rsidR="00FE1F55">
          <w:rPr>
            <w:noProof/>
            <w:webHidden/>
          </w:rPr>
          <w:fldChar w:fldCharType="begin"/>
        </w:r>
        <w:r w:rsidR="00FE1F55">
          <w:rPr>
            <w:noProof/>
            <w:webHidden/>
          </w:rPr>
          <w:instrText xml:space="preserve"> PAGEREF _Toc361731205 \h </w:instrText>
        </w:r>
        <w:r w:rsidR="00FE1F55">
          <w:rPr>
            <w:noProof/>
            <w:webHidden/>
          </w:rPr>
        </w:r>
        <w:r w:rsidR="00FE1F55">
          <w:rPr>
            <w:noProof/>
            <w:webHidden/>
          </w:rPr>
          <w:fldChar w:fldCharType="separate"/>
        </w:r>
        <w:r w:rsidR="00FE1F55">
          <w:rPr>
            <w:noProof/>
            <w:webHidden/>
          </w:rPr>
          <w:t>3</w:t>
        </w:r>
        <w:r w:rsidR="00FE1F55">
          <w:rPr>
            <w:noProof/>
            <w:webHidden/>
          </w:rPr>
          <w:fldChar w:fldCharType="end"/>
        </w:r>
      </w:hyperlink>
    </w:p>
    <w:p w:rsidR="000F37F2" w:rsidRDefault="000F37F2" w:rsidP="00FE1F55">
      <w:pPr>
        <w:pStyle w:val="Verzeichnis1"/>
        <w:tabs>
          <w:tab w:val="clear" w:pos="9497"/>
          <w:tab w:val="right" w:pos="9923"/>
        </w:tabs>
      </w:pPr>
      <w:r w:rsidRPr="004B28CE">
        <w:rPr>
          <w:szCs w:val="28"/>
        </w:rPr>
        <w:fldChar w:fldCharType="end"/>
      </w:r>
    </w:p>
    <w:p w:rsidR="00674FF0" w:rsidRDefault="00674FF0">
      <w:pPr>
        <w:spacing w:line="240" w:lineRule="auto"/>
        <w:rPr>
          <w:b/>
          <w:sz w:val="28"/>
          <w:szCs w:val="28"/>
          <w:u w:val="single"/>
        </w:rPr>
      </w:pPr>
      <w:r>
        <w:br w:type="page"/>
      </w:r>
    </w:p>
    <w:p w:rsidR="000F37F2" w:rsidRDefault="000F37F2" w:rsidP="00FA7958">
      <w:pPr>
        <w:pStyle w:val="berschrift1"/>
      </w:pPr>
      <w:bookmarkStart w:id="0" w:name="_Toc361731199"/>
      <w:r>
        <w:lastRenderedPageBreak/>
        <w:t>Grundlage</w:t>
      </w:r>
      <w:bookmarkEnd w:id="0"/>
    </w:p>
    <w:p w:rsidR="004B28CE" w:rsidRDefault="000F37F2" w:rsidP="00FA7958">
      <w:pPr>
        <w:pStyle w:val="Textblock"/>
      </w:pPr>
      <w:r>
        <w:t>Kapitel 4 Abschnitt 4.2.4 "Lenkung von Aufzeichnungen".</w:t>
      </w:r>
    </w:p>
    <w:p w:rsidR="000F37F2" w:rsidRDefault="000F37F2" w:rsidP="00FA7958">
      <w:pPr>
        <w:pStyle w:val="berschrift1"/>
      </w:pPr>
      <w:bookmarkStart w:id="1" w:name="_Toc361731200"/>
      <w:r>
        <w:t>Ziel und Grund</w:t>
      </w:r>
      <w:bookmarkEnd w:id="1"/>
    </w:p>
    <w:p w:rsidR="004B28CE" w:rsidRDefault="000F37F2" w:rsidP="00FA7958">
      <w:pPr>
        <w:pStyle w:val="Textblock"/>
      </w:pPr>
      <w:r>
        <w:t xml:space="preserve">Ziel dieser Anweisung ist die Umsetzung des Datenschutzes in unserem Unternehmen. </w:t>
      </w:r>
    </w:p>
    <w:p w:rsidR="000F37F2" w:rsidRDefault="000F37F2" w:rsidP="00FA7958">
      <w:pPr>
        <w:pStyle w:val="berschrift1"/>
      </w:pPr>
      <w:bookmarkStart w:id="2" w:name="_Toc361731201"/>
      <w:r>
        <w:t>Allgemeines</w:t>
      </w:r>
      <w:bookmarkEnd w:id="2"/>
    </w:p>
    <w:p w:rsidR="004B28CE" w:rsidRDefault="000F37F2" w:rsidP="00FA7958">
      <w:pPr>
        <w:pStyle w:val="Textblock"/>
      </w:pPr>
      <w:r>
        <w:t>Die Inhalte dieser Anweisung sind für alle Betriebsangehörige der Bereiche „Erwachsenenbildung“ bindend</w:t>
      </w:r>
    </w:p>
    <w:p w:rsidR="000F37F2" w:rsidRDefault="000F37F2" w:rsidP="00FA7958">
      <w:pPr>
        <w:pStyle w:val="berschrift1"/>
      </w:pPr>
      <w:bookmarkStart w:id="3" w:name="_Toc361731202"/>
      <w:r>
        <w:t>Forderungen</w:t>
      </w:r>
      <w:bookmarkEnd w:id="3"/>
    </w:p>
    <w:p w:rsidR="000F37F2" w:rsidRPr="00FA7958" w:rsidRDefault="000F37F2" w:rsidP="00FA7958">
      <w:pPr>
        <w:pStyle w:val="Textblock"/>
        <w:rPr>
          <w:rStyle w:val="Hervorhebung"/>
        </w:rPr>
      </w:pPr>
      <w:r w:rsidRPr="00FA7958">
        <w:rPr>
          <w:rStyle w:val="Hervorhebung"/>
        </w:rPr>
        <w:t>Wir beachten die folgenden Gesetze:</w:t>
      </w:r>
    </w:p>
    <w:p w:rsidR="000F37F2" w:rsidRPr="000249EF" w:rsidRDefault="000F37F2" w:rsidP="007962C2">
      <w:pPr>
        <w:pStyle w:val="FormatvorlageTextaufzhlungFett"/>
      </w:pPr>
      <w:r w:rsidRPr="000249EF">
        <w:t xml:space="preserve">Bundesdatenschutzgesetzes (BDSG) </w:t>
      </w:r>
    </w:p>
    <w:p w:rsidR="004B28CE" w:rsidRDefault="000F37F2" w:rsidP="007962C2">
      <w:pPr>
        <w:pStyle w:val="FormatvorlageTextaufzhlungFett"/>
      </w:pPr>
      <w:r w:rsidRPr="000249EF">
        <w:t>Telemed</w:t>
      </w:r>
      <w:r w:rsidR="007962C2">
        <w:t>iendatenschutzgesetzes (TMG)</w:t>
      </w:r>
    </w:p>
    <w:p w:rsidR="000F37F2" w:rsidRDefault="000F37F2" w:rsidP="007962C2">
      <w:pPr>
        <w:pStyle w:val="berschrift1"/>
      </w:pPr>
      <w:bookmarkStart w:id="4" w:name="_Toc361731203"/>
      <w:r w:rsidRPr="00D46C2C">
        <w:t>Internet</w:t>
      </w:r>
      <w:bookmarkEnd w:id="4"/>
    </w:p>
    <w:p w:rsidR="000F37F2" w:rsidRDefault="000F37F2" w:rsidP="007962C2">
      <w:pPr>
        <w:pStyle w:val="FormatvorlageTextaufzhlungFett"/>
      </w:pPr>
      <w:r>
        <w:t>Zur Bestellung eines Produktes müssen Sie Daten eingeben. Die Daten werden nicht für Werbung verwendet.</w:t>
      </w:r>
    </w:p>
    <w:p w:rsidR="000F37F2" w:rsidRDefault="000F37F2" w:rsidP="007962C2">
      <w:pPr>
        <w:pStyle w:val="FormatvorlageTextaufzhlungFett"/>
      </w:pPr>
      <w:r>
        <w:t>Wir werten die Besucher und ihr Verhalten aus. Dabei arbeiten wir nicht mit Cookies.</w:t>
      </w:r>
    </w:p>
    <w:p w:rsidR="000F37F2" w:rsidRDefault="000F37F2" w:rsidP="007962C2">
      <w:pPr>
        <w:pStyle w:val="FormatvorlageTextaufzhlungFett"/>
      </w:pPr>
      <w:r>
        <w:t>Auf unserer Internetseite wird keine Werbung Dritter eingeblendet.</w:t>
      </w:r>
    </w:p>
    <w:p w:rsidR="004B28CE" w:rsidRDefault="000F37F2" w:rsidP="007962C2">
      <w:pPr>
        <w:pStyle w:val="FormatvorlageTextaufzhlungFett"/>
      </w:pPr>
      <w:r>
        <w:t>Unsere Auswertungssoftware verwendet nicht Ihre IP-Adressen.</w:t>
      </w:r>
    </w:p>
    <w:p w:rsidR="000F37F2" w:rsidRPr="00D46C2C" w:rsidRDefault="000F37F2" w:rsidP="007962C2">
      <w:pPr>
        <w:pStyle w:val="berschrift1"/>
      </w:pPr>
      <w:bookmarkStart w:id="5" w:name="_Toc361731204"/>
      <w:r w:rsidRPr="00D46C2C">
        <w:t>Missbrauch</w:t>
      </w:r>
      <w:bookmarkEnd w:id="5"/>
    </w:p>
    <w:p w:rsidR="000F37F2" w:rsidRPr="00D46C2C" w:rsidRDefault="000F37F2" w:rsidP="007962C2">
      <w:pPr>
        <w:pStyle w:val="FormatvorlageTextaufzhlungFett"/>
      </w:pPr>
      <w:r w:rsidRPr="00D46C2C">
        <w:t>Alle individuellen Kundendaten werden nach einem Jahr vom Server gelöscht (außer Bestelldaten).</w:t>
      </w:r>
    </w:p>
    <w:p w:rsidR="004B28CE" w:rsidRDefault="000F37F2" w:rsidP="007962C2">
      <w:pPr>
        <w:pStyle w:val="FormatvorlageTextaufzhlungFett"/>
      </w:pPr>
      <w:r w:rsidRPr="00D46C2C">
        <w:t>Daten werden nicht an Dritte weitergeleitet.</w:t>
      </w:r>
    </w:p>
    <w:p w:rsidR="00674FF0" w:rsidRDefault="00674FF0">
      <w:pPr>
        <w:spacing w:line="240" w:lineRule="auto"/>
        <w:rPr>
          <w:b/>
          <w:sz w:val="28"/>
          <w:szCs w:val="28"/>
          <w:u w:val="single"/>
        </w:rPr>
      </w:pPr>
      <w:r>
        <w:br w:type="page"/>
      </w:r>
    </w:p>
    <w:p w:rsidR="000F37F2" w:rsidRPr="00D46C2C" w:rsidRDefault="000F37F2" w:rsidP="007962C2">
      <w:pPr>
        <w:pStyle w:val="berschrift1"/>
      </w:pPr>
      <w:bookmarkStart w:id="6" w:name="_Toc361731205"/>
      <w:r>
        <w:lastRenderedPageBreak/>
        <w:t>Lernende</w:t>
      </w:r>
      <w:bookmarkEnd w:id="6"/>
    </w:p>
    <w:p w:rsidR="000F37F2" w:rsidRDefault="000F37F2" w:rsidP="00674FF0">
      <w:pPr>
        <w:pStyle w:val="FormatvorlageTextaufzhlungFett"/>
      </w:pPr>
      <w:r>
        <w:t>Ergebnisse aus Evaluationen werden nicht an Dritte weiter geleitet.</w:t>
      </w:r>
    </w:p>
    <w:p w:rsidR="000F37F2" w:rsidRDefault="000F37F2" w:rsidP="00674FF0">
      <w:pPr>
        <w:pStyle w:val="FormatvorlageTextaufzhlungFett"/>
      </w:pPr>
      <w:r>
        <w:t>Ihre Daten werden nicht verwendet für weitergehende Werbung.</w:t>
      </w:r>
    </w:p>
    <w:p w:rsidR="000F37F2" w:rsidRDefault="000F37F2" w:rsidP="00674FF0">
      <w:pPr>
        <w:pStyle w:val="FormatvorlageTextaufzhlungFett"/>
      </w:pPr>
      <w:r>
        <w:t>Sie dürfen keine persönlichen Daten in unserem Unternehmen aufbewahren.</w:t>
      </w:r>
    </w:p>
    <w:p w:rsidR="004B28CE" w:rsidRDefault="000F37F2" w:rsidP="00674FF0">
      <w:pPr>
        <w:pStyle w:val="FormatvorlageTextaufzhlungFett"/>
      </w:pPr>
      <w:r>
        <w:t>Es dürfen keine Fotografien erstellt werden.</w:t>
      </w: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  <w:bookmarkStart w:id="7" w:name="_GoBack"/>
      <w:bookmarkEnd w:id="7"/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p w:rsidR="00674FF0" w:rsidRPr="00674FF0" w:rsidRDefault="00674FF0" w:rsidP="00674FF0">
      <w:pPr>
        <w:pStyle w:val="Textaufzhlung"/>
        <w:numPr>
          <w:ilvl w:val="0"/>
          <w:numId w:val="0"/>
        </w:numPr>
        <w:ind w:left="624" w:hanging="227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3321"/>
        <w:gridCol w:w="3333"/>
      </w:tblGrid>
      <w:tr w:rsidR="007C6654" w:rsidTr="000404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A814E6" w:rsidRPr="00341051" w:rsidRDefault="00A814E6" w:rsidP="00FA7958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Erstellt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A814E6" w:rsidRPr="00341051" w:rsidRDefault="00A814E6" w:rsidP="00FA7958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Geprüft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A814E6" w:rsidRPr="00341051" w:rsidRDefault="00A814E6" w:rsidP="00FA7958">
            <w:pPr>
              <w:pStyle w:val="Textblock"/>
              <w:rPr>
                <w:rStyle w:val="Fett"/>
              </w:rPr>
            </w:pPr>
            <w:r w:rsidRPr="00341051">
              <w:rPr>
                <w:rStyle w:val="Fett"/>
              </w:rPr>
              <w:t>Freigegeben</w:t>
            </w:r>
          </w:p>
        </w:tc>
      </w:tr>
      <w:tr w:rsidR="007C6654" w:rsidTr="000404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am: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am: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am:</w:t>
            </w:r>
          </w:p>
        </w:tc>
      </w:tr>
      <w:tr w:rsidR="007C6654" w:rsidTr="000404BF">
        <w:trPr>
          <w:cantSplit/>
          <w:trHeight w:val="737"/>
          <w:jc w:val="center"/>
        </w:trPr>
        <w:tc>
          <w:tcPr>
            <w:tcW w:w="3313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von: Teresa Weiermair</w:t>
            </w:r>
          </w:p>
        </w:tc>
        <w:tc>
          <w:tcPr>
            <w:tcW w:w="3321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von: Erich Neumayer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A814E6" w:rsidRDefault="00A814E6" w:rsidP="00FA7958">
            <w:pPr>
              <w:pStyle w:val="Textblock"/>
            </w:pPr>
            <w:r>
              <w:t>von: Erich Sturmair</w:t>
            </w:r>
          </w:p>
        </w:tc>
      </w:tr>
    </w:tbl>
    <w:p w:rsidR="00800F88" w:rsidRDefault="00800F88" w:rsidP="00674FF0">
      <w:pPr>
        <w:pStyle w:val="Textblock"/>
      </w:pPr>
    </w:p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A70" w:rsidRDefault="00187A70" w:rsidP="00067742">
      <w:r>
        <w:separator/>
      </w:r>
    </w:p>
    <w:p w:rsidR="00187A70" w:rsidRDefault="00187A70"/>
    <w:p w:rsidR="00187A70" w:rsidRDefault="00187A70"/>
  </w:endnote>
  <w:endnote w:type="continuationSeparator" w:id="0">
    <w:p w:rsidR="00187A70" w:rsidRDefault="00187A70" w:rsidP="00067742">
      <w:r>
        <w:continuationSeparator/>
      </w:r>
    </w:p>
    <w:p w:rsidR="00187A70" w:rsidRDefault="00187A70"/>
    <w:p w:rsidR="00187A70" w:rsidRDefault="00187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0F37F2">
      <w:rPr>
        <w:color w:val="auto"/>
      </w:rPr>
      <w:t>AA 107-724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A70" w:rsidRDefault="00187A70" w:rsidP="00067742">
      <w:r>
        <w:separator/>
      </w:r>
    </w:p>
    <w:p w:rsidR="00187A70" w:rsidRDefault="00187A70"/>
    <w:p w:rsidR="00187A70" w:rsidRDefault="00187A70"/>
  </w:footnote>
  <w:footnote w:type="continuationSeparator" w:id="0">
    <w:p w:rsidR="00187A70" w:rsidRDefault="00187A70" w:rsidP="00067742">
      <w:r>
        <w:continuationSeparator/>
      </w:r>
    </w:p>
    <w:p w:rsidR="00187A70" w:rsidRDefault="00187A70"/>
    <w:p w:rsidR="00187A70" w:rsidRDefault="00187A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187A70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0F37F2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Datenschutz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0F37F2" w:rsidP="00F225AE">
          <w:pPr>
            <w:pStyle w:val="HeadereintragNummer"/>
          </w:pPr>
          <w:r>
            <w:t>AA 107-724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0404BF">
      <w:rPr>
        <w:noProof/>
      </w:rPr>
      <w:t>2</w:t>
    </w:r>
    <w:r w:rsidRPr="00C24752">
      <w:fldChar w:fldCharType="end"/>
    </w:r>
    <w:r w:rsidR="00080399">
      <w:t>/</w:t>
    </w:r>
    <w:fldSimple w:instr=" NUMPAGES   \* MERGEFORMAT ">
      <w:r w:rsidR="000404BF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187A70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9" type="#_x0000_t75" style="width:9pt;height:9pt" o:bullet="t">
        <v:imagedata r:id="rId1" o:title="Logokugeln"/>
      </v:shape>
    </w:pict>
  </w:numPicBullet>
  <w:numPicBullet w:numPicBulletId="1">
    <w:pict>
      <v:shape id="_x0000_i1380" type="#_x0000_t75" style="width:24pt;height:23.25pt" o:bullet="t">
        <v:imagedata r:id="rId2" o:title="Logokugeln"/>
      </v:shape>
    </w:pict>
  </w:numPicBullet>
  <w:numPicBullet w:numPicBulletId="2">
    <w:pict>
      <v:shape id="_x0000_i1381" type="#_x0000_t75" style="width:9.75pt;height:9.75pt" o:bullet="t">
        <v:imagedata r:id="rId3" o:title="BD21298_"/>
      </v:shape>
    </w:pict>
  </w:numPicBullet>
  <w:numPicBullet w:numPicBulletId="3">
    <w:pict>
      <v:shape id="_x0000_i1382" type="#_x0000_t75" style="width:12pt;height:12.75pt" o:bullet="t">
        <v:imagedata r:id="rId4" o:title="BD21302_"/>
      </v:shape>
    </w:pict>
  </w:numPicBullet>
  <w:numPicBullet w:numPicBulletId="4">
    <w:pict>
      <v:shape id="_x0000_i1383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278C94D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75F91DDF"/>
    <w:multiLevelType w:val="hybridMultilevel"/>
    <w:tmpl w:val="5CAA82B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70"/>
    <w:rsid w:val="00002FFF"/>
    <w:rsid w:val="000033B5"/>
    <w:rsid w:val="0000721C"/>
    <w:rsid w:val="0001005F"/>
    <w:rsid w:val="000404B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B46C3"/>
    <w:rsid w:val="000C1CDF"/>
    <w:rsid w:val="000D418B"/>
    <w:rsid w:val="000E31B2"/>
    <w:rsid w:val="000F34FA"/>
    <w:rsid w:val="000F37F2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87A70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07B00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28CE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74FF0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962C2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340F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A7958"/>
    <w:rsid w:val="00FB3E5D"/>
    <w:rsid w:val="00FB4B9C"/>
    <w:rsid w:val="00FB53EF"/>
    <w:rsid w:val="00FB6409"/>
    <w:rsid w:val="00FB6D3F"/>
    <w:rsid w:val="00FC52E1"/>
    <w:rsid w:val="00FD7B22"/>
    <w:rsid w:val="00FE1DA2"/>
    <w:rsid w:val="00FE1F55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B839A0-18C2-4E62-92D8-1CD9D9ED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10F03"/>
    <w:pPr>
      <w:numPr>
        <w:numId w:val="34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429B5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429B5"/>
    <w:pPr>
      <w:numPr>
        <w:ilvl w:val="2"/>
        <w:numId w:val="3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uiPriority w:val="99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429B5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uiPriority w:val="99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FA7958"/>
    <w:pPr>
      <w:spacing w:after="200"/>
      <w:jc w:val="both"/>
    </w:pPr>
    <w:rPr>
      <w:lang w:val="de-AT"/>
    </w:rPr>
  </w:style>
  <w:style w:type="character" w:customStyle="1" w:styleId="TextblockZchn">
    <w:name w:val="Textblock Zchn"/>
    <w:link w:val="Textblock"/>
    <w:rsid w:val="00FA7958"/>
    <w:rPr>
      <w:rFonts w:ascii="Century Gothic" w:eastAsia="Calibri" w:hAnsi="Century Gothic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4C69-91DF-4727-B109-D731EAB3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3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21</cp:revision>
  <cp:lastPrinted>2012-08-20T11:29:00Z</cp:lastPrinted>
  <dcterms:created xsi:type="dcterms:W3CDTF">2013-07-16T07:19:00Z</dcterms:created>
  <dcterms:modified xsi:type="dcterms:W3CDTF">2013-07-16T07:45:00Z</dcterms:modified>
  <cp:category>Schriftverkehr</cp:category>
</cp:coreProperties>
</file>