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434059322"/>
        <w:docPartObj>
          <w:docPartGallery w:val="Table of Contents"/>
          <w:docPartUnique/>
        </w:docPartObj>
      </w:sdtPr>
      <w:sdtEndPr>
        <w:rPr>
          <w:rFonts w:eastAsia="Calibri"/>
          <w:b/>
          <w:bCs/>
          <w:sz w:val="22"/>
          <w:szCs w:val="22"/>
          <w:lang w:eastAsia="en-US"/>
        </w:rPr>
      </w:sdtEndPr>
      <w:sdtContent>
        <w:p w:rsidR="00506FBD" w:rsidRPr="00506FBD" w:rsidRDefault="00AC25E2" w:rsidP="00506FBD">
          <w:pPr>
            <w:pStyle w:val="Verzeichnis1"/>
            <w:tabs>
              <w:tab w:val="clear" w:pos="9497"/>
              <w:tab w:val="right" w:pos="9923"/>
            </w:tabs>
            <w:rPr>
              <w:rFonts w:eastAsiaTheme="minorEastAsia" w:cstheme="minorBidi"/>
              <w:noProof/>
              <w:szCs w:val="28"/>
              <w:lang w:val="de-AT" w:eastAsia="de-AT"/>
            </w:rPr>
          </w:pPr>
          <w:r w:rsidRPr="00506FBD">
            <w:rPr>
              <w:szCs w:val="28"/>
            </w:rPr>
            <w:fldChar w:fldCharType="begin"/>
          </w:r>
          <w:r w:rsidRPr="00506FBD">
            <w:rPr>
              <w:szCs w:val="28"/>
            </w:rPr>
            <w:instrText xml:space="preserve"> TOC \o "1-3" \h \z \u </w:instrText>
          </w:r>
          <w:r w:rsidRPr="00506FBD">
            <w:rPr>
              <w:szCs w:val="28"/>
            </w:rPr>
            <w:fldChar w:fldCharType="separate"/>
          </w:r>
          <w:hyperlink w:anchor="_Toc362254710" w:history="1">
            <w:r w:rsidR="00506FBD" w:rsidRPr="00506FBD">
              <w:rPr>
                <w:rStyle w:val="Hyperlink"/>
                <w:noProof/>
                <w:szCs w:val="28"/>
              </w:rPr>
              <w:t>1</w:t>
            </w:r>
            <w:r w:rsidR="00506FBD" w:rsidRPr="00506FBD">
              <w:rPr>
                <w:rFonts w:eastAsiaTheme="minorEastAsia" w:cstheme="minorBidi"/>
                <w:noProof/>
                <w:szCs w:val="28"/>
                <w:lang w:val="de-AT" w:eastAsia="de-AT"/>
              </w:rPr>
              <w:tab/>
            </w:r>
            <w:r w:rsidR="00506FBD" w:rsidRPr="00506FBD">
              <w:rPr>
                <w:rStyle w:val="Hyperlink"/>
                <w:noProof/>
                <w:szCs w:val="28"/>
              </w:rPr>
              <w:t>Managementschulungen nach DIN ISO 29990:2010</w:t>
            </w:r>
            <w:r w:rsidR="00506FBD" w:rsidRPr="00506FBD">
              <w:rPr>
                <w:noProof/>
                <w:webHidden/>
                <w:szCs w:val="28"/>
              </w:rPr>
              <w:tab/>
            </w:r>
            <w:r w:rsidR="00506FBD" w:rsidRPr="00506FBD">
              <w:rPr>
                <w:noProof/>
                <w:webHidden/>
                <w:szCs w:val="28"/>
              </w:rPr>
              <w:fldChar w:fldCharType="begin"/>
            </w:r>
            <w:r w:rsidR="00506FBD" w:rsidRPr="00506FBD">
              <w:rPr>
                <w:noProof/>
                <w:webHidden/>
                <w:szCs w:val="28"/>
              </w:rPr>
              <w:instrText xml:space="preserve"> PAGEREF _Toc362254710 \h </w:instrText>
            </w:r>
            <w:r w:rsidR="00506FBD" w:rsidRPr="00506FBD">
              <w:rPr>
                <w:noProof/>
                <w:webHidden/>
                <w:szCs w:val="28"/>
              </w:rPr>
            </w:r>
            <w:r w:rsidR="00506FBD" w:rsidRPr="00506FBD">
              <w:rPr>
                <w:noProof/>
                <w:webHidden/>
                <w:szCs w:val="28"/>
              </w:rPr>
              <w:fldChar w:fldCharType="separate"/>
            </w:r>
            <w:r w:rsidR="00506FBD" w:rsidRPr="00506FBD">
              <w:rPr>
                <w:noProof/>
                <w:webHidden/>
                <w:szCs w:val="28"/>
              </w:rPr>
              <w:t>2</w:t>
            </w:r>
            <w:r w:rsidR="00506FBD" w:rsidRPr="00506FBD">
              <w:rPr>
                <w:noProof/>
                <w:webHidden/>
                <w:szCs w:val="28"/>
              </w:rPr>
              <w:fldChar w:fldCharType="end"/>
            </w:r>
          </w:hyperlink>
        </w:p>
        <w:p w:rsidR="00506FBD" w:rsidRPr="00506FBD" w:rsidRDefault="00506FBD" w:rsidP="00506FBD">
          <w:pPr>
            <w:pStyle w:val="Verzeichnis2"/>
            <w:tabs>
              <w:tab w:val="clear" w:pos="9497"/>
              <w:tab w:val="right" w:pos="9923"/>
            </w:tabs>
            <w:ind w:left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1" w:history="1">
            <w:r w:rsidRPr="00506FBD">
              <w:rPr>
                <w:rStyle w:val="Hyperlink"/>
                <w:noProof/>
                <w:sz w:val="28"/>
                <w:szCs w:val="28"/>
              </w:rPr>
              <w:t>1.1</w:t>
            </w:r>
            <w:r w:rsidRPr="00506FBD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Pr="00506FBD">
              <w:rPr>
                <w:rStyle w:val="Hyperlink"/>
                <w:noProof/>
                <w:sz w:val="28"/>
                <w:szCs w:val="28"/>
              </w:rPr>
              <w:t>Ziele und Reichweite der Evaluation</w:t>
            </w:r>
            <w:r w:rsidRPr="00506FBD">
              <w:rPr>
                <w:noProof/>
                <w:webHidden/>
                <w:sz w:val="28"/>
                <w:szCs w:val="28"/>
              </w:rPr>
              <w:tab/>
            </w:r>
            <w:r w:rsidRPr="00506FBD">
              <w:rPr>
                <w:noProof/>
                <w:webHidden/>
                <w:sz w:val="28"/>
                <w:szCs w:val="28"/>
              </w:rPr>
              <w:fldChar w:fldCharType="begin"/>
            </w:r>
            <w:r w:rsidRPr="00506FBD">
              <w:rPr>
                <w:noProof/>
                <w:webHidden/>
                <w:sz w:val="28"/>
                <w:szCs w:val="28"/>
              </w:rPr>
              <w:instrText xml:space="preserve"> PAGEREF _Toc362254711 \h </w:instrText>
            </w:r>
            <w:r w:rsidRPr="00506FBD">
              <w:rPr>
                <w:noProof/>
                <w:webHidden/>
                <w:sz w:val="28"/>
                <w:szCs w:val="28"/>
              </w:rPr>
            </w:r>
            <w:r w:rsidRPr="00506FBD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06FBD">
              <w:rPr>
                <w:noProof/>
                <w:webHidden/>
                <w:sz w:val="28"/>
                <w:szCs w:val="28"/>
              </w:rPr>
              <w:t>2</w:t>
            </w:r>
            <w:r w:rsidRPr="00506FB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06FBD" w:rsidRPr="00506FBD" w:rsidRDefault="00506FBD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2" w:history="1">
            <w:r w:rsidRPr="00506FBD">
              <w:rPr>
                <w:rStyle w:val="Hyperlink"/>
                <w:noProof/>
                <w:sz w:val="28"/>
                <w:szCs w:val="28"/>
              </w:rPr>
              <w:t>1.1.1</w:t>
            </w:r>
            <w:r w:rsidRPr="00506FBD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Pr="00506FBD">
              <w:rPr>
                <w:rStyle w:val="Hyperlink"/>
                <w:noProof/>
                <w:sz w:val="28"/>
                <w:szCs w:val="28"/>
              </w:rPr>
              <w:t>Ziele</w:t>
            </w:r>
            <w:r w:rsidRPr="00506FBD">
              <w:rPr>
                <w:noProof/>
                <w:webHidden/>
                <w:sz w:val="28"/>
                <w:szCs w:val="28"/>
              </w:rPr>
              <w:tab/>
            </w:r>
            <w:r w:rsidRPr="00506FBD">
              <w:rPr>
                <w:noProof/>
                <w:webHidden/>
                <w:sz w:val="28"/>
                <w:szCs w:val="28"/>
              </w:rPr>
              <w:fldChar w:fldCharType="begin"/>
            </w:r>
            <w:r w:rsidRPr="00506FBD">
              <w:rPr>
                <w:noProof/>
                <w:webHidden/>
                <w:sz w:val="28"/>
                <w:szCs w:val="28"/>
              </w:rPr>
              <w:instrText xml:space="preserve"> PAGEREF _Toc362254712 \h </w:instrText>
            </w:r>
            <w:r w:rsidRPr="00506FBD">
              <w:rPr>
                <w:noProof/>
                <w:webHidden/>
                <w:sz w:val="28"/>
                <w:szCs w:val="28"/>
              </w:rPr>
            </w:r>
            <w:r w:rsidRPr="00506FBD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06FBD">
              <w:rPr>
                <w:noProof/>
                <w:webHidden/>
                <w:sz w:val="28"/>
                <w:szCs w:val="28"/>
              </w:rPr>
              <w:t>2</w:t>
            </w:r>
            <w:r w:rsidRPr="00506FB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06FBD" w:rsidRPr="00506FBD" w:rsidRDefault="00506FBD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3" w:history="1">
            <w:r w:rsidRPr="00506FBD">
              <w:rPr>
                <w:rStyle w:val="Hyperlink"/>
                <w:noProof/>
                <w:sz w:val="28"/>
                <w:szCs w:val="28"/>
              </w:rPr>
              <w:t>1.1.2</w:t>
            </w:r>
            <w:r w:rsidRPr="00506FBD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>
              <w:rPr>
                <w:rStyle w:val="Hyperlink"/>
                <w:noProof/>
                <w:sz w:val="28"/>
                <w:szCs w:val="28"/>
              </w:rPr>
              <w:t>Reichweite</w:t>
            </w:r>
            <w:r w:rsidRPr="00506FBD">
              <w:rPr>
                <w:noProof/>
                <w:webHidden/>
                <w:sz w:val="28"/>
                <w:szCs w:val="28"/>
              </w:rPr>
              <w:tab/>
            </w:r>
            <w:r w:rsidRPr="00506FBD">
              <w:rPr>
                <w:noProof/>
                <w:webHidden/>
                <w:sz w:val="28"/>
                <w:szCs w:val="28"/>
              </w:rPr>
              <w:fldChar w:fldCharType="begin"/>
            </w:r>
            <w:r w:rsidRPr="00506FBD">
              <w:rPr>
                <w:noProof/>
                <w:webHidden/>
                <w:sz w:val="28"/>
                <w:szCs w:val="28"/>
              </w:rPr>
              <w:instrText xml:space="preserve"> PAGEREF _Toc362254713 \h </w:instrText>
            </w:r>
            <w:r w:rsidRPr="00506FBD">
              <w:rPr>
                <w:noProof/>
                <w:webHidden/>
                <w:sz w:val="28"/>
                <w:szCs w:val="28"/>
              </w:rPr>
            </w:r>
            <w:r w:rsidRPr="00506FBD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06FBD">
              <w:rPr>
                <w:noProof/>
                <w:webHidden/>
                <w:sz w:val="28"/>
                <w:szCs w:val="28"/>
              </w:rPr>
              <w:t>2</w:t>
            </w:r>
            <w:r w:rsidRPr="00506FB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06FBD" w:rsidRPr="00506FBD" w:rsidRDefault="00506FBD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4" w:history="1">
            <w:r w:rsidRPr="00506FBD">
              <w:rPr>
                <w:rStyle w:val="Hyperlink"/>
                <w:noProof/>
                <w:sz w:val="28"/>
                <w:szCs w:val="28"/>
              </w:rPr>
              <w:t>1.1.3</w:t>
            </w:r>
            <w:r w:rsidRPr="00506FBD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Pr="00506FBD">
              <w:rPr>
                <w:rStyle w:val="Hyperlink"/>
                <w:noProof/>
                <w:sz w:val="28"/>
                <w:szCs w:val="28"/>
              </w:rPr>
              <w:t>Methodik/Verfahren der Evaluierung</w:t>
            </w:r>
            <w:r w:rsidRPr="00506FBD">
              <w:rPr>
                <w:noProof/>
                <w:webHidden/>
                <w:sz w:val="28"/>
                <w:szCs w:val="28"/>
              </w:rPr>
              <w:tab/>
            </w:r>
            <w:r w:rsidRPr="00506FBD">
              <w:rPr>
                <w:noProof/>
                <w:webHidden/>
                <w:sz w:val="28"/>
                <w:szCs w:val="28"/>
              </w:rPr>
              <w:fldChar w:fldCharType="begin"/>
            </w:r>
            <w:r w:rsidRPr="00506FBD">
              <w:rPr>
                <w:noProof/>
                <w:webHidden/>
                <w:sz w:val="28"/>
                <w:szCs w:val="28"/>
              </w:rPr>
              <w:instrText xml:space="preserve"> PAGEREF _Toc362254714 \h </w:instrText>
            </w:r>
            <w:r w:rsidRPr="00506FBD">
              <w:rPr>
                <w:noProof/>
                <w:webHidden/>
                <w:sz w:val="28"/>
                <w:szCs w:val="28"/>
              </w:rPr>
            </w:r>
            <w:r w:rsidRPr="00506FBD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06FBD">
              <w:rPr>
                <w:noProof/>
                <w:webHidden/>
                <w:sz w:val="28"/>
                <w:szCs w:val="28"/>
              </w:rPr>
              <w:t>2</w:t>
            </w:r>
            <w:r w:rsidRPr="00506FB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06FBD" w:rsidRPr="00506FBD" w:rsidRDefault="00506FBD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5" w:history="1">
            <w:r w:rsidRPr="00506FBD">
              <w:rPr>
                <w:rStyle w:val="Hyperlink"/>
                <w:noProof/>
                <w:sz w:val="28"/>
                <w:szCs w:val="28"/>
              </w:rPr>
              <w:t>1.1.4</w:t>
            </w:r>
            <w:r w:rsidRPr="00506FBD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Pr="00506FBD">
              <w:rPr>
                <w:rStyle w:val="Hyperlink"/>
                <w:noProof/>
                <w:sz w:val="28"/>
                <w:szCs w:val="28"/>
              </w:rPr>
              <w:t>Vereinbarkeit mit den angestrebten Zielen/Nutzen</w:t>
            </w:r>
            <w:r w:rsidRPr="00506FBD">
              <w:rPr>
                <w:noProof/>
                <w:webHidden/>
                <w:sz w:val="28"/>
                <w:szCs w:val="28"/>
              </w:rPr>
              <w:tab/>
            </w:r>
            <w:r w:rsidRPr="00506FBD">
              <w:rPr>
                <w:noProof/>
                <w:webHidden/>
                <w:sz w:val="28"/>
                <w:szCs w:val="28"/>
              </w:rPr>
              <w:fldChar w:fldCharType="begin"/>
            </w:r>
            <w:r w:rsidRPr="00506FBD">
              <w:rPr>
                <w:noProof/>
                <w:webHidden/>
                <w:sz w:val="28"/>
                <w:szCs w:val="28"/>
              </w:rPr>
              <w:instrText xml:space="preserve"> PAGEREF _Toc362254715 \h </w:instrText>
            </w:r>
            <w:r w:rsidRPr="00506FBD">
              <w:rPr>
                <w:noProof/>
                <w:webHidden/>
                <w:sz w:val="28"/>
                <w:szCs w:val="28"/>
              </w:rPr>
            </w:r>
            <w:r w:rsidRPr="00506FBD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06FBD">
              <w:rPr>
                <w:noProof/>
                <w:webHidden/>
                <w:sz w:val="28"/>
                <w:szCs w:val="28"/>
              </w:rPr>
              <w:t>2</w:t>
            </w:r>
            <w:r w:rsidRPr="00506FB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06FBD" w:rsidRPr="00506FBD" w:rsidRDefault="00506FBD" w:rsidP="00506FBD">
          <w:pPr>
            <w:pStyle w:val="Verzeichnis3"/>
            <w:tabs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6" w:history="1">
            <w:r w:rsidRPr="00506FBD">
              <w:rPr>
                <w:rStyle w:val="Hyperlink"/>
                <w:noProof/>
                <w:sz w:val="28"/>
                <w:szCs w:val="28"/>
              </w:rPr>
              <w:t>1.1.5</w:t>
            </w:r>
            <w:r w:rsidRPr="00506FBD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Pr="00506FBD">
              <w:rPr>
                <w:rStyle w:val="Hyperlink"/>
                <w:noProof/>
                <w:sz w:val="28"/>
                <w:szCs w:val="28"/>
              </w:rPr>
              <w:t>Verträglichkeit mit ethischen und rechtlichen Grundsätzen</w:t>
            </w:r>
            <w:r w:rsidRPr="00506FBD">
              <w:rPr>
                <w:noProof/>
                <w:webHidden/>
                <w:sz w:val="28"/>
                <w:szCs w:val="28"/>
              </w:rPr>
              <w:tab/>
            </w:r>
            <w:r w:rsidRPr="00506FBD">
              <w:rPr>
                <w:noProof/>
                <w:webHidden/>
                <w:sz w:val="28"/>
                <w:szCs w:val="28"/>
              </w:rPr>
              <w:fldChar w:fldCharType="begin"/>
            </w:r>
            <w:r w:rsidRPr="00506FBD">
              <w:rPr>
                <w:noProof/>
                <w:webHidden/>
                <w:sz w:val="28"/>
                <w:szCs w:val="28"/>
              </w:rPr>
              <w:instrText xml:space="preserve"> PAGEREF _Toc362254716 \h </w:instrText>
            </w:r>
            <w:r w:rsidRPr="00506FBD">
              <w:rPr>
                <w:noProof/>
                <w:webHidden/>
                <w:sz w:val="28"/>
                <w:szCs w:val="28"/>
              </w:rPr>
            </w:r>
            <w:r w:rsidRPr="00506FBD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06FBD">
              <w:rPr>
                <w:noProof/>
                <w:webHidden/>
                <w:sz w:val="28"/>
                <w:szCs w:val="28"/>
              </w:rPr>
              <w:t>2</w:t>
            </w:r>
            <w:r w:rsidRPr="00506FB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06FBD" w:rsidRPr="00506FBD" w:rsidRDefault="00506FBD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7" w:history="1">
            <w:r w:rsidRPr="00506FBD">
              <w:rPr>
                <w:rStyle w:val="Hyperlink"/>
                <w:noProof/>
                <w:sz w:val="28"/>
                <w:szCs w:val="28"/>
              </w:rPr>
              <w:t>1.1.6</w:t>
            </w:r>
            <w:r w:rsidRPr="00506FBD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Pr="00506FBD">
              <w:rPr>
                <w:rStyle w:val="Hyperlink"/>
                <w:noProof/>
                <w:sz w:val="28"/>
                <w:szCs w:val="28"/>
              </w:rPr>
              <w:t>Befangenheit</w:t>
            </w:r>
            <w:r w:rsidRPr="00506FBD">
              <w:rPr>
                <w:noProof/>
                <w:webHidden/>
                <w:sz w:val="28"/>
                <w:szCs w:val="28"/>
              </w:rPr>
              <w:tab/>
            </w:r>
            <w:r w:rsidRPr="00506FBD">
              <w:rPr>
                <w:noProof/>
                <w:webHidden/>
                <w:sz w:val="28"/>
                <w:szCs w:val="28"/>
              </w:rPr>
              <w:fldChar w:fldCharType="begin"/>
            </w:r>
            <w:r w:rsidRPr="00506FBD">
              <w:rPr>
                <w:noProof/>
                <w:webHidden/>
                <w:sz w:val="28"/>
                <w:szCs w:val="28"/>
              </w:rPr>
              <w:instrText xml:space="preserve"> PAGEREF _Toc362254717 \h </w:instrText>
            </w:r>
            <w:r w:rsidRPr="00506FBD">
              <w:rPr>
                <w:noProof/>
                <w:webHidden/>
                <w:sz w:val="28"/>
                <w:szCs w:val="28"/>
              </w:rPr>
            </w:r>
            <w:r w:rsidRPr="00506FBD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06FBD">
              <w:rPr>
                <w:noProof/>
                <w:webHidden/>
                <w:sz w:val="28"/>
                <w:szCs w:val="28"/>
              </w:rPr>
              <w:t>3</w:t>
            </w:r>
            <w:r w:rsidRPr="00506FB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06FBD" w:rsidRPr="00506FBD" w:rsidRDefault="00506FBD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8" w:history="1">
            <w:r w:rsidRPr="00506FBD">
              <w:rPr>
                <w:rStyle w:val="Hyperlink"/>
                <w:noProof/>
                <w:sz w:val="28"/>
                <w:szCs w:val="28"/>
              </w:rPr>
              <w:t>1.1.7</w:t>
            </w:r>
            <w:r w:rsidRPr="00506FBD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Pr="00506FBD">
              <w:rPr>
                <w:rStyle w:val="Hyperlink"/>
                <w:noProof/>
                <w:sz w:val="28"/>
                <w:szCs w:val="28"/>
              </w:rPr>
              <w:t>Evaluationsfragen</w:t>
            </w:r>
            <w:r w:rsidRPr="00506FBD">
              <w:rPr>
                <w:noProof/>
                <w:webHidden/>
                <w:sz w:val="28"/>
                <w:szCs w:val="28"/>
              </w:rPr>
              <w:tab/>
            </w:r>
            <w:r w:rsidRPr="00506FBD">
              <w:rPr>
                <w:noProof/>
                <w:webHidden/>
                <w:sz w:val="28"/>
                <w:szCs w:val="28"/>
              </w:rPr>
              <w:fldChar w:fldCharType="begin"/>
            </w:r>
            <w:r w:rsidRPr="00506FBD">
              <w:rPr>
                <w:noProof/>
                <w:webHidden/>
                <w:sz w:val="28"/>
                <w:szCs w:val="28"/>
              </w:rPr>
              <w:instrText xml:space="preserve"> PAGEREF _Toc362254718 \h </w:instrText>
            </w:r>
            <w:r w:rsidRPr="00506FBD">
              <w:rPr>
                <w:noProof/>
                <w:webHidden/>
                <w:sz w:val="28"/>
                <w:szCs w:val="28"/>
              </w:rPr>
            </w:r>
            <w:r w:rsidRPr="00506FBD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06FBD">
              <w:rPr>
                <w:noProof/>
                <w:webHidden/>
                <w:sz w:val="28"/>
                <w:szCs w:val="28"/>
              </w:rPr>
              <w:t>3</w:t>
            </w:r>
            <w:r w:rsidRPr="00506FB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06FBD" w:rsidRPr="00506FBD" w:rsidRDefault="00506FBD" w:rsidP="00506FBD">
          <w:pPr>
            <w:pStyle w:val="Verzeichnis1"/>
            <w:tabs>
              <w:tab w:val="clear" w:pos="9497"/>
              <w:tab w:val="right" w:pos="9923"/>
            </w:tabs>
            <w:rPr>
              <w:rFonts w:eastAsiaTheme="minorEastAsia" w:cstheme="minorBidi"/>
              <w:noProof/>
              <w:szCs w:val="28"/>
              <w:lang w:val="de-AT" w:eastAsia="de-AT"/>
            </w:rPr>
          </w:pPr>
          <w:hyperlink w:anchor="_Toc362254719" w:history="1">
            <w:r w:rsidRPr="00506FBD">
              <w:rPr>
                <w:rStyle w:val="Hyperlink"/>
                <w:noProof/>
                <w:szCs w:val="28"/>
              </w:rPr>
              <w:t>2</w:t>
            </w:r>
            <w:r w:rsidRPr="00506FBD">
              <w:rPr>
                <w:rFonts w:eastAsiaTheme="minorEastAsia" w:cstheme="minorBidi"/>
                <w:noProof/>
                <w:szCs w:val="28"/>
                <w:lang w:val="de-AT" w:eastAsia="de-AT"/>
              </w:rPr>
              <w:tab/>
            </w:r>
            <w:r w:rsidRPr="00506FBD">
              <w:rPr>
                <w:rStyle w:val="Hyperlink"/>
                <w:noProof/>
                <w:szCs w:val="28"/>
              </w:rPr>
              <w:t>Evaluation des Lernens</w:t>
            </w:r>
            <w:r w:rsidRPr="00506FBD">
              <w:rPr>
                <w:noProof/>
                <w:webHidden/>
                <w:szCs w:val="28"/>
              </w:rPr>
              <w:tab/>
            </w:r>
            <w:r w:rsidRPr="00506FBD">
              <w:rPr>
                <w:noProof/>
                <w:webHidden/>
                <w:szCs w:val="28"/>
              </w:rPr>
              <w:fldChar w:fldCharType="begin"/>
            </w:r>
            <w:r w:rsidRPr="00506FBD">
              <w:rPr>
                <w:noProof/>
                <w:webHidden/>
                <w:szCs w:val="28"/>
              </w:rPr>
              <w:instrText xml:space="preserve"> PAGEREF _Toc362254719 \h </w:instrText>
            </w:r>
            <w:r w:rsidRPr="00506FBD">
              <w:rPr>
                <w:noProof/>
                <w:webHidden/>
                <w:szCs w:val="28"/>
              </w:rPr>
            </w:r>
            <w:r w:rsidRPr="00506FBD">
              <w:rPr>
                <w:noProof/>
                <w:webHidden/>
                <w:szCs w:val="28"/>
              </w:rPr>
              <w:fldChar w:fldCharType="separate"/>
            </w:r>
            <w:r w:rsidRPr="00506FBD">
              <w:rPr>
                <w:noProof/>
                <w:webHidden/>
                <w:szCs w:val="28"/>
              </w:rPr>
              <w:t>3</w:t>
            </w:r>
            <w:r w:rsidRPr="00506FBD">
              <w:rPr>
                <w:noProof/>
                <w:webHidden/>
                <w:szCs w:val="28"/>
              </w:rPr>
              <w:fldChar w:fldCharType="end"/>
            </w:r>
          </w:hyperlink>
        </w:p>
        <w:p w:rsidR="00506FBD" w:rsidRPr="00506FBD" w:rsidRDefault="00506FBD" w:rsidP="00506FBD">
          <w:pPr>
            <w:pStyle w:val="Verzeichnis1"/>
            <w:tabs>
              <w:tab w:val="clear" w:pos="9497"/>
              <w:tab w:val="right" w:pos="9923"/>
            </w:tabs>
            <w:rPr>
              <w:rFonts w:eastAsiaTheme="minorEastAsia" w:cstheme="minorBidi"/>
              <w:noProof/>
              <w:szCs w:val="28"/>
              <w:lang w:val="de-AT" w:eastAsia="de-AT"/>
            </w:rPr>
          </w:pPr>
          <w:hyperlink w:anchor="_Toc362254720" w:history="1">
            <w:r w:rsidRPr="00506FBD">
              <w:rPr>
                <w:rStyle w:val="Hyperlink"/>
                <w:noProof/>
                <w:szCs w:val="28"/>
              </w:rPr>
              <w:t>3</w:t>
            </w:r>
            <w:r w:rsidRPr="00506FBD">
              <w:rPr>
                <w:rFonts w:eastAsiaTheme="minorEastAsia" w:cstheme="minorBidi"/>
                <w:noProof/>
                <w:szCs w:val="28"/>
                <w:lang w:val="de-AT" w:eastAsia="de-AT"/>
              </w:rPr>
              <w:tab/>
            </w:r>
            <w:r w:rsidRPr="00506FBD">
              <w:rPr>
                <w:rStyle w:val="Hyperlink"/>
                <w:noProof/>
                <w:szCs w:val="28"/>
              </w:rPr>
              <w:t>Evaluation der Lerndienstleistung</w:t>
            </w:r>
            <w:r w:rsidRPr="00506FBD">
              <w:rPr>
                <w:noProof/>
                <w:webHidden/>
                <w:szCs w:val="28"/>
              </w:rPr>
              <w:tab/>
            </w:r>
            <w:r w:rsidRPr="00506FBD">
              <w:rPr>
                <w:noProof/>
                <w:webHidden/>
                <w:szCs w:val="28"/>
              </w:rPr>
              <w:fldChar w:fldCharType="begin"/>
            </w:r>
            <w:r w:rsidRPr="00506FBD">
              <w:rPr>
                <w:noProof/>
                <w:webHidden/>
                <w:szCs w:val="28"/>
              </w:rPr>
              <w:instrText xml:space="preserve"> PAGEREF _Toc362254720 \h </w:instrText>
            </w:r>
            <w:r w:rsidRPr="00506FBD">
              <w:rPr>
                <w:noProof/>
                <w:webHidden/>
                <w:szCs w:val="28"/>
              </w:rPr>
            </w:r>
            <w:r w:rsidRPr="00506FBD">
              <w:rPr>
                <w:noProof/>
                <w:webHidden/>
                <w:szCs w:val="28"/>
              </w:rPr>
              <w:fldChar w:fldCharType="separate"/>
            </w:r>
            <w:r w:rsidRPr="00506FBD">
              <w:rPr>
                <w:noProof/>
                <w:webHidden/>
                <w:szCs w:val="28"/>
              </w:rPr>
              <w:t>4</w:t>
            </w:r>
            <w:r w:rsidRPr="00506FBD">
              <w:rPr>
                <w:noProof/>
                <w:webHidden/>
                <w:szCs w:val="28"/>
              </w:rPr>
              <w:fldChar w:fldCharType="end"/>
            </w:r>
          </w:hyperlink>
        </w:p>
        <w:p w:rsidR="00506FBD" w:rsidRPr="00506FBD" w:rsidRDefault="00506FBD" w:rsidP="00506FBD">
          <w:pPr>
            <w:pStyle w:val="Verzeichnis2"/>
            <w:tabs>
              <w:tab w:val="clear" w:pos="9497"/>
              <w:tab w:val="right" w:pos="9923"/>
            </w:tabs>
            <w:ind w:left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21" w:history="1">
            <w:r w:rsidRPr="00506FBD">
              <w:rPr>
                <w:rStyle w:val="Hyperlink"/>
                <w:noProof/>
                <w:sz w:val="28"/>
                <w:szCs w:val="28"/>
              </w:rPr>
              <w:t>3.1</w:t>
            </w:r>
            <w:r w:rsidRPr="00506FBD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Pr="00506FBD">
              <w:rPr>
                <w:rStyle w:val="Hyperlink"/>
                <w:noProof/>
                <w:sz w:val="28"/>
                <w:szCs w:val="28"/>
              </w:rPr>
              <w:t>Beteiligte an der Evaluation</w:t>
            </w:r>
            <w:r w:rsidRPr="00506FBD">
              <w:rPr>
                <w:noProof/>
                <w:webHidden/>
                <w:sz w:val="28"/>
                <w:szCs w:val="28"/>
              </w:rPr>
              <w:tab/>
            </w:r>
            <w:r w:rsidRPr="00506FBD">
              <w:rPr>
                <w:noProof/>
                <w:webHidden/>
                <w:sz w:val="28"/>
                <w:szCs w:val="28"/>
              </w:rPr>
              <w:fldChar w:fldCharType="begin"/>
            </w:r>
            <w:r w:rsidRPr="00506FBD">
              <w:rPr>
                <w:noProof/>
                <w:webHidden/>
                <w:sz w:val="28"/>
                <w:szCs w:val="28"/>
              </w:rPr>
              <w:instrText xml:space="preserve"> PAGEREF _Toc362254721 \h </w:instrText>
            </w:r>
            <w:r w:rsidRPr="00506FBD">
              <w:rPr>
                <w:noProof/>
                <w:webHidden/>
                <w:sz w:val="28"/>
                <w:szCs w:val="28"/>
              </w:rPr>
            </w:r>
            <w:r w:rsidRPr="00506FBD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06FBD">
              <w:rPr>
                <w:noProof/>
                <w:webHidden/>
                <w:sz w:val="28"/>
                <w:szCs w:val="28"/>
              </w:rPr>
              <w:t>4</w:t>
            </w:r>
            <w:r w:rsidRPr="00506FB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06FBD" w:rsidRPr="00506FBD" w:rsidRDefault="00506FBD" w:rsidP="00506FBD">
          <w:pPr>
            <w:pStyle w:val="Verzeichnis2"/>
            <w:tabs>
              <w:tab w:val="clear" w:pos="9497"/>
              <w:tab w:val="right" w:pos="9923"/>
            </w:tabs>
            <w:ind w:left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22" w:history="1">
            <w:r w:rsidRPr="00506FBD">
              <w:rPr>
                <w:rStyle w:val="Hyperlink"/>
                <w:noProof/>
                <w:sz w:val="28"/>
                <w:szCs w:val="28"/>
              </w:rPr>
              <w:t>3.2</w:t>
            </w:r>
            <w:r w:rsidRPr="00506FBD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>
              <w:rPr>
                <w:rStyle w:val="Hyperlink"/>
                <w:noProof/>
                <w:sz w:val="28"/>
                <w:szCs w:val="28"/>
              </w:rPr>
              <w:t>Interessierte Parteien:</w:t>
            </w:r>
            <w:r w:rsidRPr="00506FBD">
              <w:rPr>
                <w:noProof/>
                <w:webHidden/>
                <w:sz w:val="28"/>
                <w:szCs w:val="28"/>
              </w:rPr>
              <w:tab/>
            </w:r>
            <w:r w:rsidRPr="00506FBD">
              <w:rPr>
                <w:noProof/>
                <w:webHidden/>
                <w:sz w:val="28"/>
                <w:szCs w:val="28"/>
              </w:rPr>
              <w:fldChar w:fldCharType="begin"/>
            </w:r>
            <w:r w:rsidRPr="00506FBD">
              <w:rPr>
                <w:noProof/>
                <w:webHidden/>
                <w:sz w:val="28"/>
                <w:szCs w:val="28"/>
              </w:rPr>
              <w:instrText xml:space="preserve"> PAGEREF _Toc362254722 \h </w:instrText>
            </w:r>
            <w:r w:rsidRPr="00506FBD">
              <w:rPr>
                <w:noProof/>
                <w:webHidden/>
                <w:sz w:val="28"/>
                <w:szCs w:val="28"/>
              </w:rPr>
            </w:r>
            <w:r w:rsidRPr="00506FBD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06FBD">
              <w:rPr>
                <w:noProof/>
                <w:webHidden/>
                <w:sz w:val="28"/>
                <w:szCs w:val="28"/>
              </w:rPr>
              <w:t>4</w:t>
            </w:r>
            <w:r w:rsidRPr="00506FB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06FBD" w:rsidRPr="00506FBD" w:rsidRDefault="00506FBD" w:rsidP="00506FBD">
          <w:pPr>
            <w:pStyle w:val="Verzeichnis2"/>
            <w:tabs>
              <w:tab w:val="clear" w:pos="9497"/>
              <w:tab w:val="right" w:pos="9923"/>
            </w:tabs>
            <w:ind w:left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23" w:history="1">
            <w:r w:rsidRPr="00506FBD">
              <w:rPr>
                <w:rStyle w:val="Hyperlink"/>
                <w:noProof/>
                <w:sz w:val="28"/>
                <w:szCs w:val="28"/>
              </w:rPr>
              <w:t>3.3</w:t>
            </w:r>
            <w:r w:rsidRPr="00506FBD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>
              <w:rPr>
                <w:rStyle w:val="Hyperlink"/>
                <w:noProof/>
                <w:sz w:val="28"/>
                <w:szCs w:val="28"/>
              </w:rPr>
              <w:t>Objektivität</w:t>
            </w:r>
            <w:r w:rsidRPr="00506FBD">
              <w:rPr>
                <w:noProof/>
                <w:webHidden/>
                <w:sz w:val="28"/>
                <w:szCs w:val="28"/>
              </w:rPr>
              <w:tab/>
            </w:r>
            <w:r w:rsidRPr="00506FBD">
              <w:rPr>
                <w:noProof/>
                <w:webHidden/>
                <w:sz w:val="28"/>
                <w:szCs w:val="28"/>
              </w:rPr>
              <w:fldChar w:fldCharType="begin"/>
            </w:r>
            <w:r w:rsidRPr="00506FBD">
              <w:rPr>
                <w:noProof/>
                <w:webHidden/>
                <w:sz w:val="28"/>
                <w:szCs w:val="28"/>
              </w:rPr>
              <w:instrText xml:space="preserve"> PAGEREF _Toc362254723 \h </w:instrText>
            </w:r>
            <w:r w:rsidRPr="00506FBD">
              <w:rPr>
                <w:noProof/>
                <w:webHidden/>
                <w:sz w:val="28"/>
                <w:szCs w:val="28"/>
              </w:rPr>
            </w:r>
            <w:r w:rsidRPr="00506FBD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06FBD">
              <w:rPr>
                <w:noProof/>
                <w:webHidden/>
                <w:sz w:val="28"/>
                <w:szCs w:val="28"/>
              </w:rPr>
              <w:t>4</w:t>
            </w:r>
            <w:r w:rsidRPr="00506FB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C25E2" w:rsidRDefault="00AC25E2" w:rsidP="00506FBD">
          <w:pPr>
            <w:tabs>
              <w:tab w:val="left" w:pos="1418"/>
              <w:tab w:val="right" w:pos="9923"/>
            </w:tabs>
          </w:pPr>
          <w:r w:rsidRPr="00506FBD">
            <w:rPr>
              <w:b/>
              <w:bCs/>
              <w:sz w:val="28"/>
              <w:szCs w:val="28"/>
              <w:lang w:val="de-DE"/>
            </w:rPr>
            <w:fldChar w:fldCharType="end"/>
          </w:r>
        </w:p>
      </w:sdtContent>
    </w:sdt>
    <w:p w:rsidR="00AC25E2" w:rsidRDefault="00AC25E2" w:rsidP="00AC25E2">
      <w:pPr>
        <w:pStyle w:val="Textblock"/>
      </w:pPr>
    </w:p>
    <w:p w:rsidR="00F34A6A" w:rsidRDefault="00F34A6A" w:rsidP="00A221D4">
      <w:pPr>
        <w:pStyle w:val="Textblock"/>
      </w:pPr>
      <w:r>
        <w:br w:type="page"/>
      </w:r>
      <w:bookmarkStart w:id="0" w:name="_GoBack"/>
      <w:bookmarkEnd w:id="0"/>
    </w:p>
    <w:p w:rsidR="00232E7F" w:rsidRPr="00232E7F" w:rsidRDefault="00232E7F" w:rsidP="00232E7F">
      <w:pPr>
        <w:pStyle w:val="berschrift1"/>
        <w:rPr>
          <w:rStyle w:val="Fett"/>
          <w:b/>
          <w:bCs w:val="0"/>
          <w:sz w:val="28"/>
        </w:rPr>
      </w:pPr>
      <w:bookmarkStart w:id="1" w:name="_Toc362254710"/>
      <w:r w:rsidRPr="00232E7F">
        <w:rPr>
          <w:rStyle w:val="Fett"/>
          <w:b/>
          <w:bCs w:val="0"/>
          <w:sz w:val="28"/>
        </w:rPr>
        <w:lastRenderedPageBreak/>
        <w:t>Managementschulungen nach DIN ISO 29990:2010</w:t>
      </w:r>
      <w:bookmarkEnd w:id="1"/>
    </w:p>
    <w:p w:rsidR="003A6599" w:rsidRDefault="003A6599" w:rsidP="00232E7F">
      <w:pPr>
        <w:pStyle w:val="berschrift2"/>
      </w:pPr>
      <w:bookmarkStart w:id="2" w:name="_Toc362254711"/>
      <w:r>
        <w:t>Ziele und Reichweite der Evaluation</w:t>
      </w:r>
      <w:bookmarkEnd w:id="2"/>
    </w:p>
    <w:p w:rsidR="003A6599" w:rsidRDefault="003A6599" w:rsidP="00232E7F">
      <w:pPr>
        <w:pStyle w:val="berschrift3"/>
      </w:pPr>
      <w:bookmarkStart w:id="3" w:name="_Toc362254712"/>
      <w:r>
        <w:t>Ziele</w:t>
      </w:r>
      <w:bookmarkEnd w:id="3"/>
    </w:p>
    <w:p w:rsidR="003A6599" w:rsidRDefault="003A6599" w:rsidP="00A221D4">
      <w:pPr>
        <w:pStyle w:val="Textblock"/>
      </w:pPr>
      <w:r>
        <w:t>Allgemein:</w:t>
      </w:r>
    </w:p>
    <w:p w:rsidR="003A6599" w:rsidRDefault="003A6599" w:rsidP="00D91E19">
      <w:pPr>
        <w:pStyle w:val="FormatvorlageTextaufzhlungFett"/>
      </w:pPr>
      <w:r>
        <w:t xml:space="preserve">Die Lernenden erreichen Kenntnisse in den genannten Normen und sind für eine Umsetzung der Anforderungen bereit. </w:t>
      </w:r>
    </w:p>
    <w:p w:rsidR="003A6599" w:rsidRDefault="00A51AAA" w:rsidP="00D91E19">
      <w:pPr>
        <w:pStyle w:val="FormatvorlageTextaufzhlungFett"/>
      </w:pPr>
      <w:r>
        <w:t>Die Schulung dauert maximal</w:t>
      </w:r>
      <w:r w:rsidR="00236458">
        <w:tab/>
      </w:r>
      <w:r>
        <w:t>T</w:t>
      </w:r>
      <w:r w:rsidR="003A6599">
        <w:t>ag</w:t>
      </w:r>
      <w:r>
        <w:t>/-e</w:t>
      </w:r>
      <w:r w:rsidR="003A6599">
        <w:t xml:space="preserve">. </w:t>
      </w:r>
    </w:p>
    <w:p w:rsidR="003A6599" w:rsidRDefault="003A6599" w:rsidP="00D91E19">
      <w:pPr>
        <w:pStyle w:val="FormatvorlageTextaufzhlungFett"/>
      </w:pPr>
      <w:r>
        <w:t>Di</w:t>
      </w:r>
      <w:r w:rsidR="00A51AAA">
        <w:t>e Kosten liegen bei €</w:t>
      </w:r>
      <w:r w:rsidR="00A51AAA">
        <w:tab/>
      </w:r>
      <w:r>
        <w:t>plus Spesen.</w:t>
      </w:r>
    </w:p>
    <w:p w:rsidR="003A6599" w:rsidRDefault="003A6599" w:rsidP="00A221D4">
      <w:pPr>
        <w:pStyle w:val="Textblock"/>
      </w:pPr>
      <w:r>
        <w:t>Besondere Ziele:</w:t>
      </w:r>
    </w:p>
    <w:p w:rsidR="003A6599" w:rsidRDefault="003A6599" w:rsidP="00D91E19">
      <w:pPr>
        <w:pStyle w:val="FormatvorlageTextaufzhlungFett"/>
      </w:pPr>
      <w:r>
        <w:t>Die Lernenden können die Anforderungen der Normen umsetzen</w:t>
      </w:r>
    </w:p>
    <w:p w:rsidR="003A6599" w:rsidRDefault="003A6599" w:rsidP="00D91E19">
      <w:pPr>
        <w:pStyle w:val="FormatvorlageTextaufzhlungFett"/>
      </w:pPr>
      <w:r>
        <w:t>Es werden keine Handouts benötigt</w:t>
      </w:r>
    </w:p>
    <w:p w:rsidR="003A6599" w:rsidRDefault="003A6599" w:rsidP="00D91E19">
      <w:pPr>
        <w:pStyle w:val="FormatvorlageTextaufzhlungFett"/>
      </w:pPr>
      <w:r>
        <w:t>Notizen sind nicht notwendig</w:t>
      </w:r>
    </w:p>
    <w:p w:rsidR="003A6599" w:rsidRDefault="003A6599" w:rsidP="00232E7F">
      <w:pPr>
        <w:pStyle w:val="berschrift3"/>
      </w:pPr>
      <w:bookmarkStart w:id="4" w:name="_Toc362254713"/>
      <w:r w:rsidRPr="00A51AAA">
        <w:t>Reichweite</w:t>
      </w:r>
      <w:bookmarkEnd w:id="4"/>
    </w:p>
    <w:p w:rsidR="003A6599" w:rsidRDefault="003A6599" w:rsidP="00A221D4">
      <w:pPr>
        <w:pStyle w:val="Textblock"/>
      </w:pPr>
      <w:r>
        <w:t>Die Kenntnisse sollen soweit vertieft sein, dass die Lernenden im Stande sind, in-</w:t>
      </w:r>
      <w:proofErr w:type="spellStart"/>
      <w:r>
        <w:t>tern</w:t>
      </w:r>
      <w:proofErr w:type="spellEnd"/>
      <w:r>
        <w:t xml:space="preserve"> ein Managementsystem umzusetzen. </w:t>
      </w:r>
    </w:p>
    <w:p w:rsidR="003A6599" w:rsidRDefault="00F569E6" w:rsidP="00232E7F">
      <w:pPr>
        <w:pStyle w:val="berschrift3"/>
      </w:pPr>
      <w:bookmarkStart w:id="5" w:name="_Toc362254714"/>
      <w:r>
        <w:t>Methodik/V</w:t>
      </w:r>
      <w:r w:rsidR="003A6599">
        <w:t>erfahren der Evaluierung</w:t>
      </w:r>
      <w:bookmarkEnd w:id="5"/>
    </w:p>
    <w:p w:rsidR="003A6599" w:rsidRDefault="003A6599" w:rsidP="00A221D4">
      <w:pPr>
        <w:pStyle w:val="Textblock"/>
      </w:pPr>
      <w:r>
        <w:t>Befragung während der Durchführung und No</w:t>
      </w:r>
      <w:r w:rsidR="00232E7F">
        <w:t>tizen über Abweichungen oder un</w:t>
      </w:r>
      <w:r>
        <w:t>verständliche Vermittlung. Spätere Aufarbeitung</w:t>
      </w:r>
      <w:r w:rsidR="00232E7F">
        <w:t xml:space="preserve"> der Erkenntnisse und ggf. Ände</w:t>
      </w:r>
      <w:r>
        <w:t>rung des Curriculums.</w:t>
      </w:r>
    </w:p>
    <w:p w:rsidR="003A6599" w:rsidRDefault="003A6599" w:rsidP="00232E7F">
      <w:pPr>
        <w:pStyle w:val="berschrift3"/>
      </w:pPr>
      <w:bookmarkStart w:id="6" w:name="_Toc362254715"/>
      <w:r>
        <w:t>Vereinbarkei</w:t>
      </w:r>
      <w:r w:rsidR="00232E7F">
        <w:t>t mit den angestrebten Zielen/</w:t>
      </w:r>
      <w:r>
        <w:t>Nutzen</w:t>
      </w:r>
      <w:bookmarkEnd w:id="6"/>
    </w:p>
    <w:p w:rsidR="003A6599" w:rsidRDefault="003A6599" w:rsidP="00A221D4">
      <w:pPr>
        <w:pStyle w:val="Textblock"/>
      </w:pPr>
      <w:r>
        <w:t>Durch eine Befragung während der Durchführung kann sofort auf Abweichungen reagiert werden. Der maximale Nutzen für die Ler</w:t>
      </w:r>
      <w:r w:rsidR="00232E7F">
        <w:t>nenden ist gegeben, da die Schu</w:t>
      </w:r>
      <w:r>
        <w:t>lung sofort umgestellt werden kann.</w:t>
      </w:r>
    </w:p>
    <w:p w:rsidR="003A6599" w:rsidRDefault="003A6599" w:rsidP="00232E7F">
      <w:pPr>
        <w:pStyle w:val="berschrift3"/>
      </w:pPr>
      <w:bookmarkStart w:id="7" w:name="_Toc362254716"/>
      <w:r>
        <w:t>Verträglichkeit mit ethischen und rechtlichen Grundsätzen</w:t>
      </w:r>
      <w:bookmarkEnd w:id="7"/>
    </w:p>
    <w:p w:rsidR="003A6599" w:rsidRDefault="003A6599" w:rsidP="00A221D4">
      <w:pPr>
        <w:pStyle w:val="Textblock"/>
      </w:pPr>
      <w:r>
        <w:t>Die Befragungen sind geschlechtsneutral und beziehen sich ausschließlich auf die Schulung und die Vermittlung der Lerninhalte. Alle Lernenden werden darauf hin-gewiesen, dass auch ein Einzelgespräch möglich ist.</w:t>
      </w:r>
    </w:p>
    <w:p w:rsidR="003A6599" w:rsidRDefault="003A6599" w:rsidP="00A221D4">
      <w:pPr>
        <w:pStyle w:val="Textblock"/>
      </w:pPr>
      <w:r>
        <w:t>Die erhobenen Daten sind:</w:t>
      </w:r>
    </w:p>
    <w:p w:rsidR="003A6599" w:rsidRDefault="003A6599" w:rsidP="00D91E19">
      <w:pPr>
        <w:pStyle w:val="FormatvorlageTextaufzhlungFett"/>
      </w:pPr>
      <w:r>
        <w:t xml:space="preserve">Zweckdienlich </w:t>
      </w:r>
    </w:p>
    <w:p w:rsidR="003A6599" w:rsidRDefault="003A6599" w:rsidP="00D91E19">
      <w:pPr>
        <w:pStyle w:val="FormatvorlageTextaufzhlungFett"/>
      </w:pPr>
      <w:r>
        <w:t>Ausreichend umfänglich</w:t>
      </w:r>
    </w:p>
    <w:p w:rsidR="003A6599" w:rsidRDefault="003A6599" w:rsidP="00D91E19">
      <w:pPr>
        <w:pStyle w:val="FormatvorlageTextaufzhlungFett"/>
      </w:pPr>
      <w:r>
        <w:t>Vollständig</w:t>
      </w:r>
    </w:p>
    <w:p w:rsidR="003A6599" w:rsidRDefault="003A6599" w:rsidP="00D91E19">
      <w:pPr>
        <w:pStyle w:val="FormatvorlageTextaufzhlungFett"/>
      </w:pPr>
      <w:r>
        <w:lastRenderedPageBreak/>
        <w:t>Systematisch erhoben</w:t>
      </w:r>
    </w:p>
    <w:p w:rsidR="003A6599" w:rsidRDefault="003A6599" w:rsidP="00D91E19">
      <w:pPr>
        <w:pStyle w:val="FormatvorlageTextaufzhlungFett"/>
      </w:pPr>
      <w:r>
        <w:t>Präzise</w:t>
      </w:r>
    </w:p>
    <w:p w:rsidR="003A6599" w:rsidRDefault="003A6599" w:rsidP="00D91E19">
      <w:pPr>
        <w:pStyle w:val="FormatvorlageTextaufzhlungFett"/>
      </w:pPr>
      <w:r>
        <w:t>Valide und aussagefähig</w:t>
      </w:r>
    </w:p>
    <w:p w:rsidR="003A6599" w:rsidRDefault="003A6599" w:rsidP="00232E7F">
      <w:pPr>
        <w:pStyle w:val="berschrift3"/>
      </w:pPr>
      <w:bookmarkStart w:id="8" w:name="_Toc362254717"/>
      <w:r>
        <w:t>Befangenheit</w:t>
      </w:r>
      <w:bookmarkEnd w:id="8"/>
    </w:p>
    <w:p w:rsidR="003A6599" w:rsidRDefault="003A6599" w:rsidP="00A221D4">
      <w:pPr>
        <w:pStyle w:val="Textblock"/>
      </w:pPr>
      <w:r>
        <w:t xml:space="preserve">Das </w:t>
      </w:r>
      <w:r w:rsidR="00232E7F" w:rsidRPr="00232E7F">
        <w:t xml:space="preserve">Evaluationsteam </w:t>
      </w:r>
      <w:r>
        <w:t xml:space="preserve">hat keinen unmittelbaren </w:t>
      </w:r>
      <w:r w:rsidR="00232E7F">
        <w:t>Einfluss</w:t>
      </w:r>
      <w:r>
        <w:t xml:space="preserve"> auf die evaluierte Schulung.</w:t>
      </w:r>
    </w:p>
    <w:p w:rsidR="003A6599" w:rsidRDefault="003A6599" w:rsidP="00232E7F">
      <w:pPr>
        <w:pStyle w:val="berschrift3"/>
      </w:pPr>
      <w:bookmarkStart w:id="9" w:name="_Toc362254718"/>
      <w:r>
        <w:t>Evaluationsfragen</w:t>
      </w:r>
      <w:bookmarkEnd w:id="9"/>
    </w:p>
    <w:p w:rsidR="003A6599" w:rsidRDefault="003A6599" w:rsidP="00A221D4">
      <w:pPr>
        <w:pStyle w:val="Textblock"/>
      </w:pPr>
      <w:r>
        <w:t>1.</w:t>
      </w:r>
      <w:r>
        <w:tab/>
        <w:t xml:space="preserve">Haben Sie die Inhalte der Schulung </w:t>
      </w:r>
      <w:r w:rsidR="00232E7F">
        <w:t>verstanden</w:t>
      </w:r>
      <w:r>
        <w:t>?</w:t>
      </w:r>
    </w:p>
    <w:p w:rsidR="003A6599" w:rsidRDefault="003A6599" w:rsidP="00A221D4">
      <w:pPr>
        <w:pStyle w:val="Textblock"/>
      </w:pPr>
      <w:r>
        <w:t>2.</w:t>
      </w:r>
      <w:r>
        <w:tab/>
      </w:r>
      <w:r w:rsidR="00232E7F">
        <w:t>Sind</w:t>
      </w:r>
      <w:r>
        <w:t xml:space="preserve"> die Schulungsunterlagen verständlich?</w:t>
      </w:r>
    </w:p>
    <w:p w:rsidR="003A6599" w:rsidRDefault="003A6599" w:rsidP="00A221D4">
      <w:pPr>
        <w:pStyle w:val="Textblock"/>
      </w:pPr>
      <w:r>
        <w:t>3.</w:t>
      </w:r>
      <w:r>
        <w:tab/>
        <w:t>War die Ausdrucksweise des Ausbilders verständlich?</w:t>
      </w:r>
    </w:p>
    <w:p w:rsidR="003A6599" w:rsidRDefault="003A6599" w:rsidP="00A221D4">
      <w:pPr>
        <w:pStyle w:val="Textblock"/>
      </w:pPr>
      <w:r>
        <w:t>4.</w:t>
      </w:r>
      <w:r>
        <w:tab/>
        <w:t>Haben Ihnen die Pausen ausgereicht?</w:t>
      </w:r>
    </w:p>
    <w:p w:rsidR="003A6599" w:rsidRDefault="003A6599" w:rsidP="00A221D4">
      <w:pPr>
        <w:pStyle w:val="Textblock"/>
      </w:pPr>
      <w:r>
        <w:t>5.</w:t>
      </w:r>
      <w:r>
        <w:tab/>
        <w:t>Waren am Ende noch Fragen offen?</w:t>
      </w:r>
    </w:p>
    <w:p w:rsidR="003A6599" w:rsidRDefault="003A6599" w:rsidP="00A221D4">
      <w:pPr>
        <w:pStyle w:val="Textblock"/>
      </w:pPr>
      <w:r>
        <w:t>6.</w:t>
      </w:r>
      <w:r>
        <w:tab/>
        <w:t>Können Sie nun ein Managementsystem selbstständig einführen?</w:t>
      </w:r>
    </w:p>
    <w:p w:rsidR="003A6599" w:rsidRDefault="003A6599" w:rsidP="00A221D4">
      <w:pPr>
        <w:pStyle w:val="Textblock"/>
      </w:pPr>
      <w:r>
        <w:t>7.</w:t>
      </w:r>
      <w:r>
        <w:tab/>
        <w:t>War die</w:t>
      </w:r>
      <w:r w:rsidR="00232E7F">
        <w:t xml:space="preserve"> Lernumgebung entsprechend Ihrer Bedürfnisse</w:t>
      </w:r>
      <w:r>
        <w:t>?</w:t>
      </w:r>
    </w:p>
    <w:p w:rsidR="003A6599" w:rsidRDefault="003A6599" w:rsidP="00824C0F">
      <w:pPr>
        <w:pStyle w:val="berschrift1"/>
      </w:pPr>
      <w:bookmarkStart w:id="10" w:name="_Toc362254719"/>
      <w:r>
        <w:t>Evaluation des Lernens</w:t>
      </w:r>
      <w:bookmarkEnd w:id="10"/>
      <w:r>
        <w:t xml:space="preserve"> </w:t>
      </w:r>
    </w:p>
    <w:p w:rsidR="003A6599" w:rsidRDefault="003A6599" w:rsidP="00A221D4">
      <w:pPr>
        <w:pStyle w:val="Textblock"/>
      </w:pPr>
      <w:r>
        <w:t>Der derzeitige Grad der Lernzielerreic</w:t>
      </w:r>
      <w:r w:rsidR="00232E7F">
        <w:t xml:space="preserve">hung ist mit Stand vom </w:t>
      </w:r>
      <w:r>
        <w:t>TT MM JJJJ</w:t>
      </w:r>
      <w:r w:rsidR="00232E7F">
        <w:t>:</w:t>
      </w:r>
    </w:p>
    <w:p w:rsidR="00A221D4" w:rsidRPr="00A221D4" w:rsidRDefault="00A221D4" w:rsidP="00A221D4">
      <w:pPr>
        <w:pStyle w:val="Textblock"/>
        <w:rPr>
          <w:rStyle w:val="Fett"/>
        </w:rPr>
      </w:pPr>
      <w:r w:rsidRPr="00A221D4">
        <w:rPr>
          <w:rStyle w:val="Fett"/>
        </w:rPr>
        <w:t xml:space="preserve">Beurteilung </w:t>
      </w:r>
      <w:proofErr w:type="spellStart"/>
      <w:r w:rsidRPr="00A221D4">
        <w:rPr>
          <w:rStyle w:val="Fett"/>
        </w:rPr>
        <w:t>z.B</w:t>
      </w:r>
      <w:proofErr w:type="spellEnd"/>
      <w:r w:rsidRPr="00A221D4">
        <w:rPr>
          <w:rStyle w:val="Fett"/>
        </w:rPr>
        <w:t>:</w:t>
      </w:r>
    </w:p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7227"/>
        <w:gridCol w:w="993"/>
        <w:gridCol w:w="993"/>
        <w:gridCol w:w="993"/>
      </w:tblGrid>
      <w:tr w:rsidR="00A02133" w:rsidTr="00A221D4">
        <w:tc>
          <w:tcPr>
            <w:tcW w:w="7227" w:type="dxa"/>
          </w:tcPr>
          <w:p w:rsidR="00A02133" w:rsidRDefault="00A02133" w:rsidP="00A221D4">
            <w:pPr>
              <w:pStyle w:val="Textblock"/>
            </w:pPr>
          </w:p>
        </w:tc>
        <w:tc>
          <w:tcPr>
            <w:tcW w:w="993" w:type="dxa"/>
          </w:tcPr>
          <w:p w:rsidR="00A02133" w:rsidRPr="00B95277" w:rsidRDefault="00A02133" w:rsidP="00B95277">
            <w:pPr>
              <w:pStyle w:val="Textblock"/>
              <w:jc w:val="center"/>
              <w:rPr>
                <w:sz w:val="28"/>
                <w:szCs w:val="28"/>
              </w:rPr>
            </w:pPr>
            <w:r w:rsidRPr="00B95277">
              <w:rPr>
                <w:sz w:val="28"/>
                <w:szCs w:val="28"/>
              </w:rPr>
              <w:sym w:font="Wingdings" w:char="F04A"/>
            </w:r>
          </w:p>
        </w:tc>
        <w:tc>
          <w:tcPr>
            <w:tcW w:w="993" w:type="dxa"/>
          </w:tcPr>
          <w:p w:rsidR="00A02133" w:rsidRPr="00B95277" w:rsidRDefault="00A02133" w:rsidP="00B95277">
            <w:pPr>
              <w:pStyle w:val="Textblock"/>
              <w:jc w:val="center"/>
              <w:rPr>
                <w:sz w:val="28"/>
                <w:szCs w:val="28"/>
              </w:rPr>
            </w:pPr>
            <w:r w:rsidRPr="00B95277">
              <w:rPr>
                <w:sz w:val="28"/>
                <w:szCs w:val="28"/>
              </w:rPr>
              <w:sym w:font="Wingdings" w:char="F04B"/>
            </w:r>
          </w:p>
        </w:tc>
        <w:tc>
          <w:tcPr>
            <w:tcW w:w="993" w:type="dxa"/>
          </w:tcPr>
          <w:p w:rsidR="00A02133" w:rsidRPr="00B95277" w:rsidRDefault="00A02133" w:rsidP="00B95277">
            <w:pPr>
              <w:pStyle w:val="Textblock"/>
              <w:jc w:val="center"/>
              <w:rPr>
                <w:sz w:val="28"/>
                <w:szCs w:val="28"/>
              </w:rPr>
            </w:pPr>
            <w:r w:rsidRPr="00B95277">
              <w:rPr>
                <w:sz w:val="28"/>
                <w:szCs w:val="28"/>
              </w:rPr>
              <w:sym w:font="Wingdings" w:char="F04C"/>
            </w:r>
          </w:p>
        </w:tc>
      </w:tr>
      <w:tr w:rsidR="00A02133" w:rsidTr="00A221D4">
        <w:tc>
          <w:tcPr>
            <w:tcW w:w="7227" w:type="dxa"/>
          </w:tcPr>
          <w:p w:rsidR="00A02133" w:rsidRDefault="009D6D83" w:rsidP="00A221D4">
            <w:pPr>
              <w:pStyle w:val="Textblock"/>
            </w:pPr>
            <w:r>
              <w:t>Schulungsunterlagen</w:t>
            </w:r>
          </w:p>
        </w:tc>
        <w:tc>
          <w:tcPr>
            <w:tcW w:w="993" w:type="dxa"/>
          </w:tcPr>
          <w:p w:rsidR="00A02133" w:rsidRDefault="00A221D4" w:rsidP="00B95277">
            <w:pPr>
              <w:pStyle w:val="Textblock"/>
              <w:jc w:val="center"/>
            </w:pPr>
            <w:r>
              <w:t>32</w:t>
            </w:r>
          </w:p>
        </w:tc>
        <w:tc>
          <w:tcPr>
            <w:tcW w:w="993" w:type="dxa"/>
          </w:tcPr>
          <w:p w:rsidR="00A02133" w:rsidRDefault="00A221D4" w:rsidP="00B95277">
            <w:pPr>
              <w:pStyle w:val="Textblock"/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A02133" w:rsidRDefault="00A221D4" w:rsidP="00B95277">
            <w:pPr>
              <w:pStyle w:val="Textblock"/>
              <w:jc w:val="center"/>
            </w:pPr>
            <w:r>
              <w:t>0</w:t>
            </w:r>
          </w:p>
        </w:tc>
      </w:tr>
      <w:tr w:rsidR="00A02133" w:rsidTr="00A221D4">
        <w:tc>
          <w:tcPr>
            <w:tcW w:w="7227" w:type="dxa"/>
          </w:tcPr>
          <w:p w:rsidR="00A02133" w:rsidRDefault="009D6D83" w:rsidP="00A221D4">
            <w:pPr>
              <w:pStyle w:val="Textblock"/>
            </w:pPr>
            <w:r>
              <w:t>Zeitrahmen</w:t>
            </w:r>
          </w:p>
        </w:tc>
        <w:tc>
          <w:tcPr>
            <w:tcW w:w="993" w:type="dxa"/>
          </w:tcPr>
          <w:p w:rsidR="00A02133" w:rsidRDefault="00A221D4" w:rsidP="00B95277">
            <w:pPr>
              <w:pStyle w:val="Textblock"/>
              <w:jc w:val="center"/>
            </w:pPr>
            <w:r>
              <w:t>35</w:t>
            </w:r>
          </w:p>
        </w:tc>
        <w:tc>
          <w:tcPr>
            <w:tcW w:w="993" w:type="dxa"/>
          </w:tcPr>
          <w:p w:rsidR="00A02133" w:rsidRDefault="00A221D4" w:rsidP="00B95277">
            <w:pPr>
              <w:pStyle w:val="Textblock"/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A02133" w:rsidRDefault="00A221D4" w:rsidP="00B95277">
            <w:pPr>
              <w:pStyle w:val="Textblock"/>
              <w:jc w:val="center"/>
            </w:pPr>
            <w:r>
              <w:t>0</w:t>
            </w:r>
          </w:p>
        </w:tc>
      </w:tr>
      <w:tr w:rsidR="00A02133" w:rsidTr="00A221D4">
        <w:tc>
          <w:tcPr>
            <w:tcW w:w="7227" w:type="dxa"/>
          </w:tcPr>
          <w:p w:rsidR="00A02133" w:rsidRDefault="009D6D83" w:rsidP="00A221D4">
            <w:pPr>
              <w:pStyle w:val="Textblock"/>
            </w:pPr>
            <w:r>
              <w:t>Inhalte</w:t>
            </w:r>
          </w:p>
        </w:tc>
        <w:tc>
          <w:tcPr>
            <w:tcW w:w="993" w:type="dxa"/>
          </w:tcPr>
          <w:p w:rsidR="00A02133" w:rsidRDefault="00A221D4" w:rsidP="00B95277">
            <w:pPr>
              <w:pStyle w:val="Textblock"/>
              <w:jc w:val="center"/>
            </w:pPr>
            <w:r>
              <w:t>28</w:t>
            </w:r>
          </w:p>
        </w:tc>
        <w:tc>
          <w:tcPr>
            <w:tcW w:w="993" w:type="dxa"/>
          </w:tcPr>
          <w:p w:rsidR="00A02133" w:rsidRDefault="00A221D4" w:rsidP="00B95277">
            <w:pPr>
              <w:pStyle w:val="Textblock"/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A02133" w:rsidRDefault="00A221D4" w:rsidP="00B95277">
            <w:pPr>
              <w:pStyle w:val="Textblock"/>
              <w:jc w:val="center"/>
            </w:pPr>
            <w:r>
              <w:t>1</w:t>
            </w:r>
          </w:p>
        </w:tc>
      </w:tr>
      <w:tr w:rsidR="00A02133" w:rsidTr="00A221D4">
        <w:tc>
          <w:tcPr>
            <w:tcW w:w="7227" w:type="dxa"/>
          </w:tcPr>
          <w:p w:rsidR="00A02133" w:rsidRDefault="009D6D83" w:rsidP="00A221D4">
            <w:pPr>
              <w:pStyle w:val="Textblock"/>
            </w:pPr>
            <w:r>
              <w:t>Lernumgebung</w:t>
            </w:r>
          </w:p>
        </w:tc>
        <w:tc>
          <w:tcPr>
            <w:tcW w:w="993" w:type="dxa"/>
          </w:tcPr>
          <w:p w:rsidR="00A02133" w:rsidRDefault="00A221D4" w:rsidP="00B95277">
            <w:pPr>
              <w:pStyle w:val="Textblock"/>
              <w:jc w:val="center"/>
            </w:pPr>
            <w:r>
              <w:t>31</w:t>
            </w:r>
          </w:p>
        </w:tc>
        <w:tc>
          <w:tcPr>
            <w:tcW w:w="993" w:type="dxa"/>
          </w:tcPr>
          <w:p w:rsidR="00A02133" w:rsidRDefault="00A221D4" w:rsidP="00B95277">
            <w:pPr>
              <w:pStyle w:val="Textblock"/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A02133" w:rsidRDefault="00A221D4" w:rsidP="00B95277">
            <w:pPr>
              <w:pStyle w:val="Textblock"/>
              <w:jc w:val="center"/>
            </w:pPr>
            <w:r>
              <w:t>1</w:t>
            </w:r>
          </w:p>
        </w:tc>
      </w:tr>
      <w:tr w:rsidR="00A221D4" w:rsidTr="000B19AD">
        <w:tc>
          <w:tcPr>
            <w:tcW w:w="10206" w:type="dxa"/>
            <w:gridSpan w:val="4"/>
          </w:tcPr>
          <w:p w:rsidR="00A221D4" w:rsidRDefault="00A221D4" w:rsidP="00A221D4">
            <w:pPr>
              <w:pStyle w:val="Textblock"/>
            </w:pPr>
            <w:r>
              <w:t>Keine Angabe des/</w:t>
            </w:r>
            <w:r>
              <w:t>der Teilnehmer</w:t>
            </w:r>
            <w:r>
              <w:t>s</w:t>
            </w:r>
            <w:r>
              <w:t>/-in</w:t>
            </w:r>
            <w:r>
              <w:t>: 17</w:t>
            </w:r>
          </w:p>
        </w:tc>
      </w:tr>
      <w:tr w:rsidR="00A221D4" w:rsidTr="002C2895">
        <w:tc>
          <w:tcPr>
            <w:tcW w:w="10206" w:type="dxa"/>
            <w:gridSpan w:val="4"/>
          </w:tcPr>
          <w:p w:rsidR="00A221D4" w:rsidRDefault="00A221D4" w:rsidP="00A221D4">
            <w:pPr>
              <w:pStyle w:val="Textblock"/>
            </w:pPr>
            <w:r w:rsidRPr="003F3D34">
              <w:lastRenderedPageBreak/>
              <w:t>Teilnehmer</w:t>
            </w:r>
            <w:r>
              <w:t>,</w:t>
            </w:r>
            <w:r w:rsidRPr="003F3D34">
              <w:t xml:space="preserve"> die auf eine wiederholende Schulung verwiesen wurden</w:t>
            </w:r>
            <w:r>
              <w:t>: 3</w:t>
            </w:r>
          </w:p>
        </w:tc>
      </w:tr>
    </w:tbl>
    <w:p w:rsidR="003A6599" w:rsidRDefault="003A6599" w:rsidP="00824C0F">
      <w:pPr>
        <w:pStyle w:val="berschrift1"/>
      </w:pPr>
      <w:bookmarkStart w:id="11" w:name="_Toc362254720"/>
      <w:r>
        <w:t>Evaluation der Lerndienstleistung</w:t>
      </w:r>
      <w:bookmarkEnd w:id="11"/>
      <w:r>
        <w:t xml:space="preserve"> </w:t>
      </w:r>
    </w:p>
    <w:p w:rsidR="003A6599" w:rsidRDefault="003A6599" w:rsidP="00824C0F">
      <w:pPr>
        <w:pStyle w:val="berschrift2"/>
      </w:pPr>
      <w:bookmarkStart w:id="12" w:name="_Toc362254721"/>
      <w:r>
        <w:t>Beteiligte an der Evaluation</w:t>
      </w:r>
      <w:bookmarkEnd w:id="12"/>
    </w:p>
    <w:p w:rsidR="003A6599" w:rsidRDefault="003A6599" w:rsidP="00D91E19">
      <w:pPr>
        <w:pStyle w:val="FormatvorlageTextaufzhlungFett"/>
      </w:pPr>
      <w:r>
        <w:t xml:space="preserve">Erich Neumayer, </w:t>
      </w:r>
      <w:proofErr w:type="spellStart"/>
      <w:r>
        <w:t>MSc</w:t>
      </w:r>
      <w:proofErr w:type="spellEnd"/>
      <w:r>
        <w:t xml:space="preserve"> in QM, Managementsystem ExpertForce</w:t>
      </w:r>
    </w:p>
    <w:p w:rsidR="003A6599" w:rsidRDefault="00D91E19" w:rsidP="00D91E19">
      <w:pPr>
        <w:pStyle w:val="FormatvorlageTextaufzhlungFett"/>
      </w:pPr>
      <w:r>
        <w:t xml:space="preserve"> QM Verlag</w:t>
      </w:r>
      <w:r>
        <w:tab/>
      </w:r>
    </w:p>
    <w:p w:rsidR="003A6599" w:rsidRDefault="003A6599" w:rsidP="00824C0F">
      <w:pPr>
        <w:pStyle w:val="berschrift2"/>
      </w:pPr>
      <w:bookmarkStart w:id="13" w:name="_Toc362254722"/>
      <w:r>
        <w:t>Interessierte Parteien</w:t>
      </w:r>
      <w:bookmarkEnd w:id="13"/>
      <w:r w:rsidR="00506FBD">
        <w:t>:</w:t>
      </w:r>
    </w:p>
    <w:p w:rsidR="003A6599" w:rsidRDefault="003A6599" w:rsidP="00D91E19">
      <w:pPr>
        <w:pStyle w:val="FormatvorlageTextaufzhlungFett"/>
      </w:pPr>
      <w:r>
        <w:t>Lernende</w:t>
      </w:r>
    </w:p>
    <w:p w:rsidR="003A6599" w:rsidRDefault="003A6599" w:rsidP="00D91E19">
      <w:pPr>
        <w:pStyle w:val="FormatvorlageTextaufzhlungFett"/>
      </w:pPr>
      <w:r>
        <w:t xml:space="preserve">Firma </w:t>
      </w:r>
      <w:proofErr w:type="spellStart"/>
      <w:r>
        <w:t>xy</w:t>
      </w:r>
      <w:proofErr w:type="spellEnd"/>
      <w:r>
        <w:t xml:space="preserve"> (Auftraggeber)</w:t>
      </w:r>
    </w:p>
    <w:p w:rsidR="003A6599" w:rsidRDefault="00FF7203" w:rsidP="00D91E19">
      <w:pPr>
        <w:pStyle w:val="FormatvorlageTextaufzhlungFett"/>
      </w:pPr>
      <w:r>
        <w:t>XX</w:t>
      </w:r>
      <w:r w:rsidR="003A6599">
        <w:t>-GmbH, Ausbildungsraum</w:t>
      </w:r>
    </w:p>
    <w:p w:rsidR="003A6599" w:rsidRDefault="003A6599" w:rsidP="00824C0F">
      <w:pPr>
        <w:pStyle w:val="berschrift2"/>
      </w:pPr>
      <w:bookmarkStart w:id="14" w:name="_Toc362254723"/>
      <w:r>
        <w:t>Objektivität</w:t>
      </w:r>
      <w:bookmarkEnd w:id="14"/>
    </w:p>
    <w:p w:rsidR="003A6599" w:rsidRDefault="003A6599" w:rsidP="00A221D4">
      <w:pPr>
        <w:pStyle w:val="Textblock"/>
      </w:pPr>
      <w:r>
        <w:t>Die Erhebung wird während und nach der Schulung durchgeführt. Während der Schulung werden die Lernenden befragt. Nach der Schulung wird ein Fragebogen (Formblatt „Feedback“ (FB 108-821)) erhoben.</w:t>
      </w:r>
    </w:p>
    <w:p w:rsidR="007C7D87" w:rsidRDefault="007C7D87" w:rsidP="007C7D87">
      <w:pPr>
        <w:pStyle w:val="Textblock"/>
      </w:pPr>
      <w:r>
        <w:t>Ort, Datum:</w:t>
      </w:r>
    </w:p>
    <w:p w:rsidR="007C7D87" w:rsidRDefault="007C7D87" w:rsidP="007C7D87">
      <w:pPr>
        <w:pStyle w:val="Textblock"/>
        <w:tabs>
          <w:tab w:val="right" w:leader="dot" w:pos="8505"/>
        </w:tabs>
      </w:pPr>
      <w:r>
        <w:t>Unterschrift, Vorstand:</w:t>
      </w:r>
      <w:r>
        <w:tab/>
      </w:r>
    </w:p>
    <w:p w:rsidR="007C7D87" w:rsidRDefault="007C7D87" w:rsidP="007C7D87">
      <w:pPr>
        <w:pStyle w:val="Textblock"/>
        <w:tabs>
          <w:tab w:val="right" w:leader="dot" w:pos="8505"/>
        </w:tabs>
      </w:pPr>
    </w:p>
    <w:p w:rsidR="007C7D87" w:rsidRDefault="007C7D87" w:rsidP="007C7D87">
      <w:pPr>
        <w:pStyle w:val="Textblock"/>
        <w:tabs>
          <w:tab w:val="right" w:leader="dot" w:pos="8505"/>
        </w:tabs>
      </w:pPr>
      <w:r>
        <w:t>Unterschrift, Vorstand</w:t>
      </w:r>
      <w:r>
        <w:t>:</w:t>
      </w:r>
      <w:r>
        <w:tab/>
      </w:r>
    </w:p>
    <w:p w:rsidR="007C7D87" w:rsidRDefault="007C7D87" w:rsidP="00A221D4">
      <w:pPr>
        <w:pStyle w:val="Textblock"/>
      </w:pPr>
    </w:p>
    <w:sectPr w:rsidR="007C7D87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884" w:rsidRDefault="00CE6884" w:rsidP="00067742">
      <w:r>
        <w:separator/>
      </w:r>
    </w:p>
    <w:p w:rsidR="00CE6884" w:rsidRDefault="00CE6884"/>
    <w:p w:rsidR="00CE6884" w:rsidRDefault="00CE6884"/>
  </w:endnote>
  <w:endnote w:type="continuationSeparator" w:id="0">
    <w:p w:rsidR="00CE6884" w:rsidRDefault="00CE6884" w:rsidP="00067742">
      <w:r>
        <w:continuationSeparator/>
      </w:r>
    </w:p>
    <w:p w:rsidR="00CE6884" w:rsidRDefault="00CE6884"/>
    <w:p w:rsidR="00CE6884" w:rsidRDefault="00CE68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2A49CC" w:rsidRPr="002A49CC">
      <w:rPr>
        <w:color w:val="auto"/>
      </w:rPr>
      <w:t>FB 107-752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884" w:rsidRDefault="00CE6884" w:rsidP="00067742">
      <w:r>
        <w:separator/>
      </w:r>
    </w:p>
    <w:p w:rsidR="00CE6884" w:rsidRDefault="00CE6884"/>
    <w:p w:rsidR="00CE6884" w:rsidRDefault="00CE6884"/>
  </w:footnote>
  <w:footnote w:type="continuationSeparator" w:id="0">
    <w:p w:rsidR="00CE6884" w:rsidRDefault="00CE6884" w:rsidP="00067742">
      <w:r>
        <w:continuationSeparator/>
      </w:r>
    </w:p>
    <w:p w:rsidR="00CE6884" w:rsidRDefault="00CE6884"/>
    <w:p w:rsidR="00CE6884" w:rsidRDefault="00CE688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599" w:rsidRDefault="003A6599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CE6884" w:rsidP="002045DC">
          <w:pPr>
            <w:pStyle w:val="Headereintragklein"/>
          </w:pPr>
          <w:r w:rsidRPr="00FE2238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2A49CC" w:rsidP="00FE2238">
          <w:pPr>
            <w:pStyle w:val="Headereintrag"/>
            <w:rPr>
              <w:sz w:val="24"/>
              <w:szCs w:val="24"/>
            </w:rPr>
          </w:pPr>
          <w:r w:rsidRPr="002A49CC">
            <w:rPr>
              <w:szCs w:val="24"/>
            </w:rPr>
            <w:t>Evaluationsbericht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2A49CC" w:rsidP="00F225AE">
          <w:pPr>
            <w:pStyle w:val="HeadereintragNummer"/>
          </w:pPr>
          <w:r w:rsidRPr="002A49CC">
            <w:t>FB 107-752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proofErr w:type="spellStart"/>
    <w:r w:rsidRPr="00C24752">
      <w:t>Seite</w:t>
    </w:r>
    <w:proofErr w:type="spellEnd"/>
    <w:r w:rsidRPr="00C24752">
      <w:t xml:space="preserve">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506FBD">
      <w:rPr>
        <w:noProof/>
      </w:rPr>
      <w:t>4</w:t>
    </w:r>
    <w:r w:rsidRPr="00C24752">
      <w:fldChar w:fldCharType="end"/>
    </w:r>
    <w:r w:rsidR="00080399">
      <w:t>/</w:t>
    </w:r>
    <w:fldSimple w:instr=" NUMPAGES   \* MERGEFORMAT ">
      <w:r w:rsidR="00506FBD">
        <w:rPr>
          <w:noProof/>
        </w:rPr>
        <w:t>4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CE6884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48" type="#_x0000_t75" style="width:9pt;height:9pt" o:bullet="t">
        <v:imagedata r:id="rId1" o:title="Logokugeln"/>
      </v:shape>
    </w:pict>
  </w:numPicBullet>
  <w:numPicBullet w:numPicBulletId="1">
    <w:pict>
      <v:shape id="_x0000_i1949" type="#_x0000_t75" style="width:24pt;height:23.25pt" o:bullet="t">
        <v:imagedata r:id="rId2" o:title="Logokugeln"/>
      </v:shape>
    </w:pict>
  </w:numPicBullet>
  <w:numPicBullet w:numPicBulletId="2">
    <w:pict>
      <v:shape id="_x0000_i1950" type="#_x0000_t75" style="width:9.75pt;height:9.75pt" o:bullet="t">
        <v:imagedata r:id="rId3" o:title="BD21298_"/>
      </v:shape>
    </w:pict>
  </w:numPicBullet>
  <w:numPicBullet w:numPicBulletId="3">
    <w:pict>
      <v:shape id="_x0000_i1951" type="#_x0000_t75" style="width:12pt;height:12.75pt" o:bullet="t">
        <v:imagedata r:id="rId4" o:title="BD21302_"/>
      </v:shape>
    </w:pict>
  </w:numPicBullet>
  <w:numPicBullet w:numPicBulletId="4">
    <w:pict>
      <v:shape id="_x0000_i1947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2FB48746"/>
    <w:lvl w:ilvl="0" w:tplc="FE30352C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62B06F8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242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884"/>
    <w:rsid w:val="00002FFF"/>
    <w:rsid w:val="000033B5"/>
    <w:rsid w:val="0000721C"/>
    <w:rsid w:val="0001005F"/>
    <w:rsid w:val="00021456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E601B"/>
    <w:rsid w:val="000F34FA"/>
    <w:rsid w:val="000F4A80"/>
    <w:rsid w:val="000F7CD6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64592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2E7F"/>
    <w:rsid w:val="00234C2F"/>
    <w:rsid w:val="00236458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49CC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3714C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4CA0"/>
    <w:rsid w:val="00385398"/>
    <w:rsid w:val="003A5345"/>
    <w:rsid w:val="003A6599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06FBD"/>
    <w:rsid w:val="00510F03"/>
    <w:rsid w:val="0051508D"/>
    <w:rsid w:val="00525252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6EA3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C7D87"/>
    <w:rsid w:val="007D1D77"/>
    <w:rsid w:val="007D6289"/>
    <w:rsid w:val="007D6EA1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1740A"/>
    <w:rsid w:val="00823A89"/>
    <w:rsid w:val="00824C0F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8F406E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8582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6D83"/>
    <w:rsid w:val="009E1467"/>
    <w:rsid w:val="009E3C16"/>
    <w:rsid w:val="009E4A74"/>
    <w:rsid w:val="009F24AC"/>
    <w:rsid w:val="009F7BC5"/>
    <w:rsid w:val="00A01D38"/>
    <w:rsid w:val="00A02133"/>
    <w:rsid w:val="00A038B4"/>
    <w:rsid w:val="00A038B9"/>
    <w:rsid w:val="00A0584D"/>
    <w:rsid w:val="00A1618B"/>
    <w:rsid w:val="00A172DC"/>
    <w:rsid w:val="00A221D4"/>
    <w:rsid w:val="00A265F4"/>
    <w:rsid w:val="00A277A2"/>
    <w:rsid w:val="00A3340C"/>
    <w:rsid w:val="00A34D24"/>
    <w:rsid w:val="00A34E61"/>
    <w:rsid w:val="00A37F08"/>
    <w:rsid w:val="00A42A4D"/>
    <w:rsid w:val="00A51AAA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25E2"/>
    <w:rsid w:val="00AC4FD5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05BBC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277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18A2"/>
    <w:rsid w:val="00CA205B"/>
    <w:rsid w:val="00CA3B64"/>
    <w:rsid w:val="00CB186C"/>
    <w:rsid w:val="00CC0018"/>
    <w:rsid w:val="00CD3648"/>
    <w:rsid w:val="00CD4451"/>
    <w:rsid w:val="00CE03E7"/>
    <w:rsid w:val="00CE2F13"/>
    <w:rsid w:val="00CE6884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82AF3"/>
    <w:rsid w:val="00D91E19"/>
    <w:rsid w:val="00D925DB"/>
    <w:rsid w:val="00D9494E"/>
    <w:rsid w:val="00D976CA"/>
    <w:rsid w:val="00DA3097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572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34A6A"/>
    <w:rsid w:val="00F35439"/>
    <w:rsid w:val="00F461CE"/>
    <w:rsid w:val="00F569E6"/>
    <w:rsid w:val="00F61193"/>
    <w:rsid w:val="00F61E46"/>
    <w:rsid w:val="00F64B73"/>
    <w:rsid w:val="00F67480"/>
    <w:rsid w:val="00F7396B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  <w:rsid w:val="00FF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E4B582C9-A9E2-4787-B55D-FFDD48E6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232E7F"/>
    <w:pPr>
      <w:numPr>
        <w:numId w:val="39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14850"/>
    <w:pPr>
      <w:spacing w:before="220" w:line="288" w:lineRule="auto"/>
    </w:pPr>
    <w:rPr>
      <w:rFonts w:eastAsia="Times New Roman"/>
      <w:color w:val="333333"/>
      <w:sz w:val="20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uiPriority w:val="39"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232E7F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914850"/>
    <w:rPr>
      <w:rFonts w:ascii="Century Gothic" w:hAnsi="Century Gothic"/>
      <w:color w:val="333333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D91E19"/>
    <w:pPr>
      <w:numPr>
        <w:numId w:val="3"/>
      </w:numPr>
      <w:tabs>
        <w:tab w:val="left" w:leader="underscore" w:pos="4962"/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D91E19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A221D4"/>
    <w:pPr>
      <w:tabs>
        <w:tab w:val="left" w:pos="851"/>
      </w:tabs>
      <w:spacing w:after="200"/>
    </w:pPr>
    <w:rPr>
      <w:rFonts w:eastAsia="Lucida Sans Unicode" w:cs="Arial"/>
      <w:color w:val="auto"/>
      <w:sz w:val="22"/>
      <w:lang w:val="de-AT" w:eastAsia="zh-CN"/>
    </w:rPr>
  </w:style>
  <w:style w:type="character" w:customStyle="1" w:styleId="TextblockZchn">
    <w:name w:val="Textblock Zchn"/>
    <w:link w:val="Textblock"/>
    <w:rsid w:val="00A221D4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AC25E2"/>
    <w:pPr>
      <w:keepNext/>
      <w:keepLines/>
      <w:numPr>
        <w:numId w:val="0"/>
      </w:numPr>
      <w:tabs>
        <w:tab w:val="left" w:pos="1418"/>
        <w:tab w:val="right" w:pos="9923"/>
      </w:tabs>
      <w:spacing w:before="480" w:after="0"/>
      <w:outlineLvl w:val="9"/>
    </w:pPr>
    <w:rPr>
      <w:b w:val="0"/>
      <w:bCs/>
      <w:u w:val="non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B2F2C-21F5-44D9-B2DA-158BC3C61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4</Pages>
  <Words>559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76</cp:revision>
  <cp:lastPrinted>2012-08-20T11:29:00Z</cp:lastPrinted>
  <dcterms:created xsi:type="dcterms:W3CDTF">2013-07-22T08:20:00Z</dcterms:created>
  <dcterms:modified xsi:type="dcterms:W3CDTF">2013-07-22T09:11:00Z</dcterms:modified>
  <cp:category>Schriftverkehr</cp:category>
</cp:coreProperties>
</file>