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margin" w:tblpY="2836"/>
        <w:tblW w:w="9855" w:type="dxa"/>
        <w:tblLayout w:type="fixed"/>
        <w:tblCellMar>
          <w:left w:w="0" w:type="dxa"/>
          <w:right w:w="0" w:type="dxa"/>
        </w:tblCellMar>
        <w:tblLook w:val="0000" w:firstRow="0" w:lastRow="0" w:firstColumn="0" w:lastColumn="0" w:noHBand="0" w:noVBand="0"/>
      </w:tblPr>
      <w:tblGrid>
        <w:gridCol w:w="4536"/>
        <w:gridCol w:w="1701"/>
        <w:gridCol w:w="1701"/>
        <w:gridCol w:w="1917"/>
      </w:tblGrid>
      <w:tr w:rsidR="0080676D" w:rsidRPr="00DD4A7A" w14:paraId="1B4499A7" w14:textId="77777777" w:rsidTr="00104599">
        <w:trPr>
          <w:cantSplit/>
          <w:trHeight w:val="413"/>
        </w:trPr>
        <w:tc>
          <w:tcPr>
            <w:tcW w:w="4536" w:type="dxa"/>
          </w:tcPr>
          <w:p w14:paraId="30F1A437" w14:textId="77777777" w:rsidR="0080676D" w:rsidRPr="00AB6678" w:rsidRDefault="0080676D" w:rsidP="005D017A">
            <w:pPr>
              <w:pStyle w:val="AbsenderFenster"/>
              <w:rPr>
                <w:b/>
                <w:bCs/>
                <w:color w:val="8EBF21"/>
              </w:rPr>
            </w:pPr>
            <w:r w:rsidRPr="00AB6678">
              <w:rPr>
                <w:b/>
                <w:bCs/>
                <w:color w:val="8EBF21"/>
              </w:rPr>
              <w:t>EMC Experts.e.Gen.</w:t>
            </w:r>
            <w:r w:rsidRPr="00AB6678">
              <w:rPr>
                <w:b/>
                <w:bCs/>
                <w:color w:val="8EBF21"/>
              </w:rPr>
              <w:tab/>
              <w:t>Rathausplatz 1, 4550 Kremsmünster</w:t>
            </w:r>
          </w:p>
        </w:tc>
        <w:tc>
          <w:tcPr>
            <w:tcW w:w="1701" w:type="dxa"/>
          </w:tcPr>
          <w:p w14:paraId="41358F59" w14:textId="77777777" w:rsidR="0080676D" w:rsidRPr="007A3FEE" w:rsidRDefault="0080676D" w:rsidP="0080676D">
            <w:pPr>
              <w:pStyle w:val="AbsenderFenster"/>
              <w:tabs>
                <w:tab w:val="right" w:pos="4395"/>
              </w:tabs>
            </w:pPr>
          </w:p>
        </w:tc>
        <w:tc>
          <w:tcPr>
            <w:tcW w:w="1701" w:type="dxa"/>
          </w:tcPr>
          <w:p w14:paraId="3EC91A1B" w14:textId="77777777" w:rsidR="0080676D" w:rsidRPr="00AB6678" w:rsidRDefault="0080676D" w:rsidP="0080676D">
            <w:pPr>
              <w:pStyle w:val="AbsenderFenster"/>
              <w:tabs>
                <w:tab w:val="left" w:pos="2030"/>
                <w:tab w:val="right" w:pos="4395"/>
              </w:tabs>
              <w:rPr>
                <w:color w:val="8EBF21"/>
              </w:rPr>
            </w:pPr>
          </w:p>
        </w:tc>
        <w:tc>
          <w:tcPr>
            <w:tcW w:w="1917" w:type="dxa"/>
          </w:tcPr>
          <w:p w14:paraId="43FB504E" w14:textId="77777777" w:rsidR="0080676D" w:rsidRPr="00AB6678" w:rsidRDefault="0080676D" w:rsidP="0080676D">
            <w:pPr>
              <w:pStyle w:val="AbsenderFenster"/>
              <w:tabs>
                <w:tab w:val="left" w:pos="2030"/>
                <w:tab w:val="right" w:pos="4395"/>
              </w:tabs>
              <w:rPr>
                <w:color w:val="8EBF21"/>
              </w:rPr>
            </w:pPr>
          </w:p>
        </w:tc>
      </w:tr>
      <w:tr w:rsidR="0080676D" w:rsidRPr="00D62DDD" w14:paraId="3323DFF3" w14:textId="77777777" w:rsidTr="00104599">
        <w:trPr>
          <w:cantSplit/>
          <w:trHeight w:hRule="exact" w:val="2551"/>
        </w:trPr>
        <w:tc>
          <w:tcPr>
            <w:tcW w:w="4536" w:type="dxa"/>
          </w:tcPr>
          <w:p w14:paraId="31C762ED" w14:textId="77777777" w:rsidR="0080676D" w:rsidRPr="00886555" w:rsidRDefault="0080676D" w:rsidP="0080676D">
            <w:r w:rsidRPr="00886555">
              <w:t>Unternehmen</w:t>
            </w:r>
          </w:p>
          <w:p w14:paraId="492AEDF9" w14:textId="77777777" w:rsidR="0080676D" w:rsidRPr="00886555" w:rsidRDefault="0080676D" w:rsidP="0080676D">
            <w:r w:rsidRPr="00886555">
              <w:t>Abteilung</w:t>
            </w:r>
          </w:p>
          <w:p w14:paraId="0EF83510" w14:textId="77777777" w:rsidR="0080676D" w:rsidRPr="00886555" w:rsidRDefault="0080676D" w:rsidP="0080676D">
            <w:r w:rsidRPr="00886555">
              <w:t>Ansprechpartner</w:t>
            </w:r>
          </w:p>
          <w:p w14:paraId="631864DA" w14:textId="77777777" w:rsidR="0080676D" w:rsidRPr="00886555" w:rsidRDefault="0080676D" w:rsidP="0080676D">
            <w:r w:rsidRPr="00886555">
              <w:t>Adresse</w:t>
            </w:r>
          </w:p>
          <w:p w14:paraId="39E1E852" w14:textId="77777777" w:rsidR="0080676D" w:rsidRPr="00886555" w:rsidRDefault="0080676D" w:rsidP="0080676D">
            <w:r w:rsidRPr="00886555">
              <w:t>PLZ Ort</w:t>
            </w:r>
          </w:p>
          <w:p w14:paraId="2A9A658F" w14:textId="77777777" w:rsidR="0080676D" w:rsidRPr="00F06E30" w:rsidRDefault="0080676D" w:rsidP="0080676D">
            <w:pPr>
              <w:rPr>
                <w:szCs w:val="24"/>
              </w:rPr>
            </w:pPr>
            <w:r w:rsidRPr="00886555">
              <w:t>ÖSTERREICH</w:t>
            </w:r>
            <w:r w:rsidRPr="00F06E30">
              <w:rPr>
                <w:szCs w:val="24"/>
              </w:rPr>
              <w:t xml:space="preserve"> </w:t>
            </w:r>
          </w:p>
        </w:tc>
        <w:tc>
          <w:tcPr>
            <w:tcW w:w="1701" w:type="dxa"/>
          </w:tcPr>
          <w:p w14:paraId="0036FBA4" w14:textId="77777777" w:rsidR="0080676D" w:rsidRPr="00D62DDD" w:rsidRDefault="0080676D" w:rsidP="0080676D"/>
        </w:tc>
        <w:tc>
          <w:tcPr>
            <w:tcW w:w="1701" w:type="dxa"/>
          </w:tcPr>
          <w:p w14:paraId="58606A24"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Datum:</w:t>
            </w:r>
          </w:p>
          <w:p w14:paraId="05D4BD53"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Zeichen:</w:t>
            </w:r>
            <w:r w:rsidR="005D017A" w:rsidRPr="00AB6678">
              <w:rPr>
                <w:rStyle w:val="FormatvorlageInformationstext-bezeichner"/>
                <w:color w:val="8EBF21"/>
              </w:rPr>
              <w:t xml:space="preserve"> </w:t>
            </w:r>
          </w:p>
          <w:p w14:paraId="4D6FDDA3"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Bearbeiter:</w:t>
            </w:r>
          </w:p>
          <w:p w14:paraId="579690CD"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Telefon:</w:t>
            </w:r>
          </w:p>
          <w:p w14:paraId="463DF977"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Firmenbuch:</w:t>
            </w:r>
          </w:p>
          <w:p w14:paraId="529820C6"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UID-Nummer:</w:t>
            </w:r>
          </w:p>
          <w:p w14:paraId="312E1DE7" w14:textId="77777777" w:rsidR="0080676D" w:rsidRPr="00AB6678" w:rsidRDefault="0080676D" w:rsidP="00104599">
            <w:pPr>
              <w:jc w:val="right"/>
              <w:rPr>
                <w:rStyle w:val="FormatvorlageInformationstext-bezeichner"/>
                <w:color w:val="8EBF21"/>
              </w:rPr>
            </w:pPr>
          </w:p>
          <w:p w14:paraId="513DF5D1"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Ihr Zeichen:</w:t>
            </w:r>
          </w:p>
          <w:p w14:paraId="510C3707" w14:textId="77777777" w:rsidR="0080676D" w:rsidRPr="00AB6678" w:rsidRDefault="0080676D" w:rsidP="00104599">
            <w:pPr>
              <w:jc w:val="right"/>
              <w:rPr>
                <w:rStyle w:val="FormatvorlageInformationstext-bezeichner"/>
                <w:color w:val="8EBF21"/>
              </w:rPr>
            </w:pPr>
            <w:r w:rsidRPr="00AB6678">
              <w:rPr>
                <w:rStyle w:val="FormatvorlageInformationstext-bezeichner"/>
                <w:color w:val="8EBF21"/>
              </w:rPr>
              <w:t>Ihre Nachricht vom:</w:t>
            </w:r>
          </w:p>
        </w:tc>
        <w:tc>
          <w:tcPr>
            <w:tcW w:w="1917" w:type="dxa"/>
          </w:tcPr>
          <w:p w14:paraId="5CA7FB28" w14:textId="77777777" w:rsidR="0045093E" w:rsidRPr="00AB6678" w:rsidRDefault="005D017A" w:rsidP="0045093E">
            <w:pPr>
              <w:pStyle w:val="Inotext"/>
              <w:rPr>
                <w:color w:val="8EBF21"/>
                <w:lang w:val="de-AT"/>
              </w:rPr>
            </w:pPr>
            <w:r w:rsidRPr="00AB6678">
              <w:rPr>
                <w:color w:val="8EBF21"/>
                <w:lang w:val="de-AT"/>
              </w:rPr>
              <w:t>12. Juli 2022</w:t>
            </w:r>
          </w:p>
          <w:p w14:paraId="335B11C9" w14:textId="77777777" w:rsidR="0045093E" w:rsidRPr="00AB6678" w:rsidRDefault="005D017A" w:rsidP="0045093E">
            <w:pPr>
              <w:pStyle w:val="Inotext"/>
              <w:rPr>
                <w:color w:val="8EBF21"/>
                <w:lang w:val="de-AT"/>
              </w:rPr>
            </w:pPr>
            <w:r w:rsidRPr="00AB6678">
              <w:rPr>
                <w:color w:val="8EBF21"/>
                <w:lang w:val="de-AT"/>
              </w:rPr>
              <w:t>Dokumentzeichen</w:t>
            </w:r>
          </w:p>
          <w:p w14:paraId="47C62735" w14:textId="77777777" w:rsidR="005D017A" w:rsidRPr="00AB6678" w:rsidRDefault="005D017A" w:rsidP="0045093E">
            <w:pPr>
              <w:pStyle w:val="Inotext"/>
              <w:rPr>
                <w:color w:val="8EBF21"/>
                <w:lang w:val="de-AT"/>
              </w:rPr>
            </w:pPr>
            <w:r w:rsidRPr="00AB6678">
              <w:rPr>
                <w:color w:val="8EBF21"/>
                <w:lang w:val="de-AT"/>
              </w:rPr>
              <w:t>Absendername</w:t>
            </w:r>
          </w:p>
          <w:p w14:paraId="17DAF845" w14:textId="77777777" w:rsidR="005D017A" w:rsidRPr="00AB6678" w:rsidRDefault="005D017A" w:rsidP="0045093E">
            <w:pPr>
              <w:pStyle w:val="Inotext"/>
              <w:rPr>
                <w:color w:val="8EBF21"/>
                <w:lang w:val="de-AT"/>
              </w:rPr>
            </w:pPr>
            <w:r w:rsidRPr="00AB6678">
              <w:rPr>
                <w:color w:val="8EBF21"/>
                <w:lang w:val="de-AT"/>
              </w:rPr>
              <w:t>Absender Telefon</w:t>
            </w:r>
          </w:p>
          <w:p w14:paraId="467324A4" w14:textId="77777777" w:rsidR="005D017A" w:rsidRPr="00AB6678" w:rsidRDefault="005D017A" w:rsidP="0045093E">
            <w:pPr>
              <w:pStyle w:val="Inotext"/>
              <w:rPr>
                <w:color w:val="8EBF21"/>
                <w:lang w:val="de-AT"/>
              </w:rPr>
            </w:pPr>
            <w:r w:rsidRPr="00AB6678">
              <w:rPr>
                <w:color w:val="8EBF21"/>
                <w:lang w:val="de-AT"/>
              </w:rPr>
              <w:t>FN 343998f LG Steyr</w:t>
            </w:r>
          </w:p>
          <w:p w14:paraId="4A517C8C" w14:textId="77777777" w:rsidR="005D017A" w:rsidRPr="00AB6678" w:rsidRDefault="005D017A" w:rsidP="0045093E">
            <w:pPr>
              <w:pStyle w:val="Inotext"/>
              <w:rPr>
                <w:color w:val="8EBF21"/>
              </w:rPr>
            </w:pPr>
            <w:r w:rsidRPr="00AB6678">
              <w:rPr>
                <w:color w:val="8EBF21"/>
                <w:lang w:val="de-AT"/>
              </w:rPr>
              <w:t>ATU65685877</w:t>
            </w:r>
          </w:p>
        </w:tc>
      </w:tr>
    </w:tbl>
    <w:p w14:paraId="025345FF" w14:textId="77777777" w:rsidR="00002FFF" w:rsidRPr="00104599" w:rsidRDefault="00002FFF" w:rsidP="00DD4A7A"/>
    <w:p w14:paraId="4FB0FD82" w14:textId="77777777" w:rsidR="00260020" w:rsidRPr="00104599" w:rsidRDefault="00260020" w:rsidP="00DD4A7A"/>
    <w:p w14:paraId="53FA5512" w14:textId="77777777" w:rsidR="00260020" w:rsidRPr="00104599" w:rsidRDefault="00260020" w:rsidP="00DD4A7A"/>
    <w:p w14:paraId="459E7326" w14:textId="77777777" w:rsidR="00260020" w:rsidRPr="00104599" w:rsidRDefault="00260020" w:rsidP="00DD4A7A"/>
    <w:p w14:paraId="6AB449F3" w14:textId="77777777" w:rsidR="00E45B0E" w:rsidRPr="00104599" w:rsidRDefault="00002FFF" w:rsidP="0045093E">
      <w:pPr>
        <w:pStyle w:val="Inotext"/>
        <w:rPr>
          <w:rStyle w:val="Betrifft"/>
          <w:lang w:val="de-AT"/>
        </w:rPr>
      </w:pPr>
      <w:r w:rsidRPr="00426810">
        <w:rPr>
          <w:color w:val="8EBF21"/>
          <w:lang w:val="de-AT"/>
        </w:rPr>
        <w:t>Betrifft</w:t>
      </w:r>
      <w:r w:rsidRPr="00104599">
        <w:rPr>
          <w:lang w:val="de-AT"/>
        </w:rPr>
        <w:t>:</w:t>
      </w:r>
      <w:r w:rsidR="00E45B0E" w:rsidRPr="00104599">
        <w:rPr>
          <w:lang w:val="de-AT"/>
        </w:rPr>
        <w:t xml:space="preserve"> </w:t>
      </w:r>
      <w:bookmarkStart w:id="0" w:name="BETREFF"/>
      <w:r w:rsidR="001E639E" w:rsidRPr="00104599">
        <w:rPr>
          <w:rStyle w:val="Fett"/>
          <w:lang w:val="de-AT"/>
        </w:rPr>
        <w:t>BETREFF</w:t>
      </w:r>
      <w:bookmarkEnd w:id="0"/>
    </w:p>
    <w:p w14:paraId="2185E49E" w14:textId="77777777" w:rsidR="00E45B0E" w:rsidRPr="00104599" w:rsidRDefault="001E639E" w:rsidP="00C44F75">
      <w:pPr>
        <w:pStyle w:val="Text"/>
        <w:rPr>
          <w:lang w:val="de-AT"/>
        </w:rPr>
      </w:pPr>
      <w:bookmarkStart w:id="1" w:name="ÜBERSCHRIFT"/>
      <w:r w:rsidRPr="00104599">
        <w:rPr>
          <w:lang w:val="de-AT"/>
        </w:rPr>
        <w:t>ÜBERSCHRIFT</w:t>
      </w:r>
      <w:bookmarkEnd w:id="1"/>
      <w:r w:rsidR="00E45B0E" w:rsidRPr="00104599">
        <w:rPr>
          <w:lang w:val="de-AT"/>
        </w:rPr>
        <w:t>,</w:t>
      </w:r>
    </w:p>
    <w:p w14:paraId="28A0461C" w14:textId="77777777" w:rsidR="00366A51" w:rsidRPr="00104599" w:rsidRDefault="00072278" w:rsidP="0077516C">
      <w:pPr>
        <w:pStyle w:val="Textblock"/>
        <w:rPr>
          <w:lang w:val="de-AT"/>
        </w:rPr>
      </w:pPr>
      <w:r w:rsidRPr="00104599">
        <w:rPr>
          <w:lang w:val="de-AT"/>
        </w:rPr>
        <w:t>Einleitungstext ……</w:t>
      </w:r>
    </w:p>
    <w:p w14:paraId="27AE694E" w14:textId="77777777" w:rsidR="00F61193" w:rsidRPr="00104599" w:rsidRDefault="00C44F75" w:rsidP="00C44F75">
      <w:pPr>
        <w:pStyle w:val="berschrift1"/>
      </w:pPr>
      <w:r w:rsidRPr="00104599">
        <w:t>Überschrift 1 = Hauptüberschriften</w:t>
      </w:r>
    </w:p>
    <w:p w14:paraId="690A9399" w14:textId="77777777" w:rsidR="00F61193" w:rsidRPr="00AB6678" w:rsidRDefault="00C44F75" w:rsidP="0077516C">
      <w:pPr>
        <w:pStyle w:val="Textblock"/>
        <w:rPr>
          <w:lang w:val="en-US"/>
        </w:rPr>
      </w:pPr>
      <w:r w:rsidRPr="00AB6678">
        <w:rPr>
          <w:lang w:val="en-US"/>
        </w:rPr>
        <w:t xml:space="preserve">Textblock - Lorem ipsum dolor </w:t>
      </w:r>
      <w:proofErr w:type="gramStart"/>
      <w:r w:rsidRPr="00AB6678">
        <w:rPr>
          <w:lang w:val="en-US"/>
        </w:rPr>
        <w:t>sit</w:t>
      </w:r>
      <w:proofErr w:type="gramEnd"/>
      <w:r w:rsidRPr="00AB6678">
        <w:rPr>
          <w:lang w:val="en-US"/>
        </w:rPr>
        <w:t xml:space="preserve"> amet, consetetur sadipscing elitr, sed diam nonumy eirmod tempor invidunt ut labore et dolore magna aliquyam erat, sed diam voluptua. At vero eos et </w:t>
      </w:r>
    </w:p>
    <w:p w14:paraId="55CD529C" w14:textId="77777777" w:rsidR="005B1061" w:rsidRPr="00AB6678" w:rsidRDefault="00C44F75" w:rsidP="001121B4">
      <w:pPr>
        <w:pStyle w:val="berschrift2"/>
        <w:rPr>
          <w:lang w:val="en-US"/>
        </w:rPr>
      </w:pPr>
      <w:r w:rsidRPr="00AB6678">
        <w:rPr>
          <w:lang w:val="en-US"/>
        </w:rPr>
        <w:t>Überschrift 2 = Subüberschrift</w:t>
      </w:r>
    </w:p>
    <w:p w14:paraId="40E71871" w14:textId="77777777" w:rsidR="005B1061" w:rsidRPr="00104599" w:rsidRDefault="00C44F75" w:rsidP="0077516C">
      <w:pPr>
        <w:pStyle w:val="Text"/>
        <w:rPr>
          <w:lang w:val="de-AT"/>
        </w:rPr>
      </w:pPr>
      <w:r w:rsidRPr="00AB6678">
        <w:rPr>
          <w:lang w:val="en-US"/>
        </w:rPr>
        <w:t xml:space="preserve">Text mit Flattersatz - Lorem ipsum dolor </w:t>
      </w:r>
      <w:proofErr w:type="gramStart"/>
      <w:r w:rsidRPr="00AB6678">
        <w:rPr>
          <w:lang w:val="en-US"/>
        </w:rPr>
        <w:t>sit</w:t>
      </w:r>
      <w:proofErr w:type="gramEnd"/>
      <w:r w:rsidRPr="00AB6678">
        <w:rPr>
          <w:lang w:val="en-US"/>
        </w:rPr>
        <w:t xml:space="preserve"> amet, consetetur sadipscing elitr, sed diam nonumy eirmod tempor invidunt ut labore et dolore magna aliquyam erat, sed diam voluptua. At vero eos et accusam et justo duo dolores et ea rebum. </w:t>
      </w:r>
      <w:r w:rsidRPr="00104599">
        <w:rPr>
          <w:lang w:val="de-AT"/>
        </w:rPr>
        <w:t xml:space="preserve">Stet clita kasd gubergren, no sea takimata </w:t>
      </w:r>
    </w:p>
    <w:p w14:paraId="7CA184DC" w14:textId="77777777" w:rsidR="00C81CA5" w:rsidRPr="00104599" w:rsidRDefault="00C81CA5" w:rsidP="002F46B3">
      <w:pPr>
        <w:pStyle w:val="Textaufzhlung-1"/>
        <w:rPr>
          <w:lang w:val="de-AT"/>
        </w:rPr>
      </w:pPr>
      <w:r w:rsidRPr="00104599">
        <w:rPr>
          <w:lang w:val="de-AT"/>
        </w:rPr>
        <w:t>Absatz mit Aufzählzeichen</w:t>
      </w:r>
      <w:r w:rsidR="000144A3" w:rsidRPr="00104599">
        <w:rPr>
          <w:lang w:val="de-AT"/>
        </w:rPr>
        <w:t>-1</w:t>
      </w:r>
    </w:p>
    <w:p w14:paraId="5B72D5A5" w14:textId="77777777" w:rsidR="00C81CA5" w:rsidRPr="00104599" w:rsidRDefault="00C81CA5" w:rsidP="00AB6678">
      <w:pPr>
        <w:pStyle w:val="Textaufzhlung-2"/>
      </w:pPr>
      <w:r w:rsidRPr="00104599">
        <w:t xml:space="preserve">Absatz mit </w:t>
      </w:r>
      <w:r w:rsidR="00AB6678">
        <w:rPr>
          <w:noProof/>
        </w:rPr>
        <w:drawing>
          <wp:inline distT="0" distB="0" distL="0" distR="0" wp14:anchorId="1DDEA620" wp14:editId="0197E77B">
            <wp:extent cx="1714500" cy="12128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1212850"/>
                    </a:xfrm>
                    <a:prstGeom prst="rect">
                      <a:avLst/>
                    </a:prstGeom>
                    <a:noFill/>
                    <a:ln>
                      <a:noFill/>
                    </a:ln>
                  </pic:spPr>
                </pic:pic>
              </a:graphicData>
            </a:graphic>
          </wp:inline>
        </w:drawing>
      </w:r>
      <w:r w:rsidRPr="00104599">
        <w:t>Aufzählzeichen</w:t>
      </w:r>
      <w:r w:rsidR="000144A3" w:rsidRPr="00104599">
        <w:t>-2</w:t>
      </w:r>
    </w:p>
    <w:p w14:paraId="5F7B002B" w14:textId="77777777" w:rsidR="0076673D" w:rsidRPr="00104599" w:rsidRDefault="00C81CA5" w:rsidP="00C44F75">
      <w:pPr>
        <w:pStyle w:val="Preisliste"/>
        <w:rPr>
          <w:lang w:val="de-AT"/>
        </w:rPr>
      </w:pPr>
      <w:r w:rsidRPr="00104599">
        <w:rPr>
          <w:lang w:val="de-AT"/>
        </w:rPr>
        <w:t>Text mit Preisspalte</w:t>
      </w:r>
      <w:r w:rsidR="0076673D" w:rsidRPr="00104599">
        <w:rPr>
          <w:lang w:val="de-AT"/>
        </w:rPr>
        <w:tab/>
        <w:t>€</w:t>
      </w:r>
      <w:r w:rsidR="004462B9" w:rsidRPr="00104599">
        <w:rPr>
          <w:lang w:val="de-AT"/>
        </w:rPr>
        <w:t xml:space="preserve">     </w:t>
      </w:r>
      <w:r w:rsidR="0076673D" w:rsidRPr="00104599">
        <w:rPr>
          <w:lang w:val="de-AT"/>
        </w:rPr>
        <w:t xml:space="preserve"> </w:t>
      </w:r>
      <w:r w:rsidR="00785011" w:rsidRPr="00104599">
        <w:rPr>
          <w:lang w:val="de-AT"/>
        </w:rPr>
        <w:t>27</w:t>
      </w:r>
      <w:r w:rsidR="0076673D" w:rsidRPr="00104599">
        <w:rPr>
          <w:lang w:val="de-AT"/>
        </w:rPr>
        <w:t xml:space="preserve">0,- </w:t>
      </w:r>
    </w:p>
    <w:p w14:paraId="0CC25AAD" w14:textId="77777777" w:rsidR="00214AF7" w:rsidRPr="00104599" w:rsidRDefault="00214AF7" w:rsidP="0077516C">
      <w:pPr>
        <w:pStyle w:val="Text"/>
        <w:rPr>
          <w:lang w:val="de-AT"/>
        </w:rPr>
      </w:pPr>
    </w:p>
    <w:p w14:paraId="171D454A" w14:textId="77777777" w:rsidR="00632B1C" w:rsidRPr="00104599" w:rsidRDefault="00632B1C" w:rsidP="001121B4">
      <w:pPr>
        <w:pStyle w:val="Text"/>
        <w:rPr>
          <w:lang w:val="de-AT"/>
        </w:rPr>
      </w:pPr>
      <w:r w:rsidRPr="00104599">
        <w:rPr>
          <w:lang w:val="de-AT"/>
        </w:rPr>
        <w:t xml:space="preserve">Mit freundlichen Grüßen </w:t>
      </w:r>
    </w:p>
    <w:p w14:paraId="58F7E253" w14:textId="77777777" w:rsidR="00854CEA" w:rsidRPr="00104599" w:rsidRDefault="00854CEA" w:rsidP="001121B4"/>
    <w:p w14:paraId="38B27E11" w14:textId="77777777" w:rsidR="001121B4" w:rsidRPr="00104599" w:rsidRDefault="00DE600E" w:rsidP="001121B4">
      <w:pPr>
        <w:pStyle w:val="Text-Name"/>
      </w:pPr>
      <w:bookmarkStart w:id="2" w:name="ABSUNTERSCHRIFT"/>
      <w:r w:rsidRPr="00104599">
        <w:lastRenderedPageBreak/>
        <w:t>Vorname Name</w:t>
      </w:r>
      <w:bookmarkEnd w:id="2"/>
      <w:r w:rsidR="001121B4" w:rsidRPr="00104599">
        <w:tab/>
        <w:t>Vorname Name</w:t>
      </w:r>
      <w:r w:rsidR="001121B4" w:rsidRPr="00104599">
        <w:tab/>
        <w:t>Vorname Name</w:t>
      </w:r>
    </w:p>
    <w:p w14:paraId="329B2BF1" w14:textId="77777777" w:rsidR="004147C1" w:rsidRPr="00104599" w:rsidRDefault="00A42A4D" w:rsidP="001121B4">
      <w:pPr>
        <w:pStyle w:val="Preisliste"/>
        <w:tabs>
          <w:tab w:val="clear" w:pos="9356"/>
          <w:tab w:val="center" w:pos="5103"/>
          <w:tab w:val="right" w:pos="10065"/>
        </w:tabs>
        <w:rPr>
          <w:lang w:val="de-AT"/>
        </w:rPr>
      </w:pPr>
      <w:r w:rsidRPr="00104599">
        <w:rPr>
          <w:lang w:val="de-AT"/>
        </w:rPr>
        <w:t>Fun</w:t>
      </w:r>
      <w:r w:rsidR="00DE600E" w:rsidRPr="00104599">
        <w:rPr>
          <w:lang w:val="de-AT"/>
        </w:rPr>
        <w:t>ktion</w:t>
      </w:r>
      <w:r w:rsidR="001121B4" w:rsidRPr="00104599">
        <w:rPr>
          <w:lang w:val="de-AT"/>
        </w:rPr>
        <w:tab/>
        <w:t>Funktion</w:t>
      </w:r>
      <w:r w:rsidR="001121B4" w:rsidRPr="00104599">
        <w:rPr>
          <w:lang w:val="de-AT"/>
        </w:rPr>
        <w:tab/>
        <w:t>Funktion</w:t>
      </w:r>
      <w:r w:rsidR="004147C1" w:rsidRPr="00104599">
        <w:rPr>
          <w:lang w:val="de-AT"/>
        </w:rPr>
        <w:br w:type="page"/>
      </w:r>
    </w:p>
    <w:p w14:paraId="05F18742" w14:textId="77777777" w:rsidR="004147C1" w:rsidRPr="00104599" w:rsidRDefault="004147C1" w:rsidP="001121B4">
      <w:pPr>
        <w:pStyle w:val="Preisliste"/>
        <w:tabs>
          <w:tab w:val="clear" w:pos="9356"/>
          <w:tab w:val="center" w:pos="5103"/>
          <w:tab w:val="right" w:pos="10065"/>
        </w:tabs>
        <w:rPr>
          <w:lang w:val="de-AT"/>
        </w:rPr>
      </w:pPr>
    </w:p>
    <w:sectPr w:rsidR="004147C1" w:rsidRPr="00104599" w:rsidSect="00E24CAE">
      <w:headerReference w:type="even" r:id="rId9"/>
      <w:headerReference w:type="default" r:id="rId10"/>
      <w:footerReference w:type="even" r:id="rId11"/>
      <w:footerReference w:type="default" r:id="rId12"/>
      <w:headerReference w:type="first" r:id="rId13"/>
      <w:footerReference w:type="first" r:id="rId14"/>
      <w:pgSz w:w="11905" w:h="16837" w:code="9"/>
      <w:pgMar w:top="1452" w:right="794" w:bottom="1134" w:left="1134" w:header="425" w:footer="4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ED3E6" w14:textId="77777777" w:rsidR="00426810" w:rsidRDefault="00426810" w:rsidP="00067742">
      <w:r>
        <w:separator/>
      </w:r>
    </w:p>
    <w:p w14:paraId="3A13ECDB" w14:textId="77777777" w:rsidR="00426810" w:rsidRDefault="00426810"/>
    <w:p w14:paraId="29726048" w14:textId="77777777" w:rsidR="00426810" w:rsidRDefault="00426810"/>
  </w:endnote>
  <w:endnote w:type="continuationSeparator" w:id="0">
    <w:p w14:paraId="0DF6BE5A" w14:textId="77777777" w:rsidR="00426810" w:rsidRDefault="00426810" w:rsidP="00067742">
      <w:r>
        <w:continuationSeparator/>
      </w:r>
    </w:p>
    <w:p w14:paraId="4DF12D54" w14:textId="77777777" w:rsidR="00426810" w:rsidRDefault="00426810"/>
    <w:p w14:paraId="3864D6EB" w14:textId="77777777" w:rsidR="00426810" w:rsidRDefault="004268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5A27" w14:textId="77777777" w:rsidR="00AB6678" w:rsidRDefault="00AB667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98311" w14:textId="77777777" w:rsidR="0046201E" w:rsidRPr="007D7BDD" w:rsidRDefault="005A208F" w:rsidP="007D7BDD">
    <w:pPr>
      <w:pStyle w:val="Fuzeile"/>
      <w:tabs>
        <w:tab w:val="right" w:pos="6804"/>
      </w:tabs>
      <w:jc w:val="left"/>
    </w:pPr>
    <w:r w:rsidRPr="007D7BDD">
      <w:rPr>
        <w:noProof/>
      </w:rPr>
      <w:drawing>
        <wp:anchor distT="0" distB="0" distL="114300" distR="114300" simplePos="0" relativeHeight="251681792" behindDoc="1" locked="0" layoutInCell="1" allowOverlap="1" wp14:anchorId="0733926E" wp14:editId="6085358A">
          <wp:simplePos x="0" y="0"/>
          <wp:positionH relativeFrom="column">
            <wp:posOffset>4874260</wp:posOffset>
          </wp:positionH>
          <wp:positionV relativeFrom="paragraph">
            <wp:posOffset>-164465</wp:posOffset>
          </wp:positionV>
          <wp:extent cx="941829" cy="381000"/>
          <wp:effectExtent l="0" t="0" r="0" b="0"/>
          <wp:wrapNone/>
          <wp:docPr id="777" name="Grafik 777"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descr="Ein Bild, das Text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829" cy="381000"/>
                  </a:xfrm>
                  <a:prstGeom prst="rect">
                    <a:avLst/>
                  </a:prstGeom>
                  <a:noFill/>
                </pic:spPr>
              </pic:pic>
            </a:graphicData>
          </a:graphic>
          <wp14:sizeRelH relativeFrom="margin">
            <wp14:pctWidth>0</wp14:pctWidth>
          </wp14:sizeRelH>
          <wp14:sizeRelV relativeFrom="margin">
            <wp14:pctHeight>0</wp14:pctHeight>
          </wp14:sizeRelV>
        </wp:anchor>
      </w:drawing>
    </w:r>
    <w:r w:rsidRPr="007D7BDD">
      <w:rPr>
        <w:noProof/>
      </w:rPr>
      <w:drawing>
        <wp:anchor distT="0" distB="0" distL="114300" distR="114300" simplePos="0" relativeHeight="251680768" behindDoc="1" locked="0" layoutInCell="1" allowOverlap="1" wp14:anchorId="7163D615" wp14:editId="1E18D380">
          <wp:simplePos x="0" y="0"/>
          <wp:positionH relativeFrom="margin">
            <wp:align>right</wp:align>
          </wp:positionH>
          <wp:positionV relativeFrom="paragraph">
            <wp:posOffset>-123825</wp:posOffset>
          </wp:positionV>
          <wp:extent cx="425450" cy="374650"/>
          <wp:effectExtent l="0" t="0" r="0" b="6350"/>
          <wp:wrapNone/>
          <wp:docPr id="778" name="Grafik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5450" cy="37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7BDD" w:rsidRPr="007D7BDD">
      <w:rPr>
        <w:noProof/>
      </w:rPr>
      <mc:AlternateContent>
        <mc:Choice Requires="wps">
          <w:drawing>
            <wp:anchor distT="0" distB="0" distL="114300" distR="114300" simplePos="0" relativeHeight="251673600" behindDoc="0" locked="0" layoutInCell="1" allowOverlap="1" wp14:anchorId="39769052" wp14:editId="148B63D2">
              <wp:simplePos x="0" y="0"/>
              <wp:positionH relativeFrom="column">
                <wp:posOffset>-518160</wp:posOffset>
              </wp:positionH>
              <wp:positionV relativeFrom="paragraph">
                <wp:posOffset>-2505075</wp:posOffset>
              </wp:positionV>
              <wp:extent cx="211015" cy="2873912"/>
              <wp:effectExtent l="0" t="0" r="0" b="0"/>
              <wp:wrapNone/>
              <wp:docPr id="8" name="Textfeld 8"/>
              <wp:cNvGraphicFramePr/>
              <a:graphic xmlns:a="http://schemas.openxmlformats.org/drawingml/2006/main">
                <a:graphicData uri="http://schemas.microsoft.com/office/word/2010/wordprocessingShape">
                  <wps:wsp>
                    <wps:cNvSpPr txBox="1"/>
                    <wps:spPr>
                      <a:xfrm>
                        <a:off x="0" y="0"/>
                        <a:ext cx="211015" cy="28739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B1482" w14:textId="77777777" w:rsidR="00D00919" w:rsidRPr="00DF350F" w:rsidRDefault="00D00919" w:rsidP="00104599">
                          <w:pPr>
                            <w:pStyle w:val="Fuzeile"/>
                          </w:pPr>
                          <w:r w:rsidRPr="00DF350F">
                            <w:t xml:space="preserve">Revision </w:t>
                          </w:r>
                          <w:r w:rsidR="00AC063F">
                            <w:t>3.0</w:t>
                          </w:r>
                          <w:r w:rsidRPr="00DF350F">
                            <w:t xml:space="preserve">  FB 104-423 </w:t>
                          </w:r>
                          <w:r>
                            <w:t xml:space="preserve">  </w:t>
                          </w:r>
                          <w:r w:rsidRPr="00DF350F">
                            <w:t xml:space="preserve">   Stand  </w:t>
                          </w:r>
                          <w:r w:rsidR="00AC063F">
                            <w:t>12.07</w:t>
                          </w:r>
                          <w:r w:rsidRPr="00DF350F">
                            <w:t>.202</w:t>
                          </w:r>
                          <w:r w:rsidR="00AC063F">
                            <w:t>2</w:t>
                          </w:r>
                          <w:r w:rsidRPr="00DF350F">
                            <w:t xml:space="preserve">     </w:t>
                          </w:r>
                        </w:p>
                        <w:p w14:paraId="339E8297" w14:textId="77777777" w:rsidR="00104599" w:rsidRDefault="00104599"/>
                      </w:txbxContent>
                    </wps:txbx>
                    <wps:bodyPr rot="0" spcFirstLastPara="0" vertOverflow="overflow" horzOverflow="overflow" vert="vert270" wrap="none" lIns="0" tIns="0" rIns="0" bIns="0" numCol="1" spcCol="0" rtlCol="0" fromWordArt="0" anchor="t" anchorCtr="0" forceAA="0" compatLnSpc="1">
                      <a:prstTxWarp prst="textNoShape">
                        <a:avLst/>
                      </a:prstTxWarp>
                      <a:noAutofit/>
                    </wps:bodyPr>
                  </wps:wsp>
                </a:graphicData>
              </a:graphic>
            </wp:anchor>
          </w:drawing>
        </mc:Choice>
        <mc:Fallback>
          <w:pict>
            <v:shapetype w14:anchorId="39769052" id="_x0000_t202" coordsize="21600,21600" o:spt="202" path="m,l,21600r21600,l21600,xe">
              <v:stroke joinstyle="miter"/>
              <v:path gradientshapeok="t" o:connecttype="rect"/>
            </v:shapetype>
            <v:shape id="Textfeld 8" o:spid="_x0000_s1026" type="#_x0000_t202" style="position:absolute;margin-left:-40.8pt;margin-top:-197.25pt;width:16.6pt;height:226.3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" fillcolor="white [3201]" stroked="f" strokeweight=".5pt">
              <v:textbox style="layout-flow:vertical;mso-layout-flow-alt:bottom-to-top" inset="0,0,0,0">
                <w:txbxContent>
                  <w:p w14:paraId="358B1482" w14:textId="77777777" w:rsidR="00D00919" w:rsidRPr="00DF350F" w:rsidRDefault="00D00919" w:rsidP="00104599">
                    <w:pPr>
                      <w:pStyle w:val="Fuzeile"/>
                    </w:pPr>
                    <w:r w:rsidRPr="00DF350F">
                      <w:t xml:space="preserve">Revision </w:t>
                    </w:r>
                    <w:r w:rsidR="00AC063F">
                      <w:t>3.0</w:t>
                    </w:r>
                    <w:r w:rsidRPr="00DF350F">
                      <w:t xml:space="preserve">  FB 104-423 </w:t>
                    </w:r>
                    <w:r>
                      <w:t xml:space="preserve">  </w:t>
                    </w:r>
                    <w:r w:rsidRPr="00DF350F">
                      <w:t xml:space="preserve">   Stand  </w:t>
                    </w:r>
                    <w:r w:rsidR="00AC063F">
                      <w:t>12.07</w:t>
                    </w:r>
                    <w:r w:rsidRPr="00DF350F">
                      <w:t>.202</w:t>
                    </w:r>
                    <w:r w:rsidR="00AC063F">
                      <w:t>2</w:t>
                    </w:r>
                    <w:r w:rsidRPr="00DF350F">
                      <w:t xml:space="preserve">     </w:t>
                    </w:r>
                  </w:p>
                  <w:p w14:paraId="339E8297" w14:textId="77777777" w:rsidR="00104599" w:rsidRDefault="00104599"/>
                </w:txbxContent>
              </v:textbox>
            </v:shape>
          </w:pict>
        </mc:Fallback>
      </mc:AlternateContent>
    </w:r>
    <w:r w:rsidR="00104162" w:rsidRPr="007D7BDD">
      <w:t>D</w:t>
    </w:r>
    <w:r w:rsidR="00A42A4D" w:rsidRPr="007D7BDD">
      <w:t>atum: 14.04.2013</w:t>
    </w:r>
    <w:r w:rsidR="00A42A4D" w:rsidRPr="007D7BDD">
      <w:tab/>
    </w:r>
    <w:r w:rsidR="00104162" w:rsidRPr="007D7BDD">
      <w:t>Seite 2 von 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36A5A" w14:textId="77777777" w:rsidR="00A42A4D" w:rsidRPr="007D7BDD" w:rsidRDefault="005A208F" w:rsidP="007D7BDD">
    <w:pPr>
      <w:pStyle w:val="Fuzeile"/>
      <w:tabs>
        <w:tab w:val="right" w:pos="6804"/>
      </w:tabs>
      <w:jc w:val="left"/>
    </w:pPr>
    <w:r w:rsidRPr="007D7BDD">
      <w:rPr>
        <w:noProof/>
      </w:rPr>
      <w:drawing>
        <wp:anchor distT="0" distB="0" distL="114300" distR="114300" simplePos="0" relativeHeight="251684864" behindDoc="1" locked="0" layoutInCell="1" allowOverlap="1" wp14:anchorId="50F0220A" wp14:editId="2756C4B5">
          <wp:simplePos x="0" y="0"/>
          <wp:positionH relativeFrom="margin">
            <wp:align>right</wp:align>
          </wp:positionH>
          <wp:positionV relativeFrom="paragraph">
            <wp:posOffset>-330200</wp:posOffset>
          </wp:positionV>
          <wp:extent cx="628015" cy="553559"/>
          <wp:effectExtent l="0" t="0" r="635" b="0"/>
          <wp:wrapNone/>
          <wp:docPr id="781" name="Grafik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55355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46C51CE2" wp14:editId="12F1EEBC">
          <wp:simplePos x="0" y="0"/>
          <wp:positionH relativeFrom="column">
            <wp:posOffset>4315460</wp:posOffset>
          </wp:positionH>
          <wp:positionV relativeFrom="paragraph">
            <wp:posOffset>-278765</wp:posOffset>
          </wp:positionV>
          <wp:extent cx="1304544" cy="377952"/>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
                    <a:extLst>
                      <a:ext uri="{28A0092B-C50C-407E-A947-70E740481C1C}">
                        <a14:useLocalDpi xmlns:a14="http://schemas.microsoft.com/office/drawing/2010/main" val="0"/>
                      </a:ext>
                    </a:extLst>
                  </a:blip>
                  <a:stretch>
                    <a:fillRect/>
                  </a:stretch>
                </pic:blipFill>
                <pic:spPr>
                  <a:xfrm>
                    <a:off x="0" y="0"/>
                    <a:ext cx="1304544" cy="377952"/>
                  </a:xfrm>
                  <a:prstGeom prst="rect">
                    <a:avLst/>
                  </a:prstGeom>
                </pic:spPr>
              </pic:pic>
            </a:graphicData>
          </a:graphic>
        </wp:anchor>
      </w:drawing>
    </w:r>
    <w:r w:rsidR="007D7BDD" w:rsidRPr="007D7BDD">
      <w:rPr>
        <w:noProof/>
      </w:rPr>
      <mc:AlternateContent>
        <mc:Choice Requires="wps">
          <w:drawing>
            <wp:anchor distT="0" distB="0" distL="114300" distR="114300" simplePos="0" relativeHeight="251683840" behindDoc="0" locked="0" layoutInCell="1" allowOverlap="1" wp14:anchorId="66605399" wp14:editId="1874025B">
              <wp:simplePos x="0" y="0"/>
              <wp:positionH relativeFrom="column">
                <wp:posOffset>-524510</wp:posOffset>
              </wp:positionH>
              <wp:positionV relativeFrom="paragraph">
                <wp:posOffset>-2365375</wp:posOffset>
              </wp:positionV>
              <wp:extent cx="211015" cy="2873912"/>
              <wp:effectExtent l="0" t="0" r="0" b="0"/>
              <wp:wrapNone/>
              <wp:docPr id="634" name="Textfeld 634"/>
              <wp:cNvGraphicFramePr/>
              <a:graphic xmlns:a="http://schemas.openxmlformats.org/drawingml/2006/main">
                <a:graphicData uri="http://schemas.microsoft.com/office/word/2010/wordprocessingShape">
                  <wps:wsp>
                    <wps:cNvSpPr txBox="1"/>
                    <wps:spPr>
                      <a:xfrm>
                        <a:off x="0" y="0"/>
                        <a:ext cx="211015" cy="28739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73106" w14:textId="77777777" w:rsidR="007D7BDD" w:rsidRPr="00DF350F" w:rsidRDefault="007D7BDD" w:rsidP="00104599">
                          <w:pPr>
                            <w:pStyle w:val="Fuzeile"/>
                          </w:pPr>
                          <w:r w:rsidRPr="00DF350F">
                            <w:t xml:space="preserve">Revision </w:t>
                          </w:r>
                          <w:r>
                            <w:t>3.0</w:t>
                          </w:r>
                          <w:r w:rsidRPr="00DF350F">
                            <w:t xml:space="preserve">  FB 104-423 </w:t>
                          </w:r>
                          <w:r>
                            <w:t xml:space="preserve">  </w:t>
                          </w:r>
                          <w:r w:rsidRPr="00DF350F">
                            <w:t xml:space="preserve">   Stand  </w:t>
                          </w:r>
                          <w:r>
                            <w:t>12.07</w:t>
                          </w:r>
                          <w:r w:rsidRPr="00DF350F">
                            <w:t>.202</w:t>
                          </w:r>
                          <w:r>
                            <w:t>2</w:t>
                          </w:r>
                          <w:r w:rsidRPr="00DF350F">
                            <w:t xml:space="preserve">     </w:t>
                          </w:r>
                        </w:p>
                      </w:txbxContent>
                    </wps:txbx>
                    <wps:bodyPr rot="0" spcFirstLastPara="0" vertOverflow="overflow" horzOverflow="overflow" vert="vert270" wrap="none" lIns="0" tIns="0" rIns="0" bIns="0" numCol="1" spcCol="0" rtlCol="0" fromWordArt="0" anchor="t" anchorCtr="0" forceAA="0" compatLnSpc="1">
                      <a:prstTxWarp prst="textNoShape">
                        <a:avLst/>
                      </a:prstTxWarp>
                      <a:noAutofit/>
                    </wps:bodyPr>
                  </wps:wsp>
                </a:graphicData>
              </a:graphic>
            </wp:anchor>
          </w:drawing>
        </mc:Choice>
        <mc:Fallback>
          <w:pict>
            <v:shapetype w14:anchorId="66605399" id="_x0000_t202" coordsize="21600,21600" o:spt="202" path="m,l,21600r21600,l21600,xe">
              <v:stroke joinstyle="miter"/>
              <v:path gradientshapeok="t" o:connecttype="rect"/>
            </v:shapetype>
            <v:shape id="Textfeld 634" o:spid="_x0000_s1027" type="#_x0000_t202" style="position:absolute;margin-left:-41.3pt;margin-top:-186.25pt;width:16.6pt;height:226.3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" fillcolor="white [3201]" stroked="f" strokeweight=".5pt">
              <v:textbox style="layout-flow:vertical;mso-layout-flow-alt:bottom-to-top" inset="0,0,0,0">
                <w:txbxContent>
                  <w:p w14:paraId="42873106" w14:textId="77777777" w:rsidR="007D7BDD" w:rsidRPr="00DF350F" w:rsidRDefault="007D7BDD" w:rsidP="00104599">
                    <w:pPr>
                      <w:pStyle w:val="Fuzeile"/>
                    </w:pPr>
                    <w:r w:rsidRPr="00DF350F">
                      <w:t xml:space="preserve">Revision </w:t>
                    </w:r>
                    <w:r>
                      <w:t>3.0</w:t>
                    </w:r>
                    <w:r w:rsidRPr="00DF350F">
                      <w:t xml:space="preserve">  FB 104-423 </w:t>
                    </w:r>
                    <w:r>
                      <w:t xml:space="preserve">  </w:t>
                    </w:r>
                    <w:r w:rsidRPr="00DF350F">
                      <w:t xml:space="preserve">   Stand  </w:t>
                    </w:r>
                    <w:r>
                      <w:t>12.07</w:t>
                    </w:r>
                    <w:r w:rsidRPr="00DF350F">
                      <w:t>.202</w:t>
                    </w:r>
                    <w:r>
                      <w:t>2</w:t>
                    </w:r>
                    <w:r w:rsidRPr="00DF350F">
                      <w:t xml:space="preserve">     </w:t>
                    </w:r>
                  </w:p>
                </w:txbxContent>
              </v:textbox>
            </v:shape>
          </w:pict>
        </mc:Fallback>
      </mc:AlternateContent>
    </w:r>
    <w:r w:rsidR="007D7BDD" w:rsidRPr="007D7BDD">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861CD" w14:textId="77777777" w:rsidR="00426810" w:rsidRDefault="00426810" w:rsidP="00067742">
      <w:r>
        <w:separator/>
      </w:r>
    </w:p>
    <w:p w14:paraId="43BCDFF2" w14:textId="77777777" w:rsidR="00426810" w:rsidRDefault="00426810"/>
    <w:p w14:paraId="3FE82506" w14:textId="77777777" w:rsidR="00426810" w:rsidRDefault="00426810"/>
  </w:footnote>
  <w:footnote w:type="continuationSeparator" w:id="0">
    <w:p w14:paraId="25F1552E" w14:textId="77777777" w:rsidR="00426810" w:rsidRDefault="00426810" w:rsidP="00067742">
      <w:r>
        <w:continuationSeparator/>
      </w:r>
    </w:p>
    <w:p w14:paraId="365D82EE" w14:textId="77777777" w:rsidR="00426810" w:rsidRDefault="00426810"/>
    <w:p w14:paraId="3C74A74C" w14:textId="77777777" w:rsidR="00426810" w:rsidRDefault="004268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CB288" w14:textId="77777777" w:rsidR="0046201E" w:rsidRDefault="0046201E">
    <w:pPr>
      <w:pStyle w:val="Kopfzeile"/>
    </w:pPr>
  </w:p>
  <w:p w14:paraId="3C69F714" w14:textId="77777777" w:rsidR="0046201E" w:rsidRDefault="0046201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36030" w14:textId="77777777" w:rsidR="00AB6678" w:rsidRDefault="00AB667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69DB" w14:textId="77777777" w:rsidR="00C21C1C" w:rsidRPr="00E2704F" w:rsidRDefault="00002E0D" w:rsidP="00E2704F">
    <w:pPr>
      <w:pStyle w:val="Kopfzeile"/>
    </w:pPr>
    <w:r>
      <w:rPr>
        <w:noProof/>
      </w:rPr>
      <w:drawing>
        <wp:anchor distT="0" distB="0" distL="114300" distR="114300" simplePos="0" relativeHeight="251689984" behindDoc="1" locked="0" layoutInCell="1" allowOverlap="1" wp14:anchorId="42813473" wp14:editId="71C5EC5A">
          <wp:simplePos x="0" y="0"/>
          <wp:positionH relativeFrom="margin">
            <wp:align>right</wp:align>
          </wp:positionH>
          <wp:positionV relativeFrom="paragraph">
            <wp:posOffset>332670</wp:posOffset>
          </wp:positionV>
          <wp:extent cx="2583462" cy="853440"/>
          <wp:effectExtent l="0" t="0" r="7620" b="0"/>
          <wp:wrapNone/>
          <wp:docPr id="7" name="Grafik 7"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Ein Bild, das Text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583462" cy="853440"/>
                  </a:xfrm>
                  <a:prstGeom prst="rect">
                    <a:avLst/>
                  </a:prstGeom>
                </pic:spPr>
              </pic:pic>
            </a:graphicData>
          </a:graphic>
          <wp14:sizeRelH relativeFrom="margin">
            <wp14:pctWidth>0</wp14:pctWidth>
          </wp14:sizeRelH>
          <wp14:sizeRelV relativeFrom="margin">
            <wp14:pctHeight>0</wp14:pctHeight>
          </wp14:sizeRelV>
        </wp:anchor>
      </w:drawing>
    </w:r>
    <w:r w:rsidR="00334220">
      <w:rPr>
        <w:noProof/>
      </w:rPr>
      <mc:AlternateContent>
        <mc:Choice Requires="wps">
          <w:drawing>
            <wp:anchor distT="0" distB="0" distL="114300" distR="114300" simplePos="0" relativeHeight="251686912" behindDoc="0" locked="0" layoutInCell="1" allowOverlap="1" wp14:anchorId="51092AF6" wp14:editId="67C1F95B">
              <wp:simplePos x="0" y="0"/>
              <wp:positionH relativeFrom="page">
                <wp:align>left</wp:align>
              </wp:positionH>
              <wp:positionV relativeFrom="paragraph">
                <wp:posOffset>3196526</wp:posOffset>
              </wp:positionV>
              <wp:extent cx="361950" cy="0"/>
              <wp:effectExtent l="0" t="0" r="0" b="0"/>
              <wp:wrapNone/>
              <wp:docPr id="2" name="Gerader Verbinder 2"/>
              <wp:cNvGraphicFramePr/>
              <a:graphic xmlns:a="http://schemas.openxmlformats.org/drawingml/2006/main">
                <a:graphicData uri="http://schemas.microsoft.com/office/word/2010/wordprocessingShape">
                  <wps:wsp>
                    <wps:cNvCnPr/>
                    <wps:spPr>
                      <a:xfrm>
                        <a:off x="0" y="0"/>
                        <a:ext cx="361950" cy="0"/>
                      </a:xfrm>
                      <a:prstGeom prst="line">
                        <a:avLst/>
                      </a:prstGeom>
                      <a:ln>
                        <a:solidFill>
                          <a:srgbClr val="7AC97A">
                            <a:alpha val="38824"/>
                          </a:srgbClr>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73D75E" id="Gerader Verbinder 2" o:spid="_x0000_s1026" style="position:absolute;z-index:251686912;visibility:visible;mso-wrap-style:square;mso-wrap-distance-left:9pt;mso-wrap-distance-top:0;mso-wrap-distance-right:9pt;mso-wrap-distance-bottom:0;mso-position-horizontal:left;mso-position-horizontal-relative:page;mso-position-vertical:absolute;mso-position-vertical-relative:text" from="0,251.7pt" to="28.5pt,2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" strokecolor="#7ac97a" strokeweight=".5pt">
              <v:stroke dashstyle="dash" opacity="25443f" joinstyle="miter"/>
              <w10:wrap anchorx="page"/>
            </v:line>
          </w:pict>
        </mc:Fallback>
      </mc:AlternateContent>
    </w:r>
    <w:r w:rsidR="005A208F">
      <w:rPr>
        <w:noProof/>
      </w:rPr>
      <mc:AlternateContent>
        <mc:Choice Requires="wps">
          <w:drawing>
            <wp:anchor distT="0" distB="0" distL="114300" distR="114300" simplePos="0" relativeHeight="251688960" behindDoc="0" locked="0" layoutInCell="1" allowOverlap="1" wp14:anchorId="1787F7AB" wp14:editId="56352C44">
              <wp:simplePos x="0" y="0"/>
              <wp:positionH relativeFrom="column">
                <wp:posOffset>-710737</wp:posOffset>
              </wp:positionH>
              <wp:positionV relativeFrom="paragraph">
                <wp:posOffset>5078546</wp:posOffset>
              </wp:positionV>
              <wp:extent cx="493449" cy="2339"/>
              <wp:effectExtent l="0" t="0" r="20955" b="36195"/>
              <wp:wrapNone/>
              <wp:docPr id="4" name="Gerader Verbinder 4"/>
              <wp:cNvGraphicFramePr/>
              <a:graphic xmlns:a="http://schemas.openxmlformats.org/drawingml/2006/main">
                <a:graphicData uri="http://schemas.microsoft.com/office/word/2010/wordprocessingShape">
                  <wps:wsp>
                    <wps:cNvCnPr/>
                    <wps:spPr>
                      <a:xfrm flipV="1">
                        <a:off x="0" y="0"/>
                        <a:ext cx="493449" cy="2339"/>
                      </a:xfrm>
                      <a:prstGeom prst="line">
                        <a:avLst/>
                      </a:prstGeom>
                      <a:noFill/>
                      <a:ln w="6350" cap="flat" cmpd="sng" algn="ctr">
                        <a:solidFill>
                          <a:srgbClr val="7AC97A">
                            <a:alpha val="38824"/>
                          </a:srgbClr>
                        </a:solidFill>
                        <a:prstDash val="dash"/>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479322" id="Gerader Verbinder 4"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5pt,399.9pt" to="-17.1pt,4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" strokecolor="#7ac97a" strokeweight=".5pt">
              <v:stroke dashstyle="dash" opacity="25443f"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pt;height:9pt" o:bullet="t">
        <v:imagedata r:id="rId1" o:title="Logokugeln"/>
      </v:shape>
    </w:pict>
  </w:numPicBullet>
  <w:numPicBullet w:numPicBulletId="1">
    <w:pict>
      <v:shape id="_x0000_i1033" type="#_x0000_t75" style="width:24.5pt;height:23.5pt" o:bullet="t">
        <v:imagedata r:id="rId2" o:title="Logokugeln"/>
      </v:shape>
    </w:pict>
  </w:numPicBullet>
  <w:numPicBullet w:numPicBulletId="2">
    <w:pict>
      <v:shape id="_x0000_i1034" type="#_x0000_t75" style="width:10pt;height:10pt" o:bullet="t">
        <v:imagedata r:id="rId3" o:title="BD21298_"/>
      </v:shape>
    </w:pict>
  </w:numPicBullet>
  <w:numPicBullet w:numPicBulletId="3">
    <w:pict>
      <v:shape id="_x0000_i1035" type="#_x0000_t75" style="width:12.5pt;height:13.5pt" o:bullet="t">
        <v:imagedata r:id="rId4" o:title="BD21302_"/>
      </v:shape>
    </w:pict>
  </w:numPicBullet>
  <w:numPicBullet w:numPicBulletId="4">
    <w:pict>
      <v:shape id="_x0000_i1036" type="#_x0000_t75" style="width:1163pt;height:1163pt" o:bullet="t">
        <v:imagedata r:id="rId5" o:title="Logo_ExpertForce_icon"/>
      </v:shape>
    </w:pict>
  </w:numPicBullet>
  <w:numPicBullet w:numPicBulletId="5">
    <w:pict>
      <v:shape id="_x0000_i1037" type="#_x0000_t75" style="width:123.5pt;height:122.5pt" o:bullet="t">
        <v:imagedata r:id="rId6" o:title="EMC Experts Button"/>
      </v:shape>
    </w:pict>
  </w:numPicBullet>
  <w:abstractNum w:abstractNumId="0" w15:restartNumberingAfterBreak="0">
    <w:nsid w:val="FFFFFF7C"/>
    <w:multiLevelType w:val="singleLevel"/>
    <w:tmpl w:val="471C84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BB8F48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14AF0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D94E3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BBC68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7E345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552BF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E8DD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6C45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13E96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singleLevel"/>
    <w:tmpl w:val="00000004"/>
    <w:name w:val="WW8Num3"/>
    <w:lvl w:ilvl="0">
      <w:start w:val="1"/>
      <w:numFmt w:val="bullet"/>
      <w:lvlText w:val=""/>
      <w:lvlJc w:val="left"/>
      <w:pPr>
        <w:tabs>
          <w:tab w:val="num" w:pos="1276"/>
        </w:tabs>
        <w:ind w:left="1276" w:hanging="425"/>
      </w:pPr>
      <w:rPr>
        <w:rFonts w:ascii="Wingdings" w:hAnsi="Wingdings"/>
        <w:color w:val="E60D2E"/>
        <w:sz w:val="16"/>
      </w:rPr>
    </w:lvl>
  </w:abstractNum>
  <w:abstractNum w:abstractNumId="11" w15:restartNumberingAfterBreak="0">
    <w:nsid w:val="00F32502"/>
    <w:multiLevelType w:val="hybridMultilevel"/>
    <w:tmpl w:val="73C6085A"/>
    <w:lvl w:ilvl="0" w:tplc="2F7C2E18">
      <w:start w:val="1"/>
      <w:numFmt w:val="bullet"/>
      <w:pStyle w:val="Textaufzhlung-2"/>
      <w:lvlText w:val=""/>
      <w:lvlJc w:val="left"/>
      <w:pPr>
        <w:ind w:left="1211" w:hanging="360"/>
      </w:pPr>
      <w:rPr>
        <w:rFonts w:ascii="Wingdings" w:hAnsi="Wingdings" w:hint="default"/>
        <w:color w:val="8EBF21"/>
        <w:sz w:val="16"/>
      </w:rPr>
    </w:lvl>
    <w:lvl w:ilvl="1" w:tplc="0C070003" w:tentative="1">
      <w:start w:val="1"/>
      <w:numFmt w:val="bullet"/>
      <w:lvlText w:val="o"/>
      <w:lvlJc w:val="left"/>
      <w:pPr>
        <w:ind w:left="1931" w:hanging="360"/>
      </w:pPr>
      <w:rPr>
        <w:rFonts w:ascii="Courier New" w:hAnsi="Courier New" w:cs="Courier New" w:hint="default"/>
      </w:rPr>
    </w:lvl>
    <w:lvl w:ilvl="2" w:tplc="0C070005" w:tentative="1">
      <w:start w:val="1"/>
      <w:numFmt w:val="bullet"/>
      <w:lvlText w:val=""/>
      <w:lvlJc w:val="left"/>
      <w:pPr>
        <w:ind w:left="2651" w:hanging="360"/>
      </w:pPr>
      <w:rPr>
        <w:rFonts w:ascii="Wingdings" w:hAnsi="Wingdings" w:hint="default"/>
      </w:rPr>
    </w:lvl>
    <w:lvl w:ilvl="3" w:tplc="0C070001" w:tentative="1">
      <w:start w:val="1"/>
      <w:numFmt w:val="bullet"/>
      <w:lvlText w:val=""/>
      <w:lvlJc w:val="left"/>
      <w:pPr>
        <w:ind w:left="3371" w:hanging="360"/>
      </w:pPr>
      <w:rPr>
        <w:rFonts w:ascii="Symbol" w:hAnsi="Symbol" w:hint="default"/>
      </w:rPr>
    </w:lvl>
    <w:lvl w:ilvl="4" w:tplc="0C070003" w:tentative="1">
      <w:start w:val="1"/>
      <w:numFmt w:val="bullet"/>
      <w:lvlText w:val="o"/>
      <w:lvlJc w:val="left"/>
      <w:pPr>
        <w:ind w:left="4091" w:hanging="360"/>
      </w:pPr>
      <w:rPr>
        <w:rFonts w:ascii="Courier New" w:hAnsi="Courier New" w:cs="Courier New" w:hint="default"/>
      </w:rPr>
    </w:lvl>
    <w:lvl w:ilvl="5" w:tplc="0C070005" w:tentative="1">
      <w:start w:val="1"/>
      <w:numFmt w:val="bullet"/>
      <w:lvlText w:val=""/>
      <w:lvlJc w:val="left"/>
      <w:pPr>
        <w:ind w:left="4811" w:hanging="360"/>
      </w:pPr>
      <w:rPr>
        <w:rFonts w:ascii="Wingdings" w:hAnsi="Wingdings" w:hint="default"/>
      </w:rPr>
    </w:lvl>
    <w:lvl w:ilvl="6" w:tplc="0C070001" w:tentative="1">
      <w:start w:val="1"/>
      <w:numFmt w:val="bullet"/>
      <w:lvlText w:val=""/>
      <w:lvlJc w:val="left"/>
      <w:pPr>
        <w:ind w:left="5531" w:hanging="360"/>
      </w:pPr>
      <w:rPr>
        <w:rFonts w:ascii="Symbol" w:hAnsi="Symbol" w:hint="default"/>
      </w:rPr>
    </w:lvl>
    <w:lvl w:ilvl="7" w:tplc="0C070003" w:tentative="1">
      <w:start w:val="1"/>
      <w:numFmt w:val="bullet"/>
      <w:lvlText w:val="o"/>
      <w:lvlJc w:val="left"/>
      <w:pPr>
        <w:ind w:left="6251" w:hanging="360"/>
      </w:pPr>
      <w:rPr>
        <w:rFonts w:ascii="Courier New" w:hAnsi="Courier New" w:cs="Courier New" w:hint="default"/>
      </w:rPr>
    </w:lvl>
    <w:lvl w:ilvl="8" w:tplc="0C070005" w:tentative="1">
      <w:start w:val="1"/>
      <w:numFmt w:val="bullet"/>
      <w:lvlText w:val=""/>
      <w:lvlJc w:val="left"/>
      <w:pPr>
        <w:ind w:left="6971" w:hanging="360"/>
      </w:pPr>
      <w:rPr>
        <w:rFonts w:ascii="Wingdings" w:hAnsi="Wingdings" w:hint="default"/>
      </w:rPr>
    </w:lvl>
  </w:abstractNum>
  <w:abstractNum w:abstractNumId="12" w15:restartNumberingAfterBreak="0">
    <w:nsid w:val="120E56CB"/>
    <w:multiLevelType w:val="hybridMultilevel"/>
    <w:tmpl w:val="222EBE3E"/>
    <w:lvl w:ilvl="0" w:tplc="7E9A4F6A">
      <w:start w:val="1"/>
      <w:numFmt w:val="lowerLetter"/>
      <w:pStyle w:val="Textaufzhlungalphabethisch"/>
      <w:lvlText w:val="%1)"/>
      <w:lvlJc w:val="left"/>
      <w:pPr>
        <w:tabs>
          <w:tab w:val="num" w:pos="360"/>
        </w:tabs>
        <w:ind w:left="360" w:hanging="360"/>
      </w:pPr>
      <w:rPr>
        <w:rFonts w:hint="default"/>
      </w:rPr>
    </w:lvl>
    <w:lvl w:ilvl="1" w:tplc="CC9AD304">
      <w:start w:val="1"/>
      <w:numFmt w:val="lowerLetter"/>
      <w:pStyle w:val="Textaufzhlungalphabethisch"/>
      <w:lvlText w:val="%2)"/>
      <w:lvlJc w:val="left"/>
      <w:pPr>
        <w:tabs>
          <w:tab w:val="num" w:pos="1080"/>
        </w:tabs>
        <w:ind w:left="1080" w:hanging="360"/>
      </w:pPr>
      <w:rPr>
        <w:rFonts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3" w15:restartNumberingAfterBreak="0">
    <w:nsid w:val="1B4A0DD4"/>
    <w:multiLevelType w:val="hybridMultilevel"/>
    <w:tmpl w:val="F3C672B0"/>
    <w:lvl w:ilvl="0" w:tplc="3D228ED8">
      <w:start w:val="1"/>
      <w:numFmt w:val="bullet"/>
      <w:pStyle w:val="Textaufzhlung2"/>
      <w:lvlText w:val=""/>
      <w:lvlJc w:val="left"/>
      <w:pPr>
        <w:ind w:left="1211" w:hanging="360"/>
      </w:pPr>
      <w:rPr>
        <w:rFonts w:ascii="Wingdings" w:hAnsi="Wingdings" w:hint="default"/>
        <w:color w:val="4575B1"/>
        <w:sz w:val="16"/>
      </w:rPr>
    </w:lvl>
    <w:lvl w:ilvl="1" w:tplc="04070003" w:tentative="1">
      <w:start w:val="1"/>
      <w:numFmt w:val="bullet"/>
      <w:lvlText w:val="o"/>
      <w:lvlJc w:val="left"/>
      <w:pPr>
        <w:tabs>
          <w:tab w:val="num" w:pos="2348"/>
        </w:tabs>
        <w:ind w:left="2348" w:hanging="360"/>
      </w:pPr>
      <w:rPr>
        <w:rFonts w:ascii="Courier New" w:hAnsi="Courier New" w:cs="Courier New" w:hint="default"/>
      </w:rPr>
    </w:lvl>
    <w:lvl w:ilvl="2" w:tplc="04070005" w:tentative="1">
      <w:start w:val="1"/>
      <w:numFmt w:val="bullet"/>
      <w:lvlText w:val=""/>
      <w:lvlJc w:val="left"/>
      <w:pPr>
        <w:tabs>
          <w:tab w:val="num" w:pos="3068"/>
        </w:tabs>
        <w:ind w:left="3068" w:hanging="360"/>
      </w:pPr>
      <w:rPr>
        <w:rFonts w:ascii="Wingdings" w:hAnsi="Wingdings" w:hint="default"/>
      </w:rPr>
    </w:lvl>
    <w:lvl w:ilvl="3" w:tplc="04070001" w:tentative="1">
      <w:start w:val="1"/>
      <w:numFmt w:val="bullet"/>
      <w:lvlText w:val=""/>
      <w:lvlJc w:val="left"/>
      <w:pPr>
        <w:tabs>
          <w:tab w:val="num" w:pos="3788"/>
        </w:tabs>
        <w:ind w:left="3788" w:hanging="360"/>
      </w:pPr>
      <w:rPr>
        <w:rFonts w:ascii="Symbol" w:hAnsi="Symbol" w:hint="default"/>
      </w:rPr>
    </w:lvl>
    <w:lvl w:ilvl="4" w:tplc="04070003" w:tentative="1">
      <w:start w:val="1"/>
      <w:numFmt w:val="bullet"/>
      <w:lvlText w:val="o"/>
      <w:lvlJc w:val="left"/>
      <w:pPr>
        <w:tabs>
          <w:tab w:val="num" w:pos="4508"/>
        </w:tabs>
        <w:ind w:left="4508" w:hanging="360"/>
      </w:pPr>
      <w:rPr>
        <w:rFonts w:ascii="Courier New" w:hAnsi="Courier New" w:cs="Courier New" w:hint="default"/>
      </w:rPr>
    </w:lvl>
    <w:lvl w:ilvl="5" w:tplc="04070005" w:tentative="1">
      <w:start w:val="1"/>
      <w:numFmt w:val="bullet"/>
      <w:lvlText w:val=""/>
      <w:lvlJc w:val="left"/>
      <w:pPr>
        <w:tabs>
          <w:tab w:val="num" w:pos="5228"/>
        </w:tabs>
        <w:ind w:left="5228" w:hanging="360"/>
      </w:pPr>
      <w:rPr>
        <w:rFonts w:ascii="Wingdings" w:hAnsi="Wingdings" w:hint="default"/>
      </w:rPr>
    </w:lvl>
    <w:lvl w:ilvl="6" w:tplc="04070001" w:tentative="1">
      <w:start w:val="1"/>
      <w:numFmt w:val="bullet"/>
      <w:lvlText w:val=""/>
      <w:lvlJc w:val="left"/>
      <w:pPr>
        <w:tabs>
          <w:tab w:val="num" w:pos="5948"/>
        </w:tabs>
        <w:ind w:left="5948" w:hanging="360"/>
      </w:pPr>
      <w:rPr>
        <w:rFonts w:ascii="Symbol" w:hAnsi="Symbol" w:hint="default"/>
      </w:rPr>
    </w:lvl>
    <w:lvl w:ilvl="7" w:tplc="04070003" w:tentative="1">
      <w:start w:val="1"/>
      <w:numFmt w:val="bullet"/>
      <w:lvlText w:val="o"/>
      <w:lvlJc w:val="left"/>
      <w:pPr>
        <w:tabs>
          <w:tab w:val="num" w:pos="6668"/>
        </w:tabs>
        <w:ind w:left="6668" w:hanging="360"/>
      </w:pPr>
      <w:rPr>
        <w:rFonts w:ascii="Courier New" w:hAnsi="Courier New" w:cs="Courier New" w:hint="default"/>
      </w:rPr>
    </w:lvl>
    <w:lvl w:ilvl="8" w:tplc="04070005" w:tentative="1">
      <w:start w:val="1"/>
      <w:numFmt w:val="bullet"/>
      <w:lvlText w:val=""/>
      <w:lvlJc w:val="left"/>
      <w:pPr>
        <w:tabs>
          <w:tab w:val="num" w:pos="7388"/>
        </w:tabs>
        <w:ind w:left="7388" w:hanging="360"/>
      </w:pPr>
      <w:rPr>
        <w:rFonts w:ascii="Wingdings" w:hAnsi="Wingdings" w:hint="default"/>
      </w:rPr>
    </w:lvl>
  </w:abstractNum>
  <w:abstractNum w:abstractNumId="14" w15:restartNumberingAfterBreak="0">
    <w:nsid w:val="29706A44"/>
    <w:multiLevelType w:val="hybridMultilevel"/>
    <w:tmpl w:val="4FEA42A8"/>
    <w:lvl w:ilvl="0" w:tplc="195C37D2">
      <w:start w:val="1"/>
      <w:numFmt w:val="bullet"/>
      <w:lvlText w:val=""/>
      <w:lvlPicBulletId w:val="5"/>
      <w:lvlJc w:val="left"/>
      <w:pPr>
        <w:tabs>
          <w:tab w:val="num" w:pos="625"/>
        </w:tabs>
        <w:ind w:left="795" w:hanging="227"/>
      </w:pPr>
      <w:rPr>
        <w:rFonts w:ascii="Symbol" w:hAnsi="Symbol" w:hint="default"/>
        <w:color w:val="auto"/>
        <w:sz w:val="28"/>
        <w:szCs w:val="28"/>
      </w:rPr>
    </w:lvl>
    <w:lvl w:ilvl="1" w:tplc="04070003" w:tentative="1">
      <w:start w:val="1"/>
      <w:numFmt w:val="bullet"/>
      <w:lvlText w:val="o"/>
      <w:lvlJc w:val="left"/>
      <w:pPr>
        <w:tabs>
          <w:tab w:val="num" w:pos="1611"/>
        </w:tabs>
        <w:ind w:left="1611" w:hanging="360"/>
      </w:pPr>
      <w:rPr>
        <w:rFonts w:ascii="Courier New" w:hAnsi="Courier New" w:cs="Courier New" w:hint="default"/>
      </w:rPr>
    </w:lvl>
    <w:lvl w:ilvl="2" w:tplc="04070005" w:tentative="1">
      <w:start w:val="1"/>
      <w:numFmt w:val="bullet"/>
      <w:lvlText w:val=""/>
      <w:lvlJc w:val="left"/>
      <w:pPr>
        <w:tabs>
          <w:tab w:val="num" w:pos="2331"/>
        </w:tabs>
        <w:ind w:left="2331" w:hanging="360"/>
      </w:pPr>
      <w:rPr>
        <w:rFonts w:ascii="Wingdings" w:hAnsi="Wingdings" w:hint="default"/>
      </w:rPr>
    </w:lvl>
    <w:lvl w:ilvl="3" w:tplc="04070001" w:tentative="1">
      <w:start w:val="1"/>
      <w:numFmt w:val="bullet"/>
      <w:lvlText w:val=""/>
      <w:lvlJc w:val="left"/>
      <w:pPr>
        <w:tabs>
          <w:tab w:val="num" w:pos="3051"/>
        </w:tabs>
        <w:ind w:left="3051" w:hanging="360"/>
      </w:pPr>
      <w:rPr>
        <w:rFonts w:ascii="Symbol" w:hAnsi="Symbol" w:hint="default"/>
      </w:rPr>
    </w:lvl>
    <w:lvl w:ilvl="4" w:tplc="04070003" w:tentative="1">
      <w:start w:val="1"/>
      <w:numFmt w:val="bullet"/>
      <w:lvlText w:val="o"/>
      <w:lvlJc w:val="left"/>
      <w:pPr>
        <w:tabs>
          <w:tab w:val="num" w:pos="3771"/>
        </w:tabs>
        <w:ind w:left="3771" w:hanging="360"/>
      </w:pPr>
      <w:rPr>
        <w:rFonts w:ascii="Courier New" w:hAnsi="Courier New" w:cs="Courier New" w:hint="default"/>
      </w:rPr>
    </w:lvl>
    <w:lvl w:ilvl="5" w:tplc="04070005" w:tentative="1">
      <w:start w:val="1"/>
      <w:numFmt w:val="bullet"/>
      <w:lvlText w:val=""/>
      <w:lvlJc w:val="left"/>
      <w:pPr>
        <w:tabs>
          <w:tab w:val="num" w:pos="4491"/>
        </w:tabs>
        <w:ind w:left="4491" w:hanging="360"/>
      </w:pPr>
      <w:rPr>
        <w:rFonts w:ascii="Wingdings" w:hAnsi="Wingdings" w:hint="default"/>
      </w:rPr>
    </w:lvl>
    <w:lvl w:ilvl="6" w:tplc="04070001" w:tentative="1">
      <w:start w:val="1"/>
      <w:numFmt w:val="bullet"/>
      <w:lvlText w:val=""/>
      <w:lvlJc w:val="left"/>
      <w:pPr>
        <w:tabs>
          <w:tab w:val="num" w:pos="5211"/>
        </w:tabs>
        <w:ind w:left="5211" w:hanging="360"/>
      </w:pPr>
      <w:rPr>
        <w:rFonts w:ascii="Symbol" w:hAnsi="Symbol" w:hint="default"/>
      </w:rPr>
    </w:lvl>
    <w:lvl w:ilvl="7" w:tplc="04070003" w:tentative="1">
      <w:start w:val="1"/>
      <w:numFmt w:val="bullet"/>
      <w:lvlText w:val="o"/>
      <w:lvlJc w:val="left"/>
      <w:pPr>
        <w:tabs>
          <w:tab w:val="num" w:pos="5931"/>
        </w:tabs>
        <w:ind w:left="5931" w:hanging="360"/>
      </w:pPr>
      <w:rPr>
        <w:rFonts w:ascii="Courier New" w:hAnsi="Courier New" w:cs="Courier New" w:hint="default"/>
      </w:rPr>
    </w:lvl>
    <w:lvl w:ilvl="8" w:tplc="04070005" w:tentative="1">
      <w:start w:val="1"/>
      <w:numFmt w:val="bullet"/>
      <w:lvlText w:val=""/>
      <w:lvlJc w:val="left"/>
      <w:pPr>
        <w:tabs>
          <w:tab w:val="num" w:pos="6651"/>
        </w:tabs>
        <w:ind w:left="6651" w:hanging="360"/>
      </w:pPr>
      <w:rPr>
        <w:rFonts w:ascii="Wingdings" w:hAnsi="Wingdings" w:hint="default"/>
      </w:rPr>
    </w:lvl>
  </w:abstractNum>
  <w:abstractNum w:abstractNumId="15" w15:restartNumberingAfterBreak="0">
    <w:nsid w:val="415529DC"/>
    <w:multiLevelType w:val="hybridMultilevel"/>
    <w:tmpl w:val="44A28436"/>
    <w:lvl w:ilvl="0" w:tplc="282A3442">
      <w:numFmt w:val="bullet"/>
      <w:pStyle w:val="Textaufzhlung"/>
      <w:lvlText w:val=""/>
      <w:lvlJc w:val="left"/>
      <w:pPr>
        <w:tabs>
          <w:tab w:val="num" w:pos="454"/>
        </w:tabs>
        <w:ind w:left="624" w:hanging="227"/>
      </w:pPr>
      <w:rPr>
        <w:rFonts w:ascii="Wingdings" w:hAnsi="Wingdings" w:cs="Tunga" w:hint="default"/>
        <w:color w:val="E60D2E"/>
        <w:sz w:val="1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A80327"/>
    <w:multiLevelType w:val="hybridMultilevel"/>
    <w:tmpl w:val="A1DC1AEC"/>
    <w:lvl w:ilvl="0" w:tplc="2048E076">
      <w:start w:val="1"/>
      <w:numFmt w:val="bullet"/>
      <w:pStyle w:val="Textaufzhlung-1"/>
      <w:lvlText w:val=""/>
      <w:lvlPicBulletId w:val="5"/>
      <w:lvlJc w:val="left"/>
      <w:pPr>
        <w:ind w:left="928" w:hanging="360"/>
      </w:pPr>
      <w:rPr>
        <w:rFonts w:ascii="Symbol" w:hAnsi="Symbol" w:hint="default"/>
        <w:color w:val="auto"/>
        <w:sz w:val="28"/>
        <w:szCs w:val="28"/>
      </w:rPr>
    </w:lvl>
    <w:lvl w:ilvl="1" w:tplc="0C070003" w:tentative="1">
      <w:start w:val="1"/>
      <w:numFmt w:val="bullet"/>
      <w:lvlText w:val="o"/>
      <w:lvlJc w:val="left"/>
      <w:pPr>
        <w:ind w:left="1648" w:hanging="360"/>
      </w:pPr>
      <w:rPr>
        <w:rFonts w:ascii="Courier New" w:hAnsi="Courier New" w:cs="Courier New" w:hint="default"/>
      </w:rPr>
    </w:lvl>
    <w:lvl w:ilvl="2" w:tplc="0C070005" w:tentative="1">
      <w:start w:val="1"/>
      <w:numFmt w:val="bullet"/>
      <w:lvlText w:val=""/>
      <w:lvlJc w:val="left"/>
      <w:pPr>
        <w:ind w:left="2368" w:hanging="360"/>
      </w:pPr>
      <w:rPr>
        <w:rFonts w:ascii="Wingdings" w:hAnsi="Wingdings" w:hint="default"/>
      </w:rPr>
    </w:lvl>
    <w:lvl w:ilvl="3" w:tplc="0C070001" w:tentative="1">
      <w:start w:val="1"/>
      <w:numFmt w:val="bullet"/>
      <w:lvlText w:val=""/>
      <w:lvlJc w:val="left"/>
      <w:pPr>
        <w:ind w:left="3088" w:hanging="360"/>
      </w:pPr>
      <w:rPr>
        <w:rFonts w:ascii="Symbol" w:hAnsi="Symbol" w:hint="default"/>
      </w:rPr>
    </w:lvl>
    <w:lvl w:ilvl="4" w:tplc="0C070003" w:tentative="1">
      <w:start w:val="1"/>
      <w:numFmt w:val="bullet"/>
      <w:lvlText w:val="o"/>
      <w:lvlJc w:val="left"/>
      <w:pPr>
        <w:ind w:left="3808" w:hanging="360"/>
      </w:pPr>
      <w:rPr>
        <w:rFonts w:ascii="Courier New" w:hAnsi="Courier New" w:cs="Courier New" w:hint="default"/>
      </w:rPr>
    </w:lvl>
    <w:lvl w:ilvl="5" w:tplc="0C070005" w:tentative="1">
      <w:start w:val="1"/>
      <w:numFmt w:val="bullet"/>
      <w:lvlText w:val=""/>
      <w:lvlJc w:val="left"/>
      <w:pPr>
        <w:ind w:left="4528" w:hanging="360"/>
      </w:pPr>
      <w:rPr>
        <w:rFonts w:ascii="Wingdings" w:hAnsi="Wingdings" w:hint="default"/>
      </w:rPr>
    </w:lvl>
    <w:lvl w:ilvl="6" w:tplc="0C070001" w:tentative="1">
      <w:start w:val="1"/>
      <w:numFmt w:val="bullet"/>
      <w:lvlText w:val=""/>
      <w:lvlJc w:val="left"/>
      <w:pPr>
        <w:ind w:left="5248" w:hanging="360"/>
      </w:pPr>
      <w:rPr>
        <w:rFonts w:ascii="Symbol" w:hAnsi="Symbol" w:hint="default"/>
      </w:rPr>
    </w:lvl>
    <w:lvl w:ilvl="7" w:tplc="0C070003" w:tentative="1">
      <w:start w:val="1"/>
      <w:numFmt w:val="bullet"/>
      <w:lvlText w:val="o"/>
      <w:lvlJc w:val="left"/>
      <w:pPr>
        <w:ind w:left="5968" w:hanging="360"/>
      </w:pPr>
      <w:rPr>
        <w:rFonts w:ascii="Courier New" w:hAnsi="Courier New" w:cs="Courier New" w:hint="default"/>
      </w:rPr>
    </w:lvl>
    <w:lvl w:ilvl="8" w:tplc="0C070005" w:tentative="1">
      <w:start w:val="1"/>
      <w:numFmt w:val="bullet"/>
      <w:lvlText w:val=""/>
      <w:lvlJc w:val="left"/>
      <w:pPr>
        <w:ind w:left="6688" w:hanging="360"/>
      </w:pPr>
      <w:rPr>
        <w:rFonts w:ascii="Wingdings" w:hAnsi="Wingdings" w:hint="default"/>
      </w:rPr>
    </w:lvl>
  </w:abstractNum>
  <w:abstractNum w:abstractNumId="17" w15:restartNumberingAfterBreak="0">
    <w:nsid w:val="66675C85"/>
    <w:multiLevelType w:val="hybridMultilevel"/>
    <w:tmpl w:val="66042C32"/>
    <w:lvl w:ilvl="0" w:tplc="0C07000F">
      <w:start w:val="1"/>
      <w:numFmt w:val="decimal"/>
      <w:lvlText w:val="%1."/>
      <w:lvlJc w:val="left"/>
      <w:pPr>
        <w:ind w:left="928" w:hanging="360"/>
      </w:pPr>
    </w:lvl>
    <w:lvl w:ilvl="1" w:tplc="0C070019" w:tentative="1">
      <w:start w:val="1"/>
      <w:numFmt w:val="lowerLetter"/>
      <w:lvlText w:val="%2."/>
      <w:lvlJc w:val="left"/>
      <w:pPr>
        <w:ind w:left="1648" w:hanging="360"/>
      </w:pPr>
    </w:lvl>
    <w:lvl w:ilvl="2" w:tplc="0C07001B" w:tentative="1">
      <w:start w:val="1"/>
      <w:numFmt w:val="lowerRoman"/>
      <w:lvlText w:val="%3."/>
      <w:lvlJc w:val="right"/>
      <w:pPr>
        <w:ind w:left="2368" w:hanging="180"/>
      </w:pPr>
    </w:lvl>
    <w:lvl w:ilvl="3" w:tplc="0C07000F" w:tentative="1">
      <w:start w:val="1"/>
      <w:numFmt w:val="decimal"/>
      <w:lvlText w:val="%4."/>
      <w:lvlJc w:val="left"/>
      <w:pPr>
        <w:ind w:left="3088" w:hanging="360"/>
      </w:pPr>
    </w:lvl>
    <w:lvl w:ilvl="4" w:tplc="0C070019" w:tentative="1">
      <w:start w:val="1"/>
      <w:numFmt w:val="lowerLetter"/>
      <w:lvlText w:val="%5."/>
      <w:lvlJc w:val="left"/>
      <w:pPr>
        <w:ind w:left="3808" w:hanging="360"/>
      </w:pPr>
    </w:lvl>
    <w:lvl w:ilvl="5" w:tplc="0C07001B" w:tentative="1">
      <w:start w:val="1"/>
      <w:numFmt w:val="lowerRoman"/>
      <w:lvlText w:val="%6."/>
      <w:lvlJc w:val="right"/>
      <w:pPr>
        <w:ind w:left="4528" w:hanging="180"/>
      </w:pPr>
    </w:lvl>
    <w:lvl w:ilvl="6" w:tplc="0C07000F" w:tentative="1">
      <w:start w:val="1"/>
      <w:numFmt w:val="decimal"/>
      <w:lvlText w:val="%7."/>
      <w:lvlJc w:val="left"/>
      <w:pPr>
        <w:ind w:left="5248" w:hanging="360"/>
      </w:pPr>
    </w:lvl>
    <w:lvl w:ilvl="7" w:tplc="0C070019" w:tentative="1">
      <w:start w:val="1"/>
      <w:numFmt w:val="lowerLetter"/>
      <w:lvlText w:val="%8."/>
      <w:lvlJc w:val="left"/>
      <w:pPr>
        <w:ind w:left="5968" w:hanging="360"/>
      </w:pPr>
    </w:lvl>
    <w:lvl w:ilvl="8" w:tplc="0C07001B" w:tentative="1">
      <w:start w:val="1"/>
      <w:numFmt w:val="lowerRoman"/>
      <w:lvlText w:val="%9."/>
      <w:lvlJc w:val="right"/>
      <w:pPr>
        <w:ind w:left="6688" w:hanging="180"/>
      </w:pPr>
    </w:lvl>
  </w:abstractNum>
  <w:num w:numId="1" w16cid:durableId="1140656960">
    <w:abstractNumId w:val="15"/>
  </w:num>
  <w:num w:numId="2" w16cid:durableId="222764851">
    <w:abstractNumId w:val="12"/>
  </w:num>
  <w:num w:numId="3" w16cid:durableId="270161280">
    <w:abstractNumId w:val="14"/>
  </w:num>
  <w:num w:numId="4" w16cid:durableId="322780637">
    <w:abstractNumId w:val="13"/>
  </w:num>
  <w:num w:numId="5" w16cid:durableId="1766727842">
    <w:abstractNumId w:val="9"/>
  </w:num>
  <w:num w:numId="6" w16cid:durableId="1312440110">
    <w:abstractNumId w:val="7"/>
  </w:num>
  <w:num w:numId="7" w16cid:durableId="220875154">
    <w:abstractNumId w:val="6"/>
  </w:num>
  <w:num w:numId="8" w16cid:durableId="1845046316">
    <w:abstractNumId w:val="5"/>
  </w:num>
  <w:num w:numId="9" w16cid:durableId="64303115">
    <w:abstractNumId w:val="4"/>
  </w:num>
  <w:num w:numId="10" w16cid:durableId="548687348">
    <w:abstractNumId w:val="8"/>
  </w:num>
  <w:num w:numId="11" w16cid:durableId="2144807655">
    <w:abstractNumId w:val="3"/>
  </w:num>
  <w:num w:numId="12" w16cid:durableId="1906136125">
    <w:abstractNumId w:val="2"/>
  </w:num>
  <w:num w:numId="13" w16cid:durableId="259408301">
    <w:abstractNumId w:val="1"/>
  </w:num>
  <w:num w:numId="14" w16cid:durableId="1413696744">
    <w:abstractNumId w:val="0"/>
  </w:num>
  <w:num w:numId="15" w16cid:durableId="863834115">
    <w:abstractNumId w:val="11"/>
  </w:num>
  <w:num w:numId="16" w16cid:durableId="1497108733">
    <w:abstractNumId w:val="17"/>
  </w:num>
  <w:num w:numId="17" w16cid:durableId="656225051">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567"/>
  <w:autoHyphenation/>
  <w:hyphenationZone w:val="35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810"/>
    <w:rsid w:val="00002E0D"/>
    <w:rsid w:val="00002FFF"/>
    <w:rsid w:val="0000721C"/>
    <w:rsid w:val="0001005F"/>
    <w:rsid w:val="000144A3"/>
    <w:rsid w:val="00045B41"/>
    <w:rsid w:val="000463CA"/>
    <w:rsid w:val="00051672"/>
    <w:rsid w:val="000527A4"/>
    <w:rsid w:val="00067742"/>
    <w:rsid w:val="000701A9"/>
    <w:rsid w:val="00072278"/>
    <w:rsid w:val="00075D3D"/>
    <w:rsid w:val="00076DC2"/>
    <w:rsid w:val="00084C59"/>
    <w:rsid w:val="0008738B"/>
    <w:rsid w:val="000944E4"/>
    <w:rsid w:val="000B0E7F"/>
    <w:rsid w:val="000B173C"/>
    <w:rsid w:val="000D418B"/>
    <w:rsid w:val="000E31B2"/>
    <w:rsid w:val="000F34FA"/>
    <w:rsid w:val="000F4A80"/>
    <w:rsid w:val="00101DE7"/>
    <w:rsid w:val="00101E2A"/>
    <w:rsid w:val="0010217C"/>
    <w:rsid w:val="00104162"/>
    <w:rsid w:val="00104599"/>
    <w:rsid w:val="00105584"/>
    <w:rsid w:val="00107074"/>
    <w:rsid w:val="00107B67"/>
    <w:rsid w:val="00111BC2"/>
    <w:rsid w:val="001121B4"/>
    <w:rsid w:val="001145D7"/>
    <w:rsid w:val="0013072B"/>
    <w:rsid w:val="001451D4"/>
    <w:rsid w:val="00160B81"/>
    <w:rsid w:val="001630EA"/>
    <w:rsid w:val="00174528"/>
    <w:rsid w:val="00187B6F"/>
    <w:rsid w:val="001949F1"/>
    <w:rsid w:val="001962C3"/>
    <w:rsid w:val="001A46EC"/>
    <w:rsid w:val="001A7444"/>
    <w:rsid w:val="001B1A61"/>
    <w:rsid w:val="001B65D4"/>
    <w:rsid w:val="001B6E74"/>
    <w:rsid w:val="001C6CC5"/>
    <w:rsid w:val="001D0B15"/>
    <w:rsid w:val="001D48CE"/>
    <w:rsid w:val="001D4D33"/>
    <w:rsid w:val="001E0C4F"/>
    <w:rsid w:val="001E4531"/>
    <w:rsid w:val="001E639E"/>
    <w:rsid w:val="001F6526"/>
    <w:rsid w:val="001F7171"/>
    <w:rsid w:val="0020080A"/>
    <w:rsid w:val="0020290B"/>
    <w:rsid w:val="00214AF7"/>
    <w:rsid w:val="002323F3"/>
    <w:rsid w:val="00234C2F"/>
    <w:rsid w:val="0024141B"/>
    <w:rsid w:val="00242746"/>
    <w:rsid w:val="002468DE"/>
    <w:rsid w:val="00256EE0"/>
    <w:rsid w:val="00260020"/>
    <w:rsid w:val="0027457A"/>
    <w:rsid w:val="00274961"/>
    <w:rsid w:val="00276EC3"/>
    <w:rsid w:val="0028030C"/>
    <w:rsid w:val="00281438"/>
    <w:rsid w:val="00281F35"/>
    <w:rsid w:val="002860B6"/>
    <w:rsid w:val="00293AA7"/>
    <w:rsid w:val="002A407D"/>
    <w:rsid w:val="002B11EF"/>
    <w:rsid w:val="002D0AFB"/>
    <w:rsid w:val="002D55E7"/>
    <w:rsid w:val="002E6099"/>
    <w:rsid w:val="002F3073"/>
    <w:rsid w:val="002F46B3"/>
    <w:rsid w:val="002F4A0F"/>
    <w:rsid w:val="002F6DFB"/>
    <w:rsid w:val="0030692E"/>
    <w:rsid w:val="00311567"/>
    <w:rsid w:val="00320398"/>
    <w:rsid w:val="00323620"/>
    <w:rsid w:val="003264B7"/>
    <w:rsid w:val="003268C8"/>
    <w:rsid w:val="00327434"/>
    <w:rsid w:val="00333FD3"/>
    <w:rsid w:val="00334220"/>
    <w:rsid w:val="00336D7B"/>
    <w:rsid w:val="00343DAE"/>
    <w:rsid w:val="00352A97"/>
    <w:rsid w:val="00363249"/>
    <w:rsid w:val="0036347E"/>
    <w:rsid w:val="00366A51"/>
    <w:rsid w:val="00372724"/>
    <w:rsid w:val="00376C6B"/>
    <w:rsid w:val="00380C03"/>
    <w:rsid w:val="00380D2F"/>
    <w:rsid w:val="00385398"/>
    <w:rsid w:val="003A5345"/>
    <w:rsid w:val="003D1F2C"/>
    <w:rsid w:val="003D7679"/>
    <w:rsid w:val="003D7FAA"/>
    <w:rsid w:val="003F2845"/>
    <w:rsid w:val="003F70A8"/>
    <w:rsid w:val="00405699"/>
    <w:rsid w:val="00411C94"/>
    <w:rsid w:val="004147C1"/>
    <w:rsid w:val="0041556F"/>
    <w:rsid w:val="00426810"/>
    <w:rsid w:val="00431CA8"/>
    <w:rsid w:val="004354DF"/>
    <w:rsid w:val="004376C8"/>
    <w:rsid w:val="0043788C"/>
    <w:rsid w:val="004418D1"/>
    <w:rsid w:val="004454BF"/>
    <w:rsid w:val="00446225"/>
    <w:rsid w:val="004462B9"/>
    <w:rsid w:val="0045093E"/>
    <w:rsid w:val="00454AEE"/>
    <w:rsid w:val="0046201E"/>
    <w:rsid w:val="00464200"/>
    <w:rsid w:val="004647E9"/>
    <w:rsid w:val="00465F7F"/>
    <w:rsid w:val="00470A42"/>
    <w:rsid w:val="004A2696"/>
    <w:rsid w:val="004A2FED"/>
    <w:rsid w:val="004B5665"/>
    <w:rsid w:val="004C0E7E"/>
    <w:rsid w:val="004D4501"/>
    <w:rsid w:val="004E21FD"/>
    <w:rsid w:val="004E2BE5"/>
    <w:rsid w:val="004E31B7"/>
    <w:rsid w:val="004F51E3"/>
    <w:rsid w:val="00501632"/>
    <w:rsid w:val="00502299"/>
    <w:rsid w:val="0051508D"/>
    <w:rsid w:val="00527D06"/>
    <w:rsid w:val="0054520B"/>
    <w:rsid w:val="005505D6"/>
    <w:rsid w:val="005526B1"/>
    <w:rsid w:val="005530BD"/>
    <w:rsid w:val="005542AB"/>
    <w:rsid w:val="005619DA"/>
    <w:rsid w:val="00565339"/>
    <w:rsid w:val="00567111"/>
    <w:rsid w:val="00575446"/>
    <w:rsid w:val="00576991"/>
    <w:rsid w:val="00594C05"/>
    <w:rsid w:val="005968AD"/>
    <w:rsid w:val="005A208F"/>
    <w:rsid w:val="005A6F73"/>
    <w:rsid w:val="005B006F"/>
    <w:rsid w:val="005B0459"/>
    <w:rsid w:val="005B1061"/>
    <w:rsid w:val="005C0152"/>
    <w:rsid w:val="005C076C"/>
    <w:rsid w:val="005D017A"/>
    <w:rsid w:val="005E1AF4"/>
    <w:rsid w:val="005E4768"/>
    <w:rsid w:val="005F114D"/>
    <w:rsid w:val="005F792C"/>
    <w:rsid w:val="0060673E"/>
    <w:rsid w:val="006067C0"/>
    <w:rsid w:val="00620A1F"/>
    <w:rsid w:val="006221F4"/>
    <w:rsid w:val="0062334A"/>
    <w:rsid w:val="00623F90"/>
    <w:rsid w:val="006278F1"/>
    <w:rsid w:val="00632B1C"/>
    <w:rsid w:val="00634032"/>
    <w:rsid w:val="00644B0E"/>
    <w:rsid w:val="0064592B"/>
    <w:rsid w:val="006473F5"/>
    <w:rsid w:val="00652D8C"/>
    <w:rsid w:val="0065464F"/>
    <w:rsid w:val="00667282"/>
    <w:rsid w:val="00674596"/>
    <w:rsid w:val="00684EE6"/>
    <w:rsid w:val="006951D7"/>
    <w:rsid w:val="006A23CD"/>
    <w:rsid w:val="006A2565"/>
    <w:rsid w:val="006A31E0"/>
    <w:rsid w:val="006A4972"/>
    <w:rsid w:val="006B67D3"/>
    <w:rsid w:val="006E301B"/>
    <w:rsid w:val="006F7BBB"/>
    <w:rsid w:val="00705036"/>
    <w:rsid w:val="007103C5"/>
    <w:rsid w:val="007104C8"/>
    <w:rsid w:val="00713F51"/>
    <w:rsid w:val="00714074"/>
    <w:rsid w:val="00716CCE"/>
    <w:rsid w:val="007235B8"/>
    <w:rsid w:val="00740AFD"/>
    <w:rsid w:val="007419DD"/>
    <w:rsid w:val="00742809"/>
    <w:rsid w:val="00745AD5"/>
    <w:rsid w:val="007470A8"/>
    <w:rsid w:val="007478AF"/>
    <w:rsid w:val="00752980"/>
    <w:rsid w:val="007663DD"/>
    <w:rsid w:val="007664BA"/>
    <w:rsid w:val="0076673D"/>
    <w:rsid w:val="00774A74"/>
    <w:rsid w:val="0077516C"/>
    <w:rsid w:val="007775E8"/>
    <w:rsid w:val="00781751"/>
    <w:rsid w:val="00785011"/>
    <w:rsid w:val="007857DC"/>
    <w:rsid w:val="00785E53"/>
    <w:rsid w:val="00794F9D"/>
    <w:rsid w:val="00795503"/>
    <w:rsid w:val="007A1F69"/>
    <w:rsid w:val="007A3FEE"/>
    <w:rsid w:val="007A50E6"/>
    <w:rsid w:val="007A5791"/>
    <w:rsid w:val="007C1757"/>
    <w:rsid w:val="007C3A0C"/>
    <w:rsid w:val="007D6289"/>
    <w:rsid w:val="007D7BDD"/>
    <w:rsid w:val="007E0266"/>
    <w:rsid w:val="007E40E0"/>
    <w:rsid w:val="007F0449"/>
    <w:rsid w:val="007F3AAA"/>
    <w:rsid w:val="007F5D19"/>
    <w:rsid w:val="007F6528"/>
    <w:rsid w:val="007F6630"/>
    <w:rsid w:val="007F765D"/>
    <w:rsid w:val="00803D82"/>
    <w:rsid w:val="0080676D"/>
    <w:rsid w:val="0080679F"/>
    <w:rsid w:val="00807DEE"/>
    <w:rsid w:val="00816152"/>
    <w:rsid w:val="0083724F"/>
    <w:rsid w:val="00850A9A"/>
    <w:rsid w:val="008539AB"/>
    <w:rsid w:val="00854CEA"/>
    <w:rsid w:val="0086354E"/>
    <w:rsid w:val="0087095A"/>
    <w:rsid w:val="008840C9"/>
    <w:rsid w:val="00886555"/>
    <w:rsid w:val="0089379E"/>
    <w:rsid w:val="008B3052"/>
    <w:rsid w:val="008B57D6"/>
    <w:rsid w:val="008C3119"/>
    <w:rsid w:val="008D399A"/>
    <w:rsid w:val="008E01A4"/>
    <w:rsid w:val="008E3AE4"/>
    <w:rsid w:val="009009B8"/>
    <w:rsid w:val="00901327"/>
    <w:rsid w:val="009111A4"/>
    <w:rsid w:val="009241AB"/>
    <w:rsid w:val="009249CF"/>
    <w:rsid w:val="00924B20"/>
    <w:rsid w:val="009257A6"/>
    <w:rsid w:val="00931B4B"/>
    <w:rsid w:val="00932753"/>
    <w:rsid w:val="009344AE"/>
    <w:rsid w:val="00951BE3"/>
    <w:rsid w:val="0095646E"/>
    <w:rsid w:val="00957776"/>
    <w:rsid w:val="0096183A"/>
    <w:rsid w:val="00970E30"/>
    <w:rsid w:val="00971190"/>
    <w:rsid w:val="00973972"/>
    <w:rsid w:val="00975122"/>
    <w:rsid w:val="009765AA"/>
    <w:rsid w:val="009A002E"/>
    <w:rsid w:val="009A13A4"/>
    <w:rsid w:val="009A2F4F"/>
    <w:rsid w:val="009B0922"/>
    <w:rsid w:val="009B1654"/>
    <w:rsid w:val="009B47CF"/>
    <w:rsid w:val="009C2614"/>
    <w:rsid w:val="009C587C"/>
    <w:rsid w:val="009C6E39"/>
    <w:rsid w:val="009E3C16"/>
    <w:rsid w:val="009E4A74"/>
    <w:rsid w:val="009F24AC"/>
    <w:rsid w:val="009F7BC5"/>
    <w:rsid w:val="00A01D38"/>
    <w:rsid w:val="00A038B4"/>
    <w:rsid w:val="00A038B9"/>
    <w:rsid w:val="00A1618B"/>
    <w:rsid w:val="00A172DC"/>
    <w:rsid w:val="00A277A2"/>
    <w:rsid w:val="00A3340C"/>
    <w:rsid w:val="00A34E61"/>
    <w:rsid w:val="00A37F08"/>
    <w:rsid w:val="00A42A4D"/>
    <w:rsid w:val="00A52E08"/>
    <w:rsid w:val="00A55015"/>
    <w:rsid w:val="00A664B2"/>
    <w:rsid w:val="00A85C78"/>
    <w:rsid w:val="00A87060"/>
    <w:rsid w:val="00A90BA0"/>
    <w:rsid w:val="00AA1422"/>
    <w:rsid w:val="00AA3B50"/>
    <w:rsid w:val="00AA516D"/>
    <w:rsid w:val="00AB039C"/>
    <w:rsid w:val="00AB6678"/>
    <w:rsid w:val="00AC063F"/>
    <w:rsid w:val="00AC0A5C"/>
    <w:rsid w:val="00AC58AB"/>
    <w:rsid w:val="00AC63F3"/>
    <w:rsid w:val="00AD150D"/>
    <w:rsid w:val="00AF259D"/>
    <w:rsid w:val="00AF4673"/>
    <w:rsid w:val="00AF6CC6"/>
    <w:rsid w:val="00B01B7D"/>
    <w:rsid w:val="00B026A8"/>
    <w:rsid w:val="00B130FD"/>
    <w:rsid w:val="00B172B3"/>
    <w:rsid w:val="00B200C6"/>
    <w:rsid w:val="00B311F8"/>
    <w:rsid w:val="00B31A83"/>
    <w:rsid w:val="00B5584B"/>
    <w:rsid w:val="00B81613"/>
    <w:rsid w:val="00B84339"/>
    <w:rsid w:val="00B85738"/>
    <w:rsid w:val="00B85740"/>
    <w:rsid w:val="00B9128A"/>
    <w:rsid w:val="00B95D3A"/>
    <w:rsid w:val="00BA723C"/>
    <w:rsid w:val="00BC11FD"/>
    <w:rsid w:val="00BC379B"/>
    <w:rsid w:val="00BC3AA9"/>
    <w:rsid w:val="00BE4882"/>
    <w:rsid w:val="00BF31ED"/>
    <w:rsid w:val="00BF50FE"/>
    <w:rsid w:val="00C04AFB"/>
    <w:rsid w:val="00C104EE"/>
    <w:rsid w:val="00C13092"/>
    <w:rsid w:val="00C1361D"/>
    <w:rsid w:val="00C21861"/>
    <w:rsid w:val="00C21C1C"/>
    <w:rsid w:val="00C2571F"/>
    <w:rsid w:val="00C3561A"/>
    <w:rsid w:val="00C44F75"/>
    <w:rsid w:val="00C503DC"/>
    <w:rsid w:val="00C522BE"/>
    <w:rsid w:val="00C611C9"/>
    <w:rsid w:val="00C642AB"/>
    <w:rsid w:val="00C670BD"/>
    <w:rsid w:val="00C70BF1"/>
    <w:rsid w:val="00C7167B"/>
    <w:rsid w:val="00C72785"/>
    <w:rsid w:val="00C74307"/>
    <w:rsid w:val="00C80AAB"/>
    <w:rsid w:val="00C81CA5"/>
    <w:rsid w:val="00C848A0"/>
    <w:rsid w:val="00C92A56"/>
    <w:rsid w:val="00C95936"/>
    <w:rsid w:val="00CA14C1"/>
    <w:rsid w:val="00CA205B"/>
    <w:rsid w:val="00CA3B64"/>
    <w:rsid w:val="00CB186C"/>
    <w:rsid w:val="00CC0018"/>
    <w:rsid w:val="00CD3648"/>
    <w:rsid w:val="00CD4451"/>
    <w:rsid w:val="00CE03E7"/>
    <w:rsid w:val="00CE2F13"/>
    <w:rsid w:val="00D00919"/>
    <w:rsid w:val="00D22901"/>
    <w:rsid w:val="00D241FB"/>
    <w:rsid w:val="00D27212"/>
    <w:rsid w:val="00D32A9B"/>
    <w:rsid w:val="00D41D37"/>
    <w:rsid w:val="00D445DF"/>
    <w:rsid w:val="00D46EA9"/>
    <w:rsid w:val="00D530E9"/>
    <w:rsid w:val="00D611F5"/>
    <w:rsid w:val="00D62DDD"/>
    <w:rsid w:val="00D66065"/>
    <w:rsid w:val="00D77960"/>
    <w:rsid w:val="00D925DB"/>
    <w:rsid w:val="00D9494E"/>
    <w:rsid w:val="00D976CA"/>
    <w:rsid w:val="00DA5C1E"/>
    <w:rsid w:val="00DB0786"/>
    <w:rsid w:val="00DB5039"/>
    <w:rsid w:val="00DB7257"/>
    <w:rsid w:val="00DC2AA8"/>
    <w:rsid w:val="00DD1589"/>
    <w:rsid w:val="00DD26D8"/>
    <w:rsid w:val="00DD4A7A"/>
    <w:rsid w:val="00DD53E7"/>
    <w:rsid w:val="00DD58C8"/>
    <w:rsid w:val="00DE0A1B"/>
    <w:rsid w:val="00DE331C"/>
    <w:rsid w:val="00DE5584"/>
    <w:rsid w:val="00DE600E"/>
    <w:rsid w:val="00DF350F"/>
    <w:rsid w:val="00DF5F13"/>
    <w:rsid w:val="00E03B05"/>
    <w:rsid w:val="00E040DC"/>
    <w:rsid w:val="00E17EEB"/>
    <w:rsid w:val="00E24CAE"/>
    <w:rsid w:val="00E25B62"/>
    <w:rsid w:val="00E2704F"/>
    <w:rsid w:val="00E30FFA"/>
    <w:rsid w:val="00E32231"/>
    <w:rsid w:val="00E327F9"/>
    <w:rsid w:val="00E40395"/>
    <w:rsid w:val="00E4109A"/>
    <w:rsid w:val="00E45B0E"/>
    <w:rsid w:val="00E45E19"/>
    <w:rsid w:val="00E47732"/>
    <w:rsid w:val="00E50492"/>
    <w:rsid w:val="00E54D11"/>
    <w:rsid w:val="00E54E1F"/>
    <w:rsid w:val="00E55216"/>
    <w:rsid w:val="00E56AE3"/>
    <w:rsid w:val="00E56DFA"/>
    <w:rsid w:val="00E6536B"/>
    <w:rsid w:val="00E677FD"/>
    <w:rsid w:val="00E7191D"/>
    <w:rsid w:val="00E76A2D"/>
    <w:rsid w:val="00E76A55"/>
    <w:rsid w:val="00E84F76"/>
    <w:rsid w:val="00E86D4E"/>
    <w:rsid w:val="00E94132"/>
    <w:rsid w:val="00EA1C77"/>
    <w:rsid w:val="00EA2F56"/>
    <w:rsid w:val="00EA3141"/>
    <w:rsid w:val="00EA5B16"/>
    <w:rsid w:val="00EB1C66"/>
    <w:rsid w:val="00EB3383"/>
    <w:rsid w:val="00EE27DF"/>
    <w:rsid w:val="00EE5271"/>
    <w:rsid w:val="00EF6976"/>
    <w:rsid w:val="00EF6A05"/>
    <w:rsid w:val="00F05D03"/>
    <w:rsid w:val="00F068E8"/>
    <w:rsid w:val="00F06E30"/>
    <w:rsid w:val="00F1012A"/>
    <w:rsid w:val="00F2220A"/>
    <w:rsid w:val="00F2256A"/>
    <w:rsid w:val="00F31F51"/>
    <w:rsid w:val="00F461CE"/>
    <w:rsid w:val="00F53689"/>
    <w:rsid w:val="00F61193"/>
    <w:rsid w:val="00F61E46"/>
    <w:rsid w:val="00F64B73"/>
    <w:rsid w:val="00F67480"/>
    <w:rsid w:val="00F76472"/>
    <w:rsid w:val="00F817D1"/>
    <w:rsid w:val="00F836C3"/>
    <w:rsid w:val="00F91B2A"/>
    <w:rsid w:val="00FA1884"/>
    <w:rsid w:val="00FA2E38"/>
    <w:rsid w:val="00FA62C2"/>
    <w:rsid w:val="00FB3E5D"/>
    <w:rsid w:val="00FB4B9C"/>
    <w:rsid w:val="00FB6D3F"/>
    <w:rsid w:val="00FC52E1"/>
    <w:rsid w:val="00FD7B22"/>
    <w:rsid w:val="00FE1DA2"/>
    <w:rsid w:val="00FE4D57"/>
    <w:rsid w:val="00FE76C7"/>
    <w:rsid w:val="00FF05C4"/>
    <w:rsid w:val="00FF5314"/>
    <w:rsid w:val="00FF5E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319C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7D7BDD"/>
    <w:rPr>
      <w:rFonts w:asciiTheme="minorHAnsi" w:hAnsiTheme="minorHAnsi"/>
      <w:sz w:val="24"/>
      <w:lang w:eastAsia="de-DE"/>
    </w:rPr>
  </w:style>
  <w:style w:type="paragraph" w:styleId="berschrift1">
    <w:name w:val="heading 1"/>
    <w:basedOn w:val="Standard"/>
    <w:next w:val="Standard"/>
    <w:link w:val="berschrift1Zchn"/>
    <w:qFormat/>
    <w:rsid w:val="00EE27DF"/>
    <w:pPr>
      <w:keepNext/>
      <w:spacing w:before="360" w:after="60"/>
      <w:ind w:left="425" w:hanging="425"/>
      <w:outlineLvl w:val="0"/>
    </w:pPr>
    <w:rPr>
      <w:rFonts w:cs="Arial"/>
      <w:b/>
      <w:bCs/>
      <w:color w:val="333333"/>
      <w:kern w:val="1"/>
      <w:sz w:val="28"/>
      <w:szCs w:val="28"/>
    </w:rPr>
  </w:style>
  <w:style w:type="paragraph" w:styleId="berschrift2">
    <w:name w:val="heading 2"/>
    <w:basedOn w:val="berschrift1"/>
    <w:next w:val="Standard"/>
    <w:link w:val="berschrift2Zchn"/>
    <w:qFormat/>
    <w:rsid w:val="00084C59"/>
    <w:pPr>
      <w:ind w:left="0" w:firstLine="0"/>
      <w:outlineLvl w:val="1"/>
    </w:pPr>
    <w:rPr>
      <w:bCs w:val="0"/>
      <w:i/>
      <w:iCs/>
      <w:sz w:val="24"/>
    </w:rPr>
  </w:style>
  <w:style w:type="paragraph" w:styleId="berschrift3">
    <w:name w:val="heading 3"/>
    <w:basedOn w:val="berschrift2"/>
    <w:next w:val="Standard"/>
    <w:link w:val="berschrift3Zchn"/>
    <w:qFormat/>
    <w:rsid w:val="00214AF7"/>
    <w:pPr>
      <w:spacing w:before="120" w:after="0"/>
      <w:outlineLvl w:val="2"/>
    </w:pPr>
    <w:rPr>
      <w:bCs/>
      <w:i w:val="0"/>
      <w:sz w:val="22"/>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reisliste">
    <w:name w:val="Preisliste"/>
    <w:basedOn w:val="Text"/>
    <w:link w:val="PreislisteZchn"/>
    <w:qFormat/>
    <w:rsid w:val="000144A3"/>
    <w:pPr>
      <w:tabs>
        <w:tab w:val="decimal" w:leader="dot" w:pos="9356"/>
      </w:tabs>
      <w:spacing w:before="240" w:line="240" w:lineRule="auto"/>
      <w:contextualSpacing/>
    </w:pPr>
    <w:rPr>
      <w:lang w:val="de-DE"/>
    </w:rPr>
  </w:style>
  <w:style w:type="character" w:styleId="Hyperlink">
    <w:name w:val="Hyperlink"/>
    <w:rPr>
      <w:color w:val="0000FF"/>
      <w:u w:val="single"/>
    </w:rPr>
  </w:style>
  <w:style w:type="character" w:customStyle="1" w:styleId="Absatz-Standardschriftart1">
    <w:name w:val="Absatz-Standardschriftart1"/>
    <w:semiHidden/>
  </w:style>
  <w:style w:type="paragraph" w:customStyle="1" w:styleId="Text">
    <w:name w:val="Text"/>
    <w:basedOn w:val="Standard"/>
    <w:link w:val="TextZchn"/>
    <w:qFormat/>
    <w:rsid w:val="004147C1"/>
    <w:pPr>
      <w:spacing w:before="220" w:line="264" w:lineRule="auto"/>
    </w:pPr>
    <w:rPr>
      <w:color w:val="333333"/>
      <w:lang w:val="en-GB"/>
    </w:rPr>
  </w:style>
  <w:style w:type="paragraph" w:styleId="Kopfzeile">
    <w:name w:val="header"/>
    <w:basedOn w:val="Standard"/>
    <w:rsid w:val="00FA1884"/>
    <w:pPr>
      <w:spacing w:before="120"/>
      <w:ind w:right="3686"/>
    </w:pPr>
    <w:rPr>
      <w:rFonts w:cs="Arial"/>
      <w:b/>
      <w:sz w:val="28"/>
      <w:szCs w:val="28"/>
      <w:lang w:val="en-GB"/>
    </w:rPr>
  </w:style>
  <w:style w:type="paragraph" w:styleId="Beschriftung">
    <w:name w:val="caption"/>
    <w:basedOn w:val="Standard"/>
    <w:qFormat/>
    <w:pPr>
      <w:suppressLineNumbers/>
      <w:spacing w:before="120" w:after="120"/>
    </w:pPr>
    <w:rPr>
      <w:rFonts w:cs="Tahoma"/>
      <w:i/>
      <w:iCs/>
      <w:sz w:val="20"/>
    </w:rPr>
  </w:style>
  <w:style w:type="paragraph" w:styleId="Verzeichnis1">
    <w:name w:val="toc 1"/>
    <w:basedOn w:val="Standard"/>
    <w:next w:val="Standard"/>
    <w:semiHidden/>
    <w:rPr>
      <w:rFonts w:ascii="Times New Roman" w:hAnsi="Times New Roman"/>
    </w:rPr>
  </w:style>
  <w:style w:type="paragraph" w:styleId="Verzeichnis2">
    <w:name w:val="toc 2"/>
    <w:basedOn w:val="Verzeichnis1"/>
    <w:next w:val="Standard"/>
    <w:semiHidden/>
    <w:pPr>
      <w:ind w:left="240"/>
    </w:pPr>
    <w:rPr>
      <w:sz w:val="20"/>
    </w:rPr>
  </w:style>
  <w:style w:type="paragraph" w:styleId="Verzeichnis3">
    <w:name w:val="toc 3"/>
    <w:basedOn w:val="Verzeichnis1"/>
    <w:next w:val="Standard"/>
    <w:semiHidden/>
    <w:pPr>
      <w:tabs>
        <w:tab w:val="left" w:pos="1440"/>
        <w:tab w:val="right" w:leader="dot" w:pos="9062"/>
      </w:tabs>
      <w:ind w:left="1418" w:hanging="938"/>
    </w:pPr>
    <w:rPr>
      <w:sz w:val="20"/>
    </w:rPr>
  </w:style>
  <w:style w:type="paragraph" w:customStyle="1" w:styleId="Merksatz">
    <w:name w:val="Merksatz"/>
    <w:basedOn w:val="Standard"/>
    <w:rsid w:val="007F6630"/>
    <w:pPr>
      <w:pBdr>
        <w:top w:val="single" w:sz="4" w:space="1" w:color="auto"/>
        <w:left w:val="single" w:sz="4" w:space="4" w:color="auto"/>
        <w:bottom w:val="single" w:sz="4" w:space="1" w:color="auto"/>
        <w:right w:val="single" w:sz="4" w:space="4" w:color="auto"/>
      </w:pBdr>
      <w:tabs>
        <w:tab w:val="right" w:pos="4586"/>
      </w:tabs>
      <w:overflowPunct w:val="0"/>
      <w:autoSpaceDE w:val="0"/>
      <w:spacing w:before="60"/>
      <w:jc w:val="both"/>
      <w:textAlignment w:val="baseline"/>
    </w:pPr>
    <w:rPr>
      <w:b/>
      <w:sz w:val="28"/>
      <w:lang w:val="de-DE"/>
    </w:rPr>
  </w:style>
  <w:style w:type="paragraph" w:customStyle="1" w:styleId="Textaufzhlung">
    <w:name w:val="Textaufzählung"/>
    <w:basedOn w:val="Text"/>
    <w:link w:val="TextaufzhlungZchn"/>
    <w:rsid w:val="00EE27DF"/>
    <w:pPr>
      <w:numPr>
        <w:numId w:val="1"/>
      </w:numPr>
      <w:spacing w:before="80" w:line="240" w:lineRule="auto"/>
    </w:pPr>
    <w:rPr>
      <w:sz w:val="20"/>
      <w:lang w:val="de-DE"/>
    </w:rPr>
  </w:style>
  <w:style w:type="paragraph" w:styleId="Fuzeile">
    <w:name w:val="footer"/>
    <w:basedOn w:val="StandardWeb"/>
    <w:link w:val="FuzeileZchn"/>
    <w:rsid w:val="00886555"/>
    <w:pPr>
      <w:spacing w:after="0"/>
      <w:jc w:val="center"/>
    </w:pPr>
    <w:rPr>
      <w:rFonts w:ascii="Century Gothic" w:hAnsi="Century Gothic" w:cs="Arial"/>
      <w:color w:val="7ACA2A"/>
      <w:sz w:val="18"/>
      <w:szCs w:val="18"/>
    </w:rPr>
  </w:style>
  <w:style w:type="paragraph" w:customStyle="1" w:styleId="Bild">
    <w:name w:val="Bild"/>
    <w:basedOn w:val="Text"/>
    <w:rsid w:val="00376C6B"/>
    <w:pPr>
      <w:jc w:val="center"/>
    </w:pPr>
    <w:rPr>
      <w:sz w:val="20"/>
    </w:rPr>
  </w:style>
  <w:style w:type="character" w:customStyle="1" w:styleId="berschrift1Zchn">
    <w:name w:val="Überschrift 1 Zchn"/>
    <w:link w:val="berschrift1"/>
    <w:rsid w:val="00EE27DF"/>
    <w:rPr>
      <w:rFonts w:ascii="Lucida Sans" w:hAnsi="Lucida Sans" w:cs="Arial"/>
      <w:b/>
      <w:bCs/>
      <w:color w:val="333333"/>
      <w:kern w:val="1"/>
      <w:sz w:val="28"/>
      <w:szCs w:val="28"/>
      <w:lang w:val="de-AT" w:eastAsia="de-DE" w:bidi="ar-SA"/>
    </w:rPr>
  </w:style>
  <w:style w:type="character" w:customStyle="1" w:styleId="berschrift2Zchn">
    <w:name w:val="Überschrift 2 Zchn"/>
    <w:link w:val="berschrift2"/>
    <w:rsid w:val="00084C59"/>
    <w:rPr>
      <w:rFonts w:ascii="Lucida Sans" w:hAnsi="Lucida Sans" w:cs="Arial"/>
      <w:b/>
      <w:bCs/>
      <w:i/>
      <w:iCs/>
      <w:color w:val="333333"/>
      <w:kern w:val="1"/>
      <w:sz w:val="24"/>
      <w:szCs w:val="28"/>
      <w:lang w:val="de-AT" w:eastAsia="de-DE" w:bidi="ar-SA"/>
    </w:rPr>
  </w:style>
  <w:style w:type="paragraph" w:customStyle="1" w:styleId="Absender">
    <w:name w:val="Absender"/>
    <w:basedOn w:val="Fuzeile"/>
    <w:link w:val="AbsenderZchn"/>
    <w:rsid w:val="007A3FEE"/>
    <w:pPr>
      <w:spacing w:before="0" w:beforeAutospacing="0"/>
      <w:jc w:val="right"/>
    </w:pPr>
  </w:style>
  <w:style w:type="table" w:styleId="Tabellenraster">
    <w:name w:val="Table Grid"/>
    <w:basedOn w:val="NormaleTabelle"/>
    <w:rsid w:val="00E54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aufzhlung2">
    <w:name w:val="Textaufzählung 2"/>
    <w:basedOn w:val="Textaufzhlung"/>
    <w:rsid w:val="001121B4"/>
    <w:pPr>
      <w:numPr>
        <w:numId w:val="4"/>
      </w:numPr>
      <w:spacing w:before="40"/>
    </w:pPr>
  </w:style>
  <w:style w:type="paragraph" w:styleId="Sprechblasentext">
    <w:name w:val="Balloon Text"/>
    <w:basedOn w:val="Standard"/>
    <w:semiHidden/>
    <w:rsid w:val="00376C6B"/>
    <w:rPr>
      <w:rFonts w:ascii="Tahoma" w:hAnsi="Tahoma" w:cs="Tahoma"/>
      <w:sz w:val="16"/>
      <w:szCs w:val="16"/>
    </w:rPr>
  </w:style>
  <w:style w:type="paragraph" w:customStyle="1" w:styleId="Textblockklein">
    <w:name w:val="Textblock klein"/>
    <w:basedOn w:val="Preisliste"/>
    <w:link w:val="TextblockkleinZchn"/>
    <w:qFormat/>
    <w:rsid w:val="003D7679"/>
    <w:pPr>
      <w:spacing w:before="60"/>
    </w:pPr>
  </w:style>
  <w:style w:type="paragraph" w:styleId="Funotentext">
    <w:name w:val="footnote text"/>
    <w:basedOn w:val="Standard"/>
    <w:link w:val="FunotentextZchn"/>
    <w:semiHidden/>
    <w:rsid w:val="00E040DC"/>
    <w:rPr>
      <w:sz w:val="20"/>
    </w:rPr>
  </w:style>
  <w:style w:type="character" w:styleId="Funotenzeichen">
    <w:name w:val="footnote reference"/>
    <w:semiHidden/>
    <w:rsid w:val="00E040DC"/>
    <w:rPr>
      <w:vertAlign w:val="superscript"/>
    </w:rPr>
  </w:style>
  <w:style w:type="character" w:styleId="Fett">
    <w:name w:val="Strong"/>
    <w:qFormat/>
    <w:rsid w:val="00104599"/>
    <w:rPr>
      <w:b/>
      <w:bCs/>
      <w:color w:val="auto"/>
      <w:sz w:val="20"/>
    </w:rPr>
  </w:style>
  <w:style w:type="character" w:customStyle="1" w:styleId="FunotentextZchn">
    <w:name w:val="Fußnotentext Zchn"/>
    <w:link w:val="Funotentext"/>
    <w:rsid w:val="00C04AFB"/>
    <w:rPr>
      <w:rFonts w:ascii="Arial" w:hAnsi="Arial"/>
      <w:lang w:val="de-AT" w:eastAsia="de-DE" w:bidi="ar-SA"/>
    </w:rPr>
  </w:style>
  <w:style w:type="paragraph" w:customStyle="1" w:styleId="Textaufzhlungalphabethisch">
    <w:name w:val="Textaufzählung_alphabethisch"/>
    <w:basedOn w:val="Text"/>
    <w:autoRedefine/>
    <w:rsid w:val="00CE2F13"/>
    <w:pPr>
      <w:numPr>
        <w:numId w:val="2"/>
      </w:numPr>
    </w:pPr>
    <w:rPr>
      <w:sz w:val="20"/>
    </w:rPr>
  </w:style>
  <w:style w:type="character" w:customStyle="1" w:styleId="berschrift3Zchn">
    <w:name w:val="Überschrift 3 Zchn"/>
    <w:link w:val="berschrift3"/>
    <w:rsid w:val="00214AF7"/>
    <w:rPr>
      <w:rFonts w:ascii="Century Gothic" w:hAnsi="Century Gothic" w:cs="Arial"/>
      <w:b/>
      <w:bCs/>
      <w:iCs/>
      <w:color w:val="333333"/>
      <w:kern w:val="1"/>
      <w:sz w:val="22"/>
      <w:szCs w:val="24"/>
      <w:lang w:eastAsia="de-DE"/>
    </w:rPr>
  </w:style>
  <w:style w:type="paragraph" w:customStyle="1" w:styleId="Infozeile">
    <w:name w:val="Infozeile"/>
    <w:basedOn w:val="Fuzeile"/>
    <w:rsid w:val="00576991"/>
    <w:pPr>
      <w:tabs>
        <w:tab w:val="right" w:pos="9356"/>
      </w:tabs>
      <w:ind w:right="-6"/>
    </w:pPr>
    <w:rPr>
      <w:color w:val="DDDDDD"/>
      <w:szCs w:val="16"/>
    </w:rPr>
  </w:style>
  <w:style w:type="paragraph" w:customStyle="1" w:styleId="SeitenNr">
    <w:name w:val="SeitenNr"/>
    <w:basedOn w:val="Standard"/>
    <w:rsid w:val="00FA1884"/>
    <w:pPr>
      <w:tabs>
        <w:tab w:val="right" w:pos="9781"/>
      </w:tabs>
      <w:spacing w:before="360" w:after="120"/>
      <w:jc w:val="right"/>
    </w:pPr>
    <w:rPr>
      <w:noProof/>
      <w:color w:val="C0C0C0"/>
      <w:sz w:val="16"/>
      <w:szCs w:val="16"/>
    </w:rPr>
  </w:style>
  <w:style w:type="paragraph" w:customStyle="1" w:styleId="Betreffzeile">
    <w:name w:val="Betreffzeile"/>
    <w:basedOn w:val="Standard"/>
    <w:rsid w:val="00002FFF"/>
    <w:pPr>
      <w:jc w:val="both"/>
    </w:pPr>
    <w:rPr>
      <w:b/>
      <w:kern w:val="18"/>
      <w:lang w:val="de-DE" w:eastAsia="en-US"/>
    </w:rPr>
  </w:style>
  <w:style w:type="paragraph" w:styleId="Anrede">
    <w:name w:val="Salutation"/>
    <w:basedOn w:val="Standard"/>
    <w:next w:val="Standard"/>
    <w:rsid w:val="007C3A0C"/>
    <w:pPr>
      <w:spacing w:after="120"/>
      <w:jc w:val="both"/>
    </w:pPr>
    <w:rPr>
      <w:color w:val="333333"/>
      <w:kern w:val="18"/>
      <w:sz w:val="20"/>
      <w:lang w:val="de-DE" w:eastAsia="en-US"/>
    </w:rPr>
  </w:style>
  <w:style w:type="paragraph" w:styleId="Datum">
    <w:name w:val="Date"/>
    <w:basedOn w:val="Standard"/>
    <w:next w:val="Standard"/>
    <w:rsid w:val="00002FFF"/>
    <w:pPr>
      <w:pBdr>
        <w:top w:val="single" w:sz="4" w:space="1" w:color="auto"/>
      </w:pBdr>
      <w:jc w:val="right"/>
    </w:pPr>
    <w:rPr>
      <w:b/>
      <w:kern w:val="18"/>
      <w:sz w:val="20"/>
      <w:lang w:val="de-DE" w:eastAsia="en-US"/>
    </w:rPr>
  </w:style>
  <w:style w:type="paragraph" w:customStyle="1" w:styleId="Anlageverzeichnis">
    <w:name w:val="Anlageverzeichnis"/>
    <w:basedOn w:val="Standard"/>
    <w:rsid w:val="00002FFF"/>
    <w:pPr>
      <w:tabs>
        <w:tab w:val="left" w:pos="567"/>
      </w:tabs>
      <w:jc w:val="both"/>
    </w:pPr>
    <w:rPr>
      <w:kern w:val="18"/>
      <w:sz w:val="20"/>
      <w:lang w:val="de-DE" w:eastAsia="en-US"/>
    </w:rPr>
  </w:style>
  <w:style w:type="character" w:customStyle="1" w:styleId="Betrifft">
    <w:name w:val="Betrifft"/>
    <w:rsid w:val="00DD4A7A"/>
    <w:rPr>
      <w:rFonts w:ascii="Arial" w:hAnsi="Arial"/>
      <w:color w:val="333333"/>
      <w:sz w:val="16"/>
      <w:lang w:val="de-DE"/>
    </w:rPr>
  </w:style>
  <w:style w:type="paragraph" w:customStyle="1" w:styleId="AbsenderFenster">
    <w:name w:val="AbsenderFenster"/>
    <w:basedOn w:val="Absender"/>
    <w:link w:val="AbsenderFensterZchn"/>
    <w:rsid w:val="0077516C"/>
    <w:pPr>
      <w:jc w:val="left"/>
    </w:pPr>
    <w:rPr>
      <w:sz w:val="16"/>
      <w:szCs w:val="14"/>
      <w:u w:val="single"/>
    </w:rPr>
  </w:style>
  <w:style w:type="paragraph" w:customStyle="1" w:styleId="Bezeichner">
    <w:name w:val="Bezeichner"/>
    <w:basedOn w:val="AbsenderFenster"/>
    <w:rsid w:val="007A3FEE"/>
  </w:style>
  <w:style w:type="paragraph" w:customStyle="1" w:styleId="Geschaeftbedingungen">
    <w:name w:val="Geschaeftbedingungen"/>
    <w:basedOn w:val="Textblockklein"/>
    <w:rsid w:val="006067C0"/>
  </w:style>
  <w:style w:type="paragraph" w:customStyle="1" w:styleId="Items">
    <w:name w:val="Items"/>
    <w:basedOn w:val="Textaufzhlung"/>
    <w:rsid w:val="00632B1C"/>
    <w:pPr>
      <w:numPr>
        <w:numId w:val="0"/>
      </w:numPr>
      <w:tabs>
        <w:tab w:val="left" w:pos="851"/>
        <w:tab w:val="decimal" w:leader="dot" w:pos="8505"/>
      </w:tabs>
      <w:spacing w:line="360" w:lineRule="auto"/>
    </w:pPr>
    <w:rPr>
      <w:rFonts w:ascii="Arial" w:hAnsi="Arial"/>
      <w:color w:val="auto"/>
      <w:szCs w:val="22"/>
    </w:rPr>
  </w:style>
  <w:style w:type="character" w:customStyle="1" w:styleId="TextZchn">
    <w:name w:val="Text Zchn"/>
    <w:link w:val="Text"/>
    <w:rsid w:val="004147C1"/>
    <w:rPr>
      <w:rFonts w:asciiTheme="minorHAnsi" w:hAnsiTheme="minorHAnsi"/>
      <w:color w:val="333333"/>
      <w:sz w:val="24"/>
      <w:lang w:val="en-GB" w:eastAsia="de-DE"/>
    </w:rPr>
  </w:style>
  <w:style w:type="character" w:customStyle="1" w:styleId="PreislisteZchn">
    <w:name w:val="Preisliste Zchn"/>
    <w:link w:val="Preisliste"/>
    <w:rsid w:val="000144A3"/>
    <w:rPr>
      <w:rFonts w:asciiTheme="minorHAnsi" w:hAnsiTheme="minorHAnsi"/>
      <w:color w:val="333333"/>
      <w:sz w:val="24"/>
      <w:lang w:val="de-DE" w:eastAsia="de-DE"/>
    </w:rPr>
  </w:style>
  <w:style w:type="character" w:customStyle="1" w:styleId="FormatvorlageFettRot">
    <w:name w:val="Formatvorlage Fett + Rot"/>
    <w:rsid w:val="007C3A0C"/>
    <w:rPr>
      <w:rFonts w:ascii="Lucida Sans" w:hAnsi="Lucida Sans"/>
      <w:b/>
      <w:bCs/>
      <w:color w:val="FF0000"/>
      <w:sz w:val="20"/>
    </w:rPr>
  </w:style>
  <w:style w:type="paragraph" w:styleId="StandardWeb">
    <w:name w:val="Normal (Web)"/>
    <w:basedOn w:val="Standard"/>
    <w:link w:val="StandardWebZchn"/>
    <w:rsid w:val="001B6E74"/>
    <w:pPr>
      <w:spacing w:before="100" w:beforeAutospacing="1" w:after="119"/>
    </w:pPr>
    <w:rPr>
      <w:rFonts w:ascii="Times New Roman" w:hAnsi="Times New Roman"/>
      <w:szCs w:val="24"/>
      <w:lang w:eastAsia="de-AT"/>
    </w:rPr>
  </w:style>
  <w:style w:type="paragraph" w:customStyle="1" w:styleId="rahmeninhalt">
    <w:name w:val="rahmeninhalt"/>
    <w:basedOn w:val="Standard"/>
    <w:rsid w:val="001B6E74"/>
    <w:pPr>
      <w:spacing w:before="100" w:beforeAutospacing="1"/>
    </w:pPr>
    <w:rPr>
      <w:rFonts w:ascii="Times New Roman" w:hAnsi="Times New Roman"/>
      <w:szCs w:val="24"/>
      <w:lang w:eastAsia="de-AT"/>
    </w:rPr>
  </w:style>
  <w:style w:type="character" w:customStyle="1" w:styleId="StandardWebZchn">
    <w:name w:val="Standard (Web) Zchn"/>
    <w:link w:val="StandardWeb"/>
    <w:rsid w:val="007A3FEE"/>
    <w:rPr>
      <w:sz w:val="24"/>
      <w:szCs w:val="24"/>
      <w:lang w:val="de-AT" w:eastAsia="de-AT" w:bidi="ar-SA"/>
    </w:rPr>
  </w:style>
  <w:style w:type="character" w:customStyle="1" w:styleId="FuzeileZchn">
    <w:name w:val="Fußzeile Zchn"/>
    <w:link w:val="Fuzeile"/>
    <w:rsid w:val="00886555"/>
    <w:rPr>
      <w:rFonts w:ascii="Century Gothic" w:hAnsi="Century Gothic" w:cs="Arial"/>
      <w:color w:val="7ACA2A"/>
      <w:sz w:val="18"/>
      <w:szCs w:val="18"/>
    </w:rPr>
  </w:style>
  <w:style w:type="character" w:customStyle="1" w:styleId="AbsenderZchn">
    <w:name w:val="Absender Zchn"/>
    <w:link w:val="Absender"/>
    <w:rsid w:val="007A3FEE"/>
    <w:rPr>
      <w:rFonts w:ascii="Century Gothic" w:hAnsi="Century Gothic" w:cs="Arial"/>
      <w:color w:val="4575B1"/>
      <w:sz w:val="18"/>
      <w:szCs w:val="18"/>
      <w:lang w:val="de-AT" w:eastAsia="de-AT" w:bidi="ar-SA"/>
    </w:rPr>
  </w:style>
  <w:style w:type="character" w:customStyle="1" w:styleId="AbsenderFensterZchn">
    <w:name w:val="AbsenderFenster Zchn"/>
    <w:link w:val="AbsenderFenster"/>
    <w:rsid w:val="0077516C"/>
    <w:rPr>
      <w:rFonts w:ascii="Century Gothic" w:hAnsi="Century Gothic" w:cs="Arial"/>
      <w:color w:val="7ACA2A"/>
      <w:sz w:val="16"/>
      <w:szCs w:val="14"/>
      <w:u w:val="single"/>
    </w:rPr>
  </w:style>
  <w:style w:type="character" w:customStyle="1" w:styleId="Infotext">
    <w:name w:val="Infotext"/>
    <w:rsid w:val="00DD4A7A"/>
    <w:rPr>
      <w:rFonts w:ascii="Century Gothic" w:hAnsi="Century Gothic"/>
      <w:color w:val="4575B1"/>
      <w:sz w:val="20"/>
      <w:lang w:val="de-DE"/>
    </w:rPr>
  </w:style>
  <w:style w:type="paragraph" w:customStyle="1" w:styleId="Inotext">
    <w:name w:val="Inotext"/>
    <w:basedOn w:val="Text"/>
    <w:qFormat/>
    <w:rsid w:val="0045093E"/>
    <w:pPr>
      <w:spacing w:before="0" w:line="240" w:lineRule="auto"/>
    </w:pPr>
    <w:rPr>
      <w:color w:val="7ACA2A"/>
      <w:sz w:val="20"/>
    </w:rPr>
  </w:style>
  <w:style w:type="paragraph" w:customStyle="1" w:styleId="Textaufzhlung-1">
    <w:name w:val="Textaufzählung-1"/>
    <w:basedOn w:val="Text"/>
    <w:next w:val="Textaufzhlung"/>
    <w:link w:val="Textaufzhlung-1Zchn"/>
    <w:qFormat/>
    <w:rsid w:val="000144A3"/>
    <w:pPr>
      <w:numPr>
        <w:numId w:val="17"/>
      </w:numPr>
      <w:spacing w:before="240"/>
      <w:ind w:left="851" w:hanging="709"/>
      <w:contextualSpacing/>
    </w:pPr>
    <w:rPr>
      <w:rFonts w:ascii="Arial" w:hAnsi="Arial"/>
      <w:color w:val="262626" w:themeColor="text1" w:themeTint="D9"/>
      <w:sz w:val="22"/>
    </w:rPr>
  </w:style>
  <w:style w:type="character" w:customStyle="1" w:styleId="Textaufzhlung-1Zchn">
    <w:name w:val="Textaufzählung-1 Zchn"/>
    <w:link w:val="Textaufzhlung-1"/>
    <w:rsid w:val="000144A3"/>
    <w:rPr>
      <w:rFonts w:ascii="Arial" w:hAnsi="Arial"/>
      <w:color w:val="262626" w:themeColor="text1" w:themeTint="D9"/>
      <w:sz w:val="22"/>
      <w:lang w:val="en-GB" w:eastAsia="de-DE"/>
    </w:rPr>
  </w:style>
  <w:style w:type="character" w:customStyle="1" w:styleId="TextaufzhlungZchn">
    <w:name w:val="Textaufzählung Zchn"/>
    <w:link w:val="Textaufzhlung"/>
    <w:rsid w:val="005B1061"/>
    <w:rPr>
      <w:rFonts w:ascii="Century Gothic" w:hAnsi="Century Gothic"/>
      <w:color w:val="333333"/>
      <w:lang w:val="de-DE" w:eastAsia="de-DE"/>
    </w:rPr>
  </w:style>
  <w:style w:type="paragraph" w:customStyle="1" w:styleId="Textblock">
    <w:name w:val="Textblock"/>
    <w:basedOn w:val="Text"/>
    <w:link w:val="TextblockZchn"/>
    <w:qFormat/>
    <w:rsid w:val="0077516C"/>
    <w:pPr>
      <w:jc w:val="both"/>
    </w:pPr>
    <w:rPr>
      <w:szCs w:val="24"/>
    </w:rPr>
  </w:style>
  <w:style w:type="character" w:customStyle="1" w:styleId="TextblockZchn">
    <w:name w:val="Textblock Zchn"/>
    <w:link w:val="Textblock"/>
    <w:rsid w:val="0077516C"/>
    <w:rPr>
      <w:rFonts w:asciiTheme="minorHAnsi" w:hAnsiTheme="minorHAnsi"/>
      <w:color w:val="333333"/>
      <w:sz w:val="24"/>
      <w:szCs w:val="24"/>
      <w:lang w:val="en-GB" w:eastAsia="de-DE"/>
    </w:rPr>
  </w:style>
  <w:style w:type="paragraph" w:styleId="Index5">
    <w:name w:val="index 5"/>
    <w:basedOn w:val="Standard"/>
    <w:next w:val="Standard"/>
    <w:autoRedefine/>
    <w:rsid w:val="00072278"/>
    <w:pPr>
      <w:ind w:left="1200" w:hanging="240"/>
    </w:pPr>
  </w:style>
  <w:style w:type="paragraph" w:styleId="Standardeinzug">
    <w:name w:val="Normal Indent"/>
    <w:basedOn w:val="Standard"/>
    <w:rsid w:val="00C44F75"/>
    <w:pPr>
      <w:ind w:left="708"/>
    </w:pPr>
  </w:style>
  <w:style w:type="paragraph" w:customStyle="1" w:styleId="Textaufzhlung-2">
    <w:name w:val="Textaufzählung-2"/>
    <w:basedOn w:val="Textaufzhlung-1"/>
    <w:qFormat/>
    <w:rsid w:val="0077516C"/>
    <w:pPr>
      <w:numPr>
        <w:numId w:val="15"/>
      </w:numPr>
      <w:tabs>
        <w:tab w:val="left" w:pos="851"/>
      </w:tabs>
    </w:pPr>
  </w:style>
  <w:style w:type="paragraph" w:customStyle="1" w:styleId="Text-Name">
    <w:name w:val="Text-Name"/>
    <w:basedOn w:val="Text"/>
    <w:link w:val="Text-NameZchn"/>
    <w:qFormat/>
    <w:rsid w:val="001121B4"/>
    <w:pPr>
      <w:tabs>
        <w:tab w:val="center" w:pos="5103"/>
        <w:tab w:val="right" w:pos="10065"/>
      </w:tabs>
    </w:pPr>
    <w:rPr>
      <w:lang w:val="de-AT"/>
    </w:rPr>
  </w:style>
  <w:style w:type="character" w:customStyle="1" w:styleId="TextblockkleinZchn">
    <w:name w:val="Textblock klein Zchn"/>
    <w:link w:val="Textblockklein"/>
    <w:rsid w:val="003D7679"/>
    <w:rPr>
      <w:rFonts w:ascii="Century Gothic" w:hAnsi="Century Gothic"/>
      <w:color w:val="333333"/>
      <w:sz w:val="18"/>
    </w:rPr>
  </w:style>
  <w:style w:type="paragraph" w:styleId="NurText">
    <w:name w:val="Plain Text"/>
    <w:basedOn w:val="Standard"/>
    <w:link w:val="NurTextZchn"/>
    <w:rsid w:val="001121B4"/>
    <w:rPr>
      <w:rFonts w:ascii="Courier New" w:hAnsi="Courier New" w:cs="Courier New"/>
      <w:sz w:val="20"/>
    </w:rPr>
  </w:style>
  <w:style w:type="character" w:customStyle="1" w:styleId="NurTextZchn">
    <w:name w:val="Nur Text Zchn"/>
    <w:link w:val="NurText"/>
    <w:rsid w:val="001121B4"/>
    <w:rPr>
      <w:rFonts w:ascii="Courier New" w:hAnsi="Courier New" w:cs="Courier New"/>
      <w:lang w:eastAsia="de-DE"/>
    </w:rPr>
  </w:style>
  <w:style w:type="character" w:customStyle="1" w:styleId="Text-NameZchn">
    <w:name w:val="Text-Name Zchn"/>
    <w:link w:val="Text-Name"/>
    <w:rsid w:val="001121B4"/>
    <w:rPr>
      <w:rFonts w:ascii="Century Gothic" w:hAnsi="Century Gothic"/>
      <w:color w:val="333333"/>
      <w:sz w:val="22"/>
      <w:lang w:val="en-GB" w:eastAsia="de-DE"/>
    </w:rPr>
  </w:style>
  <w:style w:type="character" w:styleId="Hervorhebung">
    <w:name w:val="Emphasis"/>
    <w:basedOn w:val="Absatz-Standardschriftart"/>
    <w:qFormat/>
    <w:rsid w:val="0080676D"/>
    <w:rPr>
      <w:i/>
      <w:iCs/>
    </w:rPr>
  </w:style>
  <w:style w:type="paragraph" w:customStyle="1" w:styleId="Infotext-bezeichner">
    <w:name w:val="Infotext-bezeichner"/>
    <w:basedOn w:val="Standard"/>
    <w:qFormat/>
    <w:rsid w:val="00260020"/>
    <w:pPr>
      <w:framePr w:hSpace="142" w:wrap="around" w:vAnchor="page" w:hAnchor="margin" w:y="2836"/>
      <w:tabs>
        <w:tab w:val="left" w:pos="1680"/>
      </w:tabs>
      <w:jc w:val="right"/>
    </w:pPr>
  </w:style>
  <w:style w:type="character" w:customStyle="1" w:styleId="Informationstext-bezeichner">
    <w:name w:val="Informationstext -bezeichner"/>
    <w:basedOn w:val="Absatz-Standardschriftart"/>
    <w:rsid w:val="00652D8C"/>
    <w:rPr>
      <w:rFonts w:asciiTheme="minorHAnsi" w:hAnsiTheme="minorHAnsi"/>
      <w:color w:val="auto"/>
      <w:sz w:val="22"/>
      <w:lang w:val="de-DE"/>
    </w:rPr>
  </w:style>
  <w:style w:type="character" w:customStyle="1" w:styleId="FormatvorlageInformationstext-bezeichner">
    <w:name w:val="Formatvorlage Informationstext -bezeichner"/>
    <w:basedOn w:val="Informationstext-bezeichner"/>
    <w:qFormat/>
    <w:rsid w:val="00104599"/>
    <w:rPr>
      <w:rFonts w:asciiTheme="minorHAnsi" w:hAnsiTheme="minorHAnsi"/>
      <w:i/>
      <w:iCs/>
      <w:color w:val="7ACA2A"/>
      <w:sz w:val="2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40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2" Type="http://schemas.openxmlformats.org/officeDocument/2006/relationships/image" Target="media/image11.jpg"/><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FE028-DB63-4734-9FFC-6B6AA1EE3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FB 104-423 Briefpapier</Template>
  <TotalTime>0</TotalTime>
  <Pages>3</Pages>
  <Words>148</Words>
  <Characters>936</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Geschaeftsbrief</vt:lpstr>
    </vt:vector>
  </TitlesOfParts>
  <Company>ExpertForce e.Gen.</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Geschaeftsbrief</dc:title>
  <dc:subject/>
  <dc:creator>Erich Sturmair</dc:creator>
  <cp:keywords/>
  <cp:lastModifiedBy>Erich Sturmair</cp:lastModifiedBy>
  <cp:revision>1</cp:revision>
  <cp:lastPrinted>2020-08-24T14:36:00Z</cp:lastPrinted>
  <dcterms:created xsi:type="dcterms:W3CDTF">2022-08-17T06:37:00Z</dcterms:created>
  <dcterms:modified xsi:type="dcterms:W3CDTF">2022-08-17T06:38:00Z</dcterms:modified>
  <cp:category>Schriftverkehr</cp:category>
</cp:coreProperties>
</file>