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Y="2836"/>
        <w:tblW w:w="98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701"/>
        <w:gridCol w:w="1701"/>
        <w:gridCol w:w="1917"/>
      </w:tblGrid>
      <w:tr w:rsidR="0080676D" w:rsidRPr="00DD4A7A" w14:paraId="529A253B" w14:textId="77777777" w:rsidTr="00104599">
        <w:trPr>
          <w:cantSplit/>
          <w:trHeight w:val="413"/>
        </w:trPr>
        <w:tc>
          <w:tcPr>
            <w:tcW w:w="4536" w:type="dxa"/>
          </w:tcPr>
          <w:p w14:paraId="012A3E57" w14:textId="77777777" w:rsidR="0080676D" w:rsidRPr="00104599" w:rsidRDefault="0080676D" w:rsidP="005D017A">
            <w:pPr>
              <w:pStyle w:val="AbsenderFenster"/>
              <w:rPr>
                <w:b/>
                <w:bCs/>
              </w:rPr>
            </w:pPr>
            <w:r w:rsidRPr="00104599">
              <w:rPr>
                <w:b/>
                <w:bCs/>
              </w:rPr>
              <w:t xml:space="preserve">EMC </w:t>
            </w:r>
            <w:proofErr w:type="spellStart"/>
            <w:r w:rsidRPr="00104599">
              <w:rPr>
                <w:b/>
                <w:bCs/>
              </w:rPr>
              <w:t>Experts.e.Gen</w:t>
            </w:r>
            <w:proofErr w:type="spellEnd"/>
            <w:r w:rsidRPr="00104599">
              <w:rPr>
                <w:b/>
                <w:bCs/>
              </w:rPr>
              <w:t>.</w:t>
            </w:r>
            <w:r w:rsidRPr="00104599">
              <w:rPr>
                <w:b/>
                <w:bCs/>
              </w:rPr>
              <w:tab/>
              <w:t>Rathausplatz 1, 4550 Kremsmünster</w:t>
            </w:r>
          </w:p>
        </w:tc>
        <w:tc>
          <w:tcPr>
            <w:tcW w:w="1701" w:type="dxa"/>
          </w:tcPr>
          <w:p w14:paraId="4CA62DA7" w14:textId="77777777" w:rsidR="0080676D" w:rsidRPr="007A3FEE" w:rsidRDefault="0080676D" w:rsidP="0080676D">
            <w:pPr>
              <w:pStyle w:val="AbsenderFenster"/>
              <w:tabs>
                <w:tab w:val="right" w:pos="4395"/>
              </w:tabs>
            </w:pPr>
          </w:p>
        </w:tc>
        <w:tc>
          <w:tcPr>
            <w:tcW w:w="1701" w:type="dxa"/>
          </w:tcPr>
          <w:p w14:paraId="1E32334B" w14:textId="77777777" w:rsidR="0080676D" w:rsidRPr="007A3FEE" w:rsidRDefault="0080676D" w:rsidP="0080676D">
            <w:pPr>
              <w:pStyle w:val="AbsenderFenster"/>
              <w:tabs>
                <w:tab w:val="left" w:pos="2030"/>
                <w:tab w:val="right" w:pos="4395"/>
              </w:tabs>
            </w:pPr>
          </w:p>
        </w:tc>
        <w:tc>
          <w:tcPr>
            <w:tcW w:w="1917" w:type="dxa"/>
          </w:tcPr>
          <w:p w14:paraId="06E6781A" w14:textId="77777777" w:rsidR="0080676D" w:rsidRPr="007A3FEE" w:rsidRDefault="0080676D" w:rsidP="0080676D">
            <w:pPr>
              <w:pStyle w:val="AbsenderFenster"/>
              <w:tabs>
                <w:tab w:val="left" w:pos="2030"/>
                <w:tab w:val="right" w:pos="4395"/>
              </w:tabs>
            </w:pPr>
          </w:p>
        </w:tc>
      </w:tr>
      <w:tr w:rsidR="0080676D" w:rsidRPr="00D62DDD" w14:paraId="59659A39" w14:textId="77777777" w:rsidTr="00104599">
        <w:trPr>
          <w:cantSplit/>
          <w:trHeight w:hRule="exact" w:val="2551"/>
        </w:trPr>
        <w:tc>
          <w:tcPr>
            <w:tcW w:w="4536" w:type="dxa"/>
          </w:tcPr>
          <w:p w14:paraId="7E933394" w14:textId="77777777" w:rsidR="0080676D" w:rsidRPr="00886555" w:rsidRDefault="0080676D" w:rsidP="0080676D">
            <w:r w:rsidRPr="00886555">
              <w:t>Unternehmen</w:t>
            </w:r>
          </w:p>
          <w:p w14:paraId="702EAB3A" w14:textId="77777777" w:rsidR="0080676D" w:rsidRPr="00886555" w:rsidRDefault="0080676D" w:rsidP="0080676D">
            <w:r w:rsidRPr="00886555">
              <w:t>Abteilung</w:t>
            </w:r>
          </w:p>
          <w:p w14:paraId="496BB0A7" w14:textId="77777777" w:rsidR="0080676D" w:rsidRPr="00886555" w:rsidRDefault="0080676D" w:rsidP="0080676D">
            <w:r w:rsidRPr="00886555">
              <w:t>Ansprechpartner</w:t>
            </w:r>
          </w:p>
          <w:p w14:paraId="4364D5C1" w14:textId="77777777" w:rsidR="0080676D" w:rsidRPr="00886555" w:rsidRDefault="0080676D" w:rsidP="0080676D">
            <w:r w:rsidRPr="00886555">
              <w:t>Adresse</w:t>
            </w:r>
          </w:p>
          <w:p w14:paraId="0E6913D9" w14:textId="77777777" w:rsidR="0080676D" w:rsidRPr="00886555" w:rsidRDefault="0080676D" w:rsidP="0080676D">
            <w:r w:rsidRPr="00886555">
              <w:t>PLZ Ort</w:t>
            </w:r>
          </w:p>
          <w:p w14:paraId="702B314A" w14:textId="77777777" w:rsidR="0080676D" w:rsidRPr="00F06E30" w:rsidRDefault="0080676D" w:rsidP="0080676D">
            <w:pPr>
              <w:rPr>
                <w:szCs w:val="24"/>
              </w:rPr>
            </w:pPr>
            <w:r w:rsidRPr="00886555">
              <w:t>ÖSTERREICH</w:t>
            </w:r>
            <w:r w:rsidRPr="00F06E30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440ECC55" w14:textId="77777777" w:rsidR="0080676D" w:rsidRPr="00D62DDD" w:rsidRDefault="0080676D" w:rsidP="0080676D"/>
        </w:tc>
        <w:tc>
          <w:tcPr>
            <w:tcW w:w="1701" w:type="dxa"/>
          </w:tcPr>
          <w:p w14:paraId="06C1BAD0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Datum:</w:t>
            </w:r>
          </w:p>
          <w:p w14:paraId="5128808C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Zeichen:</w:t>
            </w:r>
            <w:r w:rsidR="005D017A" w:rsidRPr="00104599">
              <w:rPr>
                <w:rStyle w:val="FormatvorlageInformationstext-bezeichner"/>
              </w:rPr>
              <w:t xml:space="preserve"> </w:t>
            </w:r>
          </w:p>
          <w:p w14:paraId="19D86389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Bearbeiter:</w:t>
            </w:r>
          </w:p>
          <w:p w14:paraId="1D6F4F18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Telefon:</w:t>
            </w:r>
          </w:p>
          <w:p w14:paraId="523A1AC4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Firmenbuch:</w:t>
            </w:r>
          </w:p>
          <w:p w14:paraId="1A21C33F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UID-Nummer:</w:t>
            </w:r>
          </w:p>
          <w:p w14:paraId="1C4C0CE6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</w:p>
          <w:p w14:paraId="2C979232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Ihr Zeichen:</w:t>
            </w:r>
          </w:p>
          <w:p w14:paraId="4DD05C4F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Ihre Nachricht vom:</w:t>
            </w:r>
          </w:p>
        </w:tc>
        <w:tc>
          <w:tcPr>
            <w:tcW w:w="1917" w:type="dxa"/>
          </w:tcPr>
          <w:p w14:paraId="4D721BDD" w14:textId="77777777" w:rsidR="0045093E" w:rsidRPr="00104599" w:rsidRDefault="005D017A" w:rsidP="0045093E">
            <w:pPr>
              <w:pStyle w:val="Inotext"/>
              <w:rPr>
                <w:lang w:val="de-AT"/>
              </w:rPr>
            </w:pPr>
            <w:r w:rsidRPr="00104599">
              <w:rPr>
                <w:lang w:val="de-AT"/>
              </w:rPr>
              <w:t>12. Juli 2022</w:t>
            </w:r>
          </w:p>
          <w:p w14:paraId="2DA3CCF8" w14:textId="77777777" w:rsidR="0045093E" w:rsidRPr="00104599" w:rsidRDefault="005D017A" w:rsidP="0045093E">
            <w:pPr>
              <w:pStyle w:val="Inotext"/>
              <w:rPr>
                <w:lang w:val="de-AT"/>
              </w:rPr>
            </w:pPr>
            <w:r w:rsidRPr="00104599">
              <w:rPr>
                <w:lang w:val="de-AT"/>
              </w:rPr>
              <w:t>Dokumentzeichen</w:t>
            </w:r>
          </w:p>
          <w:p w14:paraId="7FFB1E35" w14:textId="77777777" w:rsidR="005D017A" w:rsidRPr="00104599" w:rsidRDefault="005D017A" w:rsidP="0045093E">
            <w:pPr>
              <w:pStyle w:val="Inotext"/>
              <w:rPr>
                <w:lang w:val="de-AT"/>
              </w:rPr>
            </w:pPr>
            <w:r w:rsidRPr="00104599">
              <w:rPr>
                <w:lang w:val="de-AT"/>
              </w:rPr>
              <w:t>Absendername</w:t>
            </w:r>
          </w:p>
          <w:p w14:paraId="5FC2C878" w14:textId="77777777" w:rsidR="005D017A" w:rsidRPr="00104599" w:rsidRDefault="005D017A" w:rsidP="0045093E">
            <w:pPr>
              <w:pStyle w:val="Inotext"/>
              <w:rPr>
                <w:lang w:val="de-AT"/>
              </w:rPr>
            </w:pPr>
            <w:r w:rsidRPr="00104599">
              <w:rPr>
                <w:lang w:val="de-AT"/>
              </w:rPr>
              <w:t>Absender Telefon</w:t>
            </w:r>
          </w:p>
          <w:p w14:paraId="4E918F1E" w14:textId="77777777" w:rsidR="005D017A" w:rsidRPr="00104599" w:rsidRDefault="005D017A" w:rsidP="0045093E">
            <w:pPr>
              <w:pStyle w:val="Inotext"/>
              <w:rPr>
                <w:lang w:val="de-AT"/>
              </w:rPr>
            </w:pPr>
            <w:r w:rsidRPr="00104599">
              <w:rPr>
                <w:lang w:val="de-AT"/>
              </w:rPr>
              <w:t>FN 343998f LG Steyr</w:t>
            </w:r>
          </w:p>
          <w:p w14:paraId="412C3E7A" w14:textId="77777777" w:rsidR="005D017A" w:rsidRPr="00D62DDD" w:rsidRDefault="005D017A" w:rsidP="0045093E">
            <w:pPr>
              <w:pStyle w:val="Inotext"/>
            </w:pPr>
            <w:r w:rsidRPr="00104599">
              <w:rPr>
                <w:lang w:val="de-AT"/>
              </w:rPr>
              <w:t>ATU65685877</w:t>
            </w:r>
          </w:p>
        </w:tc>
      </w:tr>
    </w:tbl>
    <w:p w14:paraId="29DA569F" w14:textId="77777777" w:rsidR="00FD4E71" w:rsidRDefault="00D87AD3" w:rsidP="00D87AD3">
      <w:pPr>
        <w:pStyle w:val="Text"/>
        <w:tabs>
          <w:tab w:val="left" w:pos="8690"/>
        </w:tabs>
        <w:rPr>
          <w:lang w:val="de-AT"/>
        </w:rPr>
      </w:pPr>
      <w:r>
        <w:rPr>
          <w:lang w:val="de-AT"/>
        </w:rPr>
        <w:tab/>
      </w:r>
    </w:p>
    <w:p w14:paraId="3839EA67" w14:textId="77777777" w:rsidR="00FD4E71" w:rsidRDefault="00FD4E71" w:rsidP="00FD4E71">
      <w:pPr>
        <w:pStyle w:val="Text"/>
        <w:rPr>
          <w:lang w:val="de-AT"/>
        </w:rPr>
      </w:pPr>
    </w:p>
    <w:p w14:paraId="20E246B0" w14:textId="77777777" w:rsidR="00E45B0E" w:rsidRPr="00104599" w:rsidRDefault="00002FFF" w:rsidP="0045093E">
      <w:pPr>
        <w:pStyle w:val="Inotext"/>
        <w:rPr>
          <w:rStyle w:val="Betrifft"/>
          <w:lang w:val="de-AT"/>
        </w:rPr>
      </w:pPr>
      <w:r w:rsidRPr="00104599">
        <w:rPr>
          <w:lang w:val="de-AT"/>
        </w:rPr>
        <w:t>Betrifft:</w:t>
      </w:r>
      <w:r w:rsidR="00E45B0E" w:rsidRPr="00104599">
        <w:rPr>
          <w:lang w:val="de-AT"/>
        </w:rPr>
        <w:t xml:space="preserve"> </w:t>
      </w:r>
      <w:bookmarkStart w:id="0" w:name="BETREFF"/>
      <w:r w:rsidR="001E639E" w:rsidRPr="00104599">
        <w:rPr>
          <w:rStyle w:val="Fett"/>
          <w:lang w:val="de-AT"/>
        </w:rPr>
        <w:t>BETREFF</w:t>
      </w:r>
      <w:bookmarkEnd w:id="0"/>
    </w:p>
    <w:p w14:paraId="23BE9C8A" w14:textId="77777777" w:rsidR="00E45B0E" w:rsidRPr="00104599" w:rsidRDefault="001E639E" w:rsidP="00C44F75">
      <w:pPr>
        <w:pStyle w:val="Text"/>
        <w:rPr>
          <w:lang w:val="de-AT"/>
        </w:rPr>
      </w:pPr>
      <w:bookmarkStart w:id="1" w:name="ÜBERSCHRIFT"/>
      <w:r w:rsidRPr="00104599">
        <w:rPr>
          <w:lang w:val="de-AT"/>
        </w:rPr>
        <w:t>ÜBERSCHRIFT</w:t>
      </w:r>
      <w:bookmarkEnd w:id="1"/>
      <w:r w:rsidR="00E45B0E" w:rsidRPr="00104599">
        <w:rPr>
          <w:lang w:val="de-AT"/>
        </w:rPr>
        <w:t>,</w:t>
      </w:r>
    </w:p>
    <w:p w14:paraId="6288225D" w14:textId="77777777" w:rsidR="00366A51" w:rsidRPr="00104599" w:rsidRDefault="00072278" w:rsidP="0077516C">
      <w:pPr>
        <w:pStyle w:val="Textblock"/>
        <w:rPr>
          <w:lang w:val="de-AT"/>
        </w:rPr>
      </w:pPr>
      <w:r w:rsidRPr="00104599">
        <w:rPr>
          <w:lang w:val="de-AT"/>
        </w:rPr>
        <w:t>Einleitungstext ……</w:t>
      </w:r>
    </w:p>
    <w:p w14:paraId="1B9B2786" w14:textId="77777777" w:rsidR="00F61193" w:rsidRPr="00104599" w:rsidRDefault="00C44F75" w:rsidP="00C44F75">
      <w:pPr>
        <w:pStyle w:val="berschrift1"/>
      </w:pPr>
      <w:r w:rsidRPr="00104599">
        <w:t>Überschrift 1 = Hauptüberschriften</w:t>
      </w:r>
    </w:p>
    <w:p w14:paraId="2A47FC13" w14:textId="77777777" w:rsidR="00F61193" w:rsidRPr="00985657" w:rsidRDefault="00C44F75" w:rsidP="0077516C">
      <w:pPr>
        <w:pStyle w:val="Textblock"/>
        <w:rPr>
          <w:lang w:val="en-US"/>
        </w:rPr>
      </w:pPr>
      <w:proofErr w:type="spellStart"/>
      <w:r w:rsidRPr="00985657">
        <w:rPr>
          <w:lang w:val="en-US"/>
        </w:rPr>
        <w:t>Textblock</w:t>
      </w:r>
      <w:proofErr w:type="spellEnd"/>
      <w:r w:rsidRPr="00985657">
        <w:rPr>
          <w:lang w:val="en-US"/>
        </w:rPr>
        <w:t xml:space="preserve"> - Lorem ipsum dolor </w:t>
      </w:r>
      <w:proofErr w:type="gramStart"/>
      <w:r w:rsidRPr="00985657">
        <w:rPr>
          <w:lang w:val="en-US"/>
        </w:rPr>
        <w:t>sit</w:t>
      </w:r>
      <w:proofErr w:type="gram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amet</w:t>
      </w:r>
      <w:proofErr w:type="spellEnd"/>
      <w:r w:rsidRPr="00985657">
        <w:rPr>
          <w:lang w:val="en-US"/>
        </w:rPr>
        <w:t xml:space="preserve">, </w:t>
      </w:r>
      <w:proofErr w:type="spellStart"/>
      <w:r w:rsidRPr="00985657">
        <w:rPr>
          <w:lang w:val="en-US"/>
        </w:rPr>
        <w:t>consetetur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sadipscing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elitr</w:t>
      </w:r>
      <w:proofErr w:type="spellEnd"/>
      <w:r w:rsidRPr="00985657">
        <w:rPr>
          <w:lang w:val="en-US"/>
        </w:rPr>
        <w:t xml:space="preserve">, sed diam </w:t>
      </w:r>
      <w:proofErr w:type="spellStart"/>
      <w:r w:rsidRPr="00985657">
        <w:rPr>
          <w:lang w:val="en-US"/>
        </w:rPr>
        <w:t>nonumy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eirmod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tempor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invidunt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ut</w:t>
      </w:r>
      <w:proofErr w:type="spellEnd"/>
      <w:r w:rsidRPr="00985657">
        <w:rPr>
          <w:lang w:val="en-US"/>
        </w:rPr>
        <w:t xml:space="preserve"> labore et dolore magna </w:t>
      </w:r>
      <w:proofErr w:type="spellStart"/>
      <w:r w:rsidRPr="00985657">
        <w:rPr>
          <w:lang w:val="en-US"/>
        </w:rPr>
        <w:t>aliquyam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erat</w:t>
      </w:r>
      <w:proofErr w:type="spellEnd"/>
      <w:r w:rsidRPr="00985657">
        <w:rPr>
          <w:lang w:val="en-US"/>
        </w:rPr>
        <w:t xml:space="preserve">, sed diam </w:t>
      </w:r>
      <w:proofErr w:type="spellStart"/>
      <w:r w:rsidRPr="00985657">
        <w:rPr>
          <w:lang w:val="en-US"/>
        </w:rPr>
        <w:t>voluptua</w:t>
      </w:r>
      <w:proofErr w:type="spellEnd"/>
      <w:r w:rsidRPr="00985657">
        <w:rPr>
          <w:lang w:val="en-US"/>
        </w:rPr>
        <w:t xml:space="preserve">. At </w:t>
      </w:r>
      <w:proofErr w:type="spellStart"/>
      <w:r w:rsidRPr="00985657">
        <w:rPr>
          <w:lang w:val="en-US"/>
        </w:rPr>
        <w:t>vero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eos</w:t>
      </w:r>
      <w:proofErr w:type="spellEnd"/>
      <w:r w:rsidRPr="00985657">
        <w:rPr>
          <w:lang w:val="en-US"/>
        </w:rPr>
        <w:t xml:space="preserve"> et </w:t>
      </w:r>
    </w:p>
    <w:p w14:paraId="269E27D1" w14:textId="77777777" w:rsidR="005B1061" w:rsidRPr="00985657" w:rsidRDefault="00C44F75" w:rsidP="001121B4">
      <w:pPr>
        <w:pStyle w:val="berschrift2"/>
        <w:rPr>
          <w:lang w:val="en-US"/>
        </w:rPr>
      </w:pPr>
      <w:proofErr w:type="spellStart"/>
      <w:r w:rsidRPr="00985657">
        <w:rPr>
          <w:lang w:val="en-US"/>
        </w:rPr>
        <w:t>Überschrift</w:t>
      </w:r>
      <w:proofErr w:type="spellEnd"/>
      <w:r w:rsidRPr="00985657">
        <w:rPr>
          <w:lang w:val="en-US"/>
        </w:rPr>
        <w:t xml:space="preserve"> 2 = </w:t>
      </w:r>
      <w:proofErr w:type="spellStart"/>
      <w:r w:rsidRPr="00985657">
        <w:rPr>
          <w:lang w:val="en-US"/>
        </w:rPr>
        <w:t>Subüberschrift</w:t>
      </w:r>
      <w:proofErr w:type="spellEnd"/>
    </w:p>
    <w:p w14:paraId="1C6A3846" w14:textId="77777777" w:rsidR="005B1061" w:rsidRPr="00104599" w:rsidRDefault="00C44F75" w:rsidP="0077516C">
      <w:pPr>
        <w:pStyle w:val="Text"/>
        <w:rPr>
          <w:lang w:val="de-AT"/>
        </w:rPr>
      </w:pPr>
      <w:r w:rsidRPr="00985657">
        <w:rPr>
          <w:lang w:val="en-US"/>
        </w:rPr>
        <w:t xml:space="preserve">Text </w:t>
      </w:r>
      <w:proofErr w:type="spellStart"/>
      <w:r w:rsidRPr="00985657">
        <w:rPr>
          <w:lang w:val="en-US"/>
        </w:rPr>
        <w:t>mit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Flattersatz</w:t>
      </w:r>
      <w:proofErr w:type="spellEnd"/>
      <w:r w:rsidRPr="00985657">
        <w:rPr>
          <w:lang w:val="en-US"/>
        </w:rPr>
        <w:t xml:space="preserve"> - Lorem ipsum dolor </w:t>
      </w:r>
      <w:proofErr w:type="gramStart"/>
      <w:r w:rsidRPr="00985657">
        <w:rPr>
          <w:lang w:val="en-US"/>
        </w:rPr>
        <w:t>sit</w:t>
      </w:r>
      <w:proofErr w:type="gram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amet</w:t>
      </w:r>
      <w:proofErr w:type="spellEnd"/>
      <w:r w:rsidRPr="00985657">
        <w:rPr>
          <w:lang w:val="en-US"/>
        </w:rPr>
        <w:t xml:space="preserve">, </w:t>
      </w:r>
      <w:proofErr w:type="spellStart"/>
      <w:r w:rsidRPr="00985657">
        <w:rPr>
          <w:lang w:val="en-US"/>
        </w:rPr>
        <w:t>consetetur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sadipscing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elitr</w:t>
      </w:r>
      <w:proofErr w:type="spellEnd"/>
      <w:r w:rsidRPr="00985657">
        <w:rPr>
          <w:lang w:val="en-US"/>
        </w:rPr>
        <w:t xml:space="preserve">, sed diam </w:t>
      </w:r>
      <w:proofErr w:type="spellStart"/>
      <w:r w:rsidRPr="00985657">
        <w:rPr>
          <w:lang w:val="en-US"/>
        </w:rPr>
        <w:t>nonumy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eirmod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tempor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invidunt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ut</w:t>
      </w:r>
      <w:proofErr w:type="spellEnd"/>
      <w:r w:rsidRPr="00985657">
        <w:rPr>
          <w:lang w:val="en-US"/>
        </w:rPr>
        <w:t xml:space="preserve"> labore et dolore magna </w:t>
      </w:r>
      <w:proofErr w:type="spellStart"/>
      <w:r w:rsidRPr="00985657">
        <w:rPr>
          <w:lang w:val="en-US"/>
        </w:rPr>
        <w:t>aliquyam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erat</w:t>
      </w:r>
      <w:proofErr w:type="spellEnd"/>
      <w:r w:rsidRPr="00985657">
        <w:rPr>
          <w:lang w:val="en-US"/>
        </w:rPr>
        <w:t xml:space="preserve">, sed diam </w:t>
      </w:r>
      <w:proofErr w:type="spellStart"/>
      <w:r w:rsidRPr="00985657">
        <w:rPr>
          <w:lang w:val="en-US"/>
        </w:rPr>
        <w:t>voluptua</w:t>
      </w:r>
      <w:proofErr w:type="spellEnd"/>
      <w:r w:rsidRPr="00985657">
        <w:rPr>
          <w:lang w:val="en-US"/>
        </w:rPr>
        <w:t xml:space="preserve">. At </w:t>
      </w:r>
      <w:proofErr w:type="spellStart"/>
      <w:r w:rsidRPr="00985657">
        <w:rPr>
          <w:lang w:val="en-US"/>
        </w:rPr>
        <w:t>vero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eos</w:t>
      </w:r>
      <w:proofErr w:type="spellEnd"/>
      <w:r w:rsidRPr="00985657">
        <w:rPr>
          <w:lang w:val="en-US"/>
        </w:rPr>
        <w:t xml:space="preserve"> et </w:t>
      </w:r>
      <w:proofErr w:type="spellStart"/>
      <w:r w:rsidRPr="00985657">
        <w:rPr>
          <w:lang w:val="en-US"/>
        </w:rPr>
        <w:t>accusam</w:t>
      </w:r>
      <w:proofErr w:type="spellEnd"/>
      <w:r w:rsidRPr="00985657">
        <w:rPr>
          <w:lang w:val="en-US"/>
        </w:rPr>
        <w:t xml:space="preserve"> et </w:t>
      </w:r>
      <w:proofErr w:type="spellStart"/>
      <w:r w:rsidRPr="00985657">
        <w:rPr>
          <w:lang w:val="en-US"/>
        </w:rPr>
        <w:t>justo</w:t>
      </w:r>
      <w:proofErr w:type="spellEnd"/>
      <w:r w:rsidRPr="00985657">
        <w:rPr>
          <w:lang w:val="en-US"/>
        </w:rPr>
        <w:t xml:space="preserve"> duo </w:t>
      </w:r>
      <w:proofErr w:type="spellStart"/>
      <w:r w:rsidRPr="00985657">
        <w:rPr>
          <w:lang w:val="en-US"/>
        </w:rPr>
        <w:t>dolores</w:t>
      </w:r>
      <w:proofErr w:type="spellEnd"/>
      <w:r w:rsidRPr="00985657">
        <w:rPr>
          <w:lang w:val="en-US"/>
        </w:rPr>
        <w:t xml:space="preserve"> et </w:t>
      </w:r>
      <w:proofErr w:type="spellStart"/>
      <w:r w:rsidRPr="00985657">
        <w:rPr>
          <w:lang w:val="en-US"/>
        </w:rPr>
        <w:t>ea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rebum</w:t>
      </w:r>
      <w:proofErr w:type="spellEnd"/>
      <w:r w:rsidRPr="00985657">
        <w:rPr>
          <w:lang w:val="en-US"/>
        </w:rPr>
        <w:t xml:space="preserve">. </w:t>
      </w:r>
      <w:r w:rsidRPr="00104599">
        <w:rPr>
          <w:lang w:val="de-AT"/>
        </w:rPr>
        <w:t xml:space="preserve">Stet </w:t>
      </w:r>
      <w:proofErr w:type="spellStart"/>
      <w:r w:rsidRPr="00104599">
        <w:rPr>
          <w:lang w:val="de-AT"/>
        </w:rPr>
        <w:t>clita</w:t>
      </w:r>
      <w:proofErr w:type="spellEnd"/>
      <w:r w:rsidRPr="00104599">
        <w:rPr>
          <w:lang w:val="de-AT"/>
        </w:rPr>
        <w:t xml:space="preserve"> </w:t>
      </w:r>
      <w:proofErr w:type="spellStart"/>
      <w:r w:rsidRPr="00104599">
        <w:rPr>
          <w:lang w:val="de-AT"/>
        </w:rPr>
        <w:t>kasd</w:t>
      </w:r>
      <w:proofErr w:type="spellEnd"/>
      <w:r w:rsidRPr="00104599">
        <w:rPr>
          <w:lang w:val="de-AT"/>
        </w:rPr>
        <w:t xml:space="preserve"> </w:t>
      </w:r>
      <w:proofErr w:type="spellStart"/>
      <w:r w:rsidRPr="00104599">
        <w:rPr>
          <w:lang w:val="de-AT"/>
        </w:rPr>
        <w:t>gubergren</w:t>
      </w:r>
      <w:proofErr w:type="spellEnd"/>
      <w:r w:rsidRPr="00104599">
        <w:rPr>
          <w:lang w:val="de-AT"/>
        </w:rPr>
        <w:t xml:space="preserve">, </w:t>
      </w:r>
      <w:proofErr w:type="spellStart"/>
      <w:r w:rsidRPr="00104599">
        <w:rPr>
          <w:lang w:val="de-AT"/>
        </w:rPr>
        <w:t>no</w:t>
      </w:r>
      <w:proofErr w:type="spellEnd"/>
      <w:r w:rsidRPr="00104599">
        <w:rPr>
          <w:lang w:val="de-AT"/>
        </w:rPr>
        <w:t xml:space="preserve"> </w:t>
      </w:r>
      <w:proofErr w:type="spellStart"/>
      <w:r w:rsidRPr="00104599">
        <w:rPr>
          <w:lang w:val="de-AT"/>
        </w:rPr>
        <w:t>sea</w:t>
      </w:r>
      <w:proofErr w:type="spellEnd"/>
      <w:r w:rsidRPr="00104599">
        <w:rPr>
          <w:lang w:val="de-AT"/>
        </w:rPr>
        <w:t xml:space="preserve"> </w:t>
      </w:r>
      <w:proofErr w:type="spellStart"/>
      <w:r w:rsidRPr="00104599">
        <w:rPr>
          <w:lang w:val="de-AT"/>
        </w:rPr>
        <w:t>takimata</w:t>
      </w:r>
      <w:proofErr w:type="spellEnd"/>
      <w:r w:rsidRPr="00104599">
        <w:rPr>
          <w:lang w:val="de-AT"/>
        </w:rPr>
        <w:t xml:space="preserve"> </w:t>
      </w:r>
    </w:p>
    <w:p w14:paraId="31FD8383" w14:textId="77777777" w:rsidR="00C81CA5" w:rsidRPr="00104599" w:rsidRDefault="00C81CA5" w:rsidP="002F46B3">
      <w:pPr>
        <w:pStyle w:val="Textaufzhlung-1"/>
        <w:rPr>
          <w:lang w:val="de-AT"/>
        </w:rPr>
      </w:pPr>
      <w:r w:rsidRPr="00104599">
        <w:rPr>
          <w:lang w:val="de-AT"/>
        </w:rPr>
        <w:t>Absatz mit Aufzählzeichen</w:t>
      </w:r>
      <w:r w:rsidR="000144A3" w:rsidRPr="00104599">
        <w:rPr>
          <w:lang w:val="de-AT"/>
        </w:rPr>
        <w:t>-1</w:t>
      </w:r>
    </w:p>
    <w:p w14:paraId="65AB0743" w14:textId="77777777" w:rsidR="00C81CA5" w:rsidRPr="00104599" w:rsidRDefault="00C81CA5" w:rsidP="000144A3">
      <w:pPr>
        <w:pStyle w:val="Textaufzhlung-2"/>
        <w:rPr>
          <w:lang w:val="de-AT"/>
        </w:rPr>
      </w:pPr>
      <w:r w:rsidRPr="00104599">
        <w:rPr>
          <w:lang w:val="de-AT"/>
        </w:rPr>
        <w:t>Absatz mit Aufzählzeichen</w:t>
      </w:r>
      <w:r w:rsidR="000144A3" w:rsidRPr="00104599">
        <w:rPr>
          <w:lang w:val="de-AT"/>
        </w:rPr>
        <w:t>-2</w:t>
      </w:r>
    </w:p>
    <w:p w14:paraId="6D428AE6" w14:textId="77777777" w:rsidR="0076673D" w:rsidRPr="00104599" w:rsidRDefault="00C81CA5" w:rsidP="00C44F75">
      <w:pPr>
        <w:pStyle w:val="Preisliste"/>
        <w:rPr>
          <w:lang w:val="de-AT"/>
        </w:rPr>
      </w:pPr>
      <w:r w:rsidRPr="00104599">
        <w:rPr>
          <w:lang w:val="de-AT"/>
        </w:rPr>
        <w:t>Text mit Preisspalte</w:t>
      </w:r>
      <w:r w:rsidR="0076673D" w:rsidRPr="00104599">
        <w:rPr>
          <w:lang w:val="de-AT"/>
        </w:rPr>
        <w:tab/>
        <w:t>€</w:t>
      </w:r>
      <w:r w:rsidR="004462B9" w:rsidRPr="00104599">
        <w:rPr>
          <w:lang w:val="de-AT"/>
        </w:rPr>
        <w:t xml:space="preserve">     </w:t>
      </w:r>
      <w:r w:rsidR="0076673D" w:rsidRPr="00104599">
        <w:rPr>
          <w:lang w:val="de-AT"/>
        </w:rPr>
        <w:t xml:space="preserve"> </w:t>
      </w:r>
      <w:r w:rsidR="00785011" w:rsidRPr="00104599">
        <w:rPr>
          <w:lang w:val="de-AT"/>
        </w:rPr>
        <w:t>27</w:t>
      </w:r>
      <w:r w:rsidR="0076673D" w:rsidRPr="00104599">
        <w:rPr>
          <w:lang w:val="de-AT"/>
        </w:rPr>
        <w:t xml:space="preserve">0,- </w:t>
      </w:r>
    </w:p>
    <w:p w14:paraId="2CD79989" w14:textId="77777777" w:rsidR="00214AF7" w:rsidRPr="00104599" w:rsidRDefault="00214AF7" w:rsidP="0077516C">
      <w:pPr>
        <w:pStyle w:val="Text"/>
        <w:rPr>
          <w:lang w:val="de-AT"/>
        </w:rPr>
      </w:pPr>
    </w:p>
    <w:p w14:paraId="6629D989" w14:textId="77777777" w:rsidR="00632B1C" w:rsidRPr="00104599" w:rsidRDefault="00632B1C" w:rsidP="001121B4">
      <w:pPr>
        <w:pStyle w:val="Text"/>
        <w:rPr>
          <w:lang w:val="de-AT"/>
        </w:rPr>
      </w:pPr>
      <w:r w:rsidRPr="00104599">
        <w:rPr>
          <w:lang w:val="de-AT"/>
        </w:rPr>
        <w:t xml:space="preserve">Mit freundlichen Grüßen </w:t>
      </w:r>
    </w:p>
    <w:p w14:paraId="6E8B4285" w14:textId="77777777" w:rsidR="00854CEA" w:rsidRPr="00104599" w:rsidRDefault="00854CEA" w:rsidP="001121B4"/>
    <w:p w14:paraId="6F83DBC7" w14:textId="77777777" w:rsidR="001121B4" w:rsidRPr="00104599" w:rsidRDefault="00DE600E" w:rsidP="001121B4">
      <w:pPr>
        <w:pStyle w:val="Text-Name"/>
      </w:pPr>
      <w:bookmarkStart w:id="2" w:name="ABSUNTERSCHRIFT"/>
      <w:r w:rsidRPr="00104599">
        <w:t>Vorname Name</w:t>
      </w:r>
      <w:bookmarkEnd w:id="2"/>
      <w:r w:rsidR="001121B4" w:rsidRPr="00104599">
        <w:tab/>
        <w:t>Vorname Name</w:t>
      </w:r>
      <w:r w:rsidR="001121B4" w:rsidRPr="00104599">
        <w:tab/>
        <w:t>Vorname Name</w:t>
      </w:r>
    </w:p>
    <w:p w14:paraId="30935E0D" w14:textId="77777777" w:rsidR="004147C1" w:rsidRPr="00104599" w:rsidRDefault="00A42A4D" w:rsidP="001121B4">
      <w:pPr>
        <w:pStyle w:val="Preisliste"/>
        <w:tabs>
          <w:tab w:val="clear" w:pos="9356"/>
          <w:tab w:val="center" w:pos="5103"/>
          <w:tab w:val="right" w:pos="10065"/>
        </w:tabs>
        <w:rPr>
          <w:lang w:val="de-AT"/>
        </w:rPr>
      </w:pPr>
      <w:r w:rsidRPr="00104599">
        <w:rPr>
          <w:lang w:val="de-AT"/>
        </w:rPr>
        <w:t>Fun</w:t>
      </w:r>
      <w:r w:rsidR="00DE600E" w:rsidRPr="00104599">
        <w:rPr>
          <w:lang w:val="de-AT"/>
        </w:rPr>
        <w:t>ktion</w:t>
      </w:r>
      <w:r w:rsidR="001121B4" w:rsidRPr="00104599">
        <w:rPr>
          <w:lang w:val="de-AT"/>
        </w:rPr>
        <w:tab/>
      </w:r>
      <w:proofErr w:type="spellStart"/>
      <w:r w:rsidR="001121B4" w:rsidRPr="00104599">
        <w:rPr>
          <w:lang w:val="de-AT"/>
        </w:rPr>
        <w:t>Funktion</w:t>
      </w:r>
      <w:proofErr w:type="spellEnd"/>
      <w:r w:rsidR="001121B4" w:rsidRPr="00104599">
        <w:rPr>
          <w:lang w:val="de-AT"/>
        </w:rPr>
        <w:tab/>
      </w:r>
      <w:proofErr w:type="spellStart"/>
      <w:r w:rsidR="001121B4" w:rsidRPr="00104599">
        <w:rPr>
          <w:lang w:val="de-AT"/>
        </w:rPr>
        <w:t>Funktion</w:t>
      </w:r>
      <w:proofErr w:type="spellEnd"/>
      <w:r w:rsidR="004147C1" w:rsidRPr="00104599">
        <w:rPr>
          <w:lang w:val="de-AT"/>
        </w:rPr>
        <w:br w:type="page"/>
      </w:r>
    </w:p>
    <w:sectPr w:rsidR="004147C1" w:rsidRPr="00104599" w:rsidSect="00DB4592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5" w:h="16837" w:code="9"/>
      <w:pgMar w:top="1843" w:right="794" w:bottom="1134" w:left="1134" w:header="425" w:footer="4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BA31E" w14:textId="77777777" w:rsidR="00F064EC" w:rsidRDefault="00F064EC" w:rsidP="00067742">
      <w:r>
        <w:separator/>
      </w:r>
    </w:p>
    <w:p w14:paraId="1A9DA41F" w14:textId="77777777" w:rsidR="00F064EC" w:rsidRDefault="00F064EC"/>
    <w:p w14:paraId="2CADF43B" w14:textId="77777777" w:rsidR="00F064EC" w:rsidRDefault="00F064EC"/>
  </w:endnote>
  <w:endnote w:type="continuationSeparator" w:id="0">
    <w:p w14:paraId="37AF5356" w14:textId="77777777" w:rsidR="00F064EC" w:rsidRDefault="00F064EC" w:rsidP="00067742">
      <w:r>
        <w:continuationSeparator/>
      </w:r>
    </w:p>
    <w:p w14:paraId="5C1CD791" w14:textId="77777777" w:rsidR="00F064EC" w:rsidRDefault="00F064EC"/>
    <w:p w14:paraId="5986C0E6" w14:textId="77777777" w:rsidR="00F064EC" w:rsidRDefault="00F064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5EC25" w14:textId="77777777" w:rsidR="0046201E" w:rsidRPr="007D7BDD" w:rsidRDefault="00D87AD3" w:rsidP="007D7BDD">
    <w:pPr>
      <w:pStyle w:val="Fuzeile"/>
      <w:tabs>
        <w:tab w:val="right" w:pos="6804"/>
      </w:tabs>
      <w:jc w:val="left"/>
    </w:pPr>
    <w:r>
      <w:rPr>
        <w:noProof/>
      </w:rPr>
      <w:drawing>
        <wp:anchor distT="0" distB="0" distL="114300" distR="114300" simplePos="0" relativeHeight="251706368" behindDoc="1" locked="0" layoutInCell="1" allowOverlap="1" wp14:anchorId="09859682" wp14:editId="64EBBF6F">
          <wp:simplePos x="0" y="0"/>
          <wp:positionH relativeFrom="margin">
            <wp:posOffset>5001260</wp:posOffset>
          </wp:positionH>
          <wp:positionV relativeFrom="paragraph">
            <wp:posOffset>-310515</wp:posOffset>
          </wp:positionV>
          <wp:extent cx="520700" cy="422120"/>
          <wp:effectExtent l="0" t="0" r="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700" cy="422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4592">
      <w:rPr>
        <w:noProof/>
      </w:rPr>
      <w:drawing>
        <wp:anchor distT="0" distB="0" distL="114300" distR="114300" simplePos="0" relativeHeight="251701248" behindDoc="0" locked="0" layoutInCell="1" allowOverlap="1" wp14:anchorId="431BE6BB" wp14:editId="206F72DF">
          <wp:simplePos x="0" y="0"/>
          <wp:positionH relativeFrom="margin">
            <wp:posOffset>5591374</wp:posOffset>
          </wp:positionH>
          <wp:positionV relativeFrom="paragraph">
            <wp:posOffset>-248787</wp:posOffset>
          </wp:positionV>
          <wp:extent cx="859222" cy="429298"/>
          <wp:effectExtent l="0" t="0" r="0" b="8890"/>
          <wp:wrapNone/>
          <wp:docPr id="768" name="Grafik 7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222" cy="42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4594B" w:rsidRPr="007D7BDD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E968DCE" wp14:editId="20CB0BE7">
              <wp:simplePos x="0" y="0"/>
              <wp:positionH relativeFrom="column">
                <wp:posOffset>-537210</wp:posOffset>
              </wp:positionH>
              <wp:positionV relativeFrom="paragraph">
                <wp:posOffset>-2486025</wp:posOffset>
              </wp:positionV>
              <wp:extent cx="211015" cy="2873912"/>
              <wp:effectExtent l="0" t="0" r="0" b="0"/>
              <wp:wrapNone/>
              <wp:docPr id="8" name="Textfeld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5" cy="28739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4FF177" w14:textId="77777777" w:rsidR="00D00919" w:rsidRPr="00DF350F" w:rsidRDefault="00D00919" w:rsidP="00104599">
                          <w:pPr>
                            <w:pStyle w:val="Fuzeile"/>
                          </w:pPr>
                          <w:r w:rsidRPr="00DF350F">
                            <w:t xml:space="preserve">Revision </w:t>
                          </w:r>
                          <w:r w:rsidR="00AC063F">
                            <w:t>3.0</w:t>
                          </w:r>
                          <w:r w:rsidRPr="00DF350F">
                            <w:t xml:space="preserve">  FB 104-423</w:t>
                          </w:r>
                          <w:r w:rsidR="00985657">
                            <w:t>a</w:t>
                          </w:r>
                          <w:r w:rsidRPr="00DF350F">
                            <w:t xml:space="preserve"> </w:t>
                          </w:r>
                          <w:r>
                            <w:t xml:space="preserve">  </w:t>
                          </w:r>
                          <w:r w:rsidRPr="00DF350F">
                            <w:t xml:space="preserve">   Stand  </w:t>
                          </w:r>
                          <w:r w:rsidR="00E4594B">
                            <w:t>26</w:t>
                          </w:r>
                          <w:r w:rsidR="00AC063F">
                            <w:t>.07</w:t>
                          </w:r>
                          <w:r w:rsidRPr="00DF350F">
                            <w:t>.202</w:t>
                          </w:r>
                          <w:r w:rsidR="00AC063F">
                            <w:t>2</w:t>
                          </w:r>
                          <w:r w:rsidRPr="00DF350F">
                            <w:t xml:space="preserve">     </w:t>
                          </w:r>
                        </w:p>
                        <w:p w14:paraId="57EF2690" w14:textId="77777777" w:rsidR="00104599" w:rsidRDefault="00104599"/>
                      </w:txbxContent>
                    </wps:txbx>
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968DCE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26" type="#_x0000_t202" style="position:absolute;margin-left:-42.3pt;margin-top:-195.75pt;width:16.6pt;height:226.3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" fillcolor="white [3201]" stroked="f" strokeweight=".5pt">
              <v:textbox style="layout-flow:vertical;mso-layout-flow-alt:bottom-to-top" inset="0,0,0,0">
                <w:txbxContent>
                  <w:p w14:paraId="2A4FF177" w14:textId="77777777" w:rsidR="00D00919" w:rsidRPr="00DF350F" w:rsidRDefault="00D00919" w:rsidP="00104599">
                    <w:pPr>
                      <w:pStyle w:val="Fuzeile"/>
                    </w:pPr>
                    <w:r w:rsidRPr="00DF350F">
                      <w:t xml:space="preserve">Revision </w:t>
                    </w:r>
                    <w:r w:rsidR="00AC063F">
                      <w:t>3.0</w:t>
                    </w:r>
                    <w:r w:rsidRPr="00DF350F">
                      <w:t xml:space="preserve">  FB 104-423</w:t>
                    </w:r>
                    <w:r w:rsidR="00985657">
                      <w:t>a</w:t>
                    </w:r>
                    <w:r w:rsidRPr="00DF350F">
                      <w:t xml:space="preserve"> </w:t>
                    </w:r>
                    <w:r>
                      <w:t xml:space="preserve">  </w:t>
                    </w:r>
                    <w:r w:rsidRPr="00DF350F">
                      <w:t xml:space="preserve">   Stand  </w:t>
                    </w:r>
                    <w:r w:rsidR="00E4594B">
                      <w:t>26</w:t>
                    </w:r>
                    <w:r w:rsidR="00AC063F">
                      <w:t>.07</w:t>
                    </w:r>
                    <w:r w:rsidRPr="00DF350F">
                      <w:t>.202</w:t>
                    </w:r>
                    <w:r w:rsidR="00AC063F">
                      <w:t>2</w:t>
                    </w:r>
                    <w:r w:rsidRPr="00DF350F">
                      <w:t xml:space="preserve">     </w:t>
                    </w:r>
                  </w:p>
                  <w:p w14:paraId="57EF2690" w14:textId="77777777" w:rsidR="00104599" w:rsidRDefault="00104599"/>
                </w:txbxContent>
              </v:textbox>
            </v:shape>
          </w:pict>
        </mc:Fallback>
      </mc:AlternateContent>
    </w:r>
    <w:r w:rsidR="00104162" w:rsidRPr="007D7BDD">
      <w:t>D</w:t>
    </w:r>
    <w:r w:rsidR="00A42A4D" w:rsidRPr="007D7BDD">
      <w:t>atum</w:t>
    </w:r>
    <w:r w:rsidR="001C5EF9">
      <w:t xml:space="preserve"> </w:t>
    </w:r>
    <w:r w:rsidR="00EC66A5">
      <w:fldChar w:fldCharType="begin"/>
    </w:r>
    <w:r w:rsidR="00EC66A5">
      <w:instrText xml:space="preserve"> TIME \@ "dd.MM.yyyy" </w:instrText>
    </w:r>
    <w:r w:rsidR="00EC66A5">
      <w:fldChar w:fldCharType="separate"/>
    </w:r>
    <w:r w:rsidR="00F064EC">
      <w:rPr>
        <w:noProof/>
      </w:rPr>
      <w:t>06.03.2023</w:t>
    </w:r>
    <w:r w:rsidR="00EC66A5">
      <w:fldChar w:fldCharType="end"/>
    </w:r>
    <w:r w:rsidR="00A42A4D" w:rsidRPr="007D7BDD">
      <w:tab/>
    </w:r>
    <w:r w:rsidR="00104162" w:rsidRPr="007D7BDD">
      <w:t>Seite 2 von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26809" w14:textId="77777777" w:rsidR="00A42A4D" w:rsidRPr="007D7BDD" w:rsidRDefault="00D87AD3" w:rsidP="007D7BDD">
    <w:pPr>
      <w:pStyle w:val="Fuzeile"/>
      <w:tabs>
        <w:tab w:val="right" w:pos="6804"/>
      </w:tabs>
      <w:jc w:val="left"/>
    </w:pPr>
    <w:r>
      <w:rPr>
        <w:noProof/>
      </w:rPr>
      <w:drawing>
        <wp:anchor distT="0" distB="0" distL="114300" distR="114300" simplePos="0" relativeHeight="251704320" behindDoc="1" locked="0" layoutInCell="1" allowOverlap="1" wp14:anchorId="78C28256" wp14:editId="590F1E6B">
          <wp:simplePos x="0" y="0"/>
          <wp:positionH relativeFrom="margin">
            <wp:align>right</wp:align>
          </wp:positionH>
          <wp:positionV relativeFrom="paragraph">
            <wp:posOffset>-462915</wp:posOffset>
          </wp:positionV>
          <wp:extent cx="916294" cy="742820"/>
          <wp:effectExtent l="0" t="0" r="0" b="63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294" cy="74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594B" w:rsidRPr="007D7BDD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340ECE68" wp14:editId="371135F6">
              <wp:simplePos x="0" y="0"/>
              <wp:positionH relativeFrom="column">
                <wp:posOffset>-536262</wp:posOffset>
              </wp:positionH>
              <wp:positionV relativeFrom="paragraph">
                <wp:posOffset>-2488205</wp:posOffset>
              </wp:positionV>
              <wp:extent cx="211015" cy="2873912"/>
              <wp:effectExtent l="0" t="0" r="0" b="0"/>
              <wp:wrapNone/>
              <wp:docPr id="634" name="Textfeld 6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5" cy="28739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814A64" w14:textId="67835959" w:rsidR="007D7BDD" w:rsidRPr="00DF350F" w:rsidRDefault="007D7BDD" w:rsidP="00104599">
                          <w:pPr>
                            <w:pStyle w:val="Fuzeile"/>
                          </w:pPr>
                          <w:r w:rsidRPr="00DF350F">
                            <w:t xml:space="preserve">Revision </w:t>
                          </w:r>
                          <w:r>
                            <w:t>3.0</w:t>
                          </w:r>
                          <w:r w:rsidRPr="00DF350F">
                            <w:t xml:space="preserve">  FB 104-423</w:t>
                          </w:r>
                          <w:r w:rsidR="00F064EC">
                            <w:t>-b</w:t>
                          </w:r>
                          <w:r>
                            <w:t xml:space="preserve">  </w:t>
                          </w:r>
                          <w:r w:rsidRPr="00DF350F">
                            <w:t xml:space="preserve">   Stand  </w:t>
                          </w:r>
                          <w:r w:rsidR="00E4594B">
                            <w:t>26.</w:t>
                          </w:r>
                          <w:r>
                            <w:t>07</w:t>
                          </w:r>
                          <w:r w:rsidRPr="00DF350F">
                            <w:t>.202</w:t>
                          </w:r>
                          <w:r>
                            <w:t>2</w:t>
                          </w:r>
                          <w:r w:rsidRPr="00DF350F">
                            <w:t xml:space="preserve">     </w:t>
                          </w:r>
                        </w:p>
                      </w:txbxContent>
                    </wps:txbx>
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0ECE68" id="_x0000_t202" coordsize="21600,21600" o:spt="202" path="m,l,21600r21600,l21600,xe">
              <v:stroke joinstyle="miter"/>
              <v:path gradientshapeok="t" o:connecttype="rect"/>
            </v:shapetype>
            <v:shape id="Textfeld 634" o:spid="_x0000_s1027" type="#_x0000_t202" style="position:absolute;margin-left:-42.25pt;margin-top:-195.9pt;width:16.6pt;height:226.3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" fillcolor="white [3201]" stroked="f" strokeweight=".5pt">
              <v:textbox style="layout-flow:vertical;mso-layout-flow-alt:bottom-to-top" inset="0,0,0,0">
                <w:txbxContent>
                  <w:p w14:paraId="0A814A64" w14:textId="67835959" w:rsidR="007D7BDD" w:rsidRPr="00DF350F" w:rsidRDefault="007D7BDD" w:rsidP="00104599">
                    <w:pPr>
                      <w:pStyle w:val="Fuzeile"/>
                    </w:pPr>
                    <w:r w:rsidRPr="00DF350F">
                      <w:t xml:space="preserve">Revision </w:t>
                    </w:r>
                    <w:r>
                      <w:t>3.0</w:t>
                    </w:r>
                    <w:r w:rsidRPr="00DF350F">
                      <w:t xml:space="preserve">  FB 104-423</w:t>
                    </w:r>
                    <w:r w:rsidR="00F064EC">
                      <w:t>-b</w:t>
                    </w:r>
                    <w:r>
                      <w:t xml:space="preserve">  </w:t>
                    </w:r>
                    <w:r w:rsidRPr="00DF350F">
                      <w:t xml:space="preserve">   Stand  </w:t>
                    </w:r>
                    <w:r w:rsidR="00E4594B">
                      <w:t>26.</w:t>
                    </w:r>
                    <w:r>
                      <w:t>07</w:t>
                    </w:r>
                    <w:r w:rsidRPr="00DF350F">
                      <w:t>.202</w:t>
                    </w:r>
                    <w:r>
                      <w:t>2</w:t>
                    </w:r>
                    <w:r w:rsidRPr="00DF350F">
                      <w:t xml:space="preserve">     </w:t>
                    </w:r>
                  </w:p>
                </w:txbxContent>
              </v:textbox>
            </v:shape>
          </w:pict>
        </mc:Fallback>
      </mc:AlternateContent>
    </w:r>
    <w:r w:rsidR="007D7BDD" w:rsidRPr="007D7BD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3B57D" w14:textId="77777777" w:rsidR="00F064EC" w:rsidRDefault="00F064EC" w:rsidP="00067742">
      <w:r>
        <w:separator/>
      </w:r>
    </w:p>
    <w:p w14:paraId="13765BA6" w14:textId="77777777" w:rsidR="00F064EC" w:rsidRDefault="00F064EC"/>
    <w:p w14:paraId="3EA69D9C" w14:textId="77777777" w:rsidR="00F064EC" w:rsidRDefault="00F064EC"/>
  </w:footnote>
  <w:footnote w:type="continuationSeparator" w:id="0">
    <w:p w14:paraId="2F157973" w14:textId="77777777" w:rsidR="00F064EC" w:rsidRDefault="00F064EC" w:rsidP="00067742">
      <w:r>
        <w:continuationSeparator/>
      </w:r>
    </w:p>
    <w:p w14:paraId="65E10B83" w14:textId="77777777" w:rsidR="00F064EC" w:rsidRDefault="00F064EC"/>
    <w:p w14:paraId="05839F86" w14:textId="77777777" w:rsidR="00F064EC" w:rsidRDefault="00F064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4C627" w14:textId="77777777" w:rsidR="0046201E" w:rsidRDefault="0046201E">
    <w:pPr>
      <w:pStyle w:val="Kopfzeile"/>
    </w:pPr>
  </w:p>
  <w:p w14:paraId="25E27839" w14:textId="77777777" w:rsidR="0046201E" w:rsidRDefault="0046201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60481" w14:textId="77777777" w:rsidR="00DB4592" w:rsidRPr="00E2704F" w:rsidRDefault="00DB4592" w:rsidP="00DB4592">
    <w:pPr>
      <w:pStyle w:val="Kopfzeile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DED3DE9" wp14:editId="516CEA56">
              <wp:simplePos x="0" y="0"/>
              <wp:positionH relativeFrom="page">
                <wp:align>left</wp:align>
              </wp:positionH>
              <wp:positionV relativeFrom="paragraph">
                <wp:posOffset>3196526</wp:posOffset>
              </wp:positionV>
              <wp:extent cx="361950" cy="0"/>
              <wp:effectExtent l="0" t="0" r="0" b="0"/>
              <wp:wrapNone/>
              <wp:docPr id="15" name="Gerader Verbinde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619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1050D40" id="Gerader Verbinder 15" o:spid="_x0000_s1026" style="position:absolute;z-index:25169817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51.7pt" to="28.5pt,2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" strokecolor="#7ac97a" strokeweight=".5pt">
              <v:stroke dashstyle="dash" opacity="25443f" joinstyle="miter"/>
              <w10:wrap anchorx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5A66C526" wp14:editId="33A62FD4">
              <wp:simplePos x="0" y="0"/>
              <wp:positionH relativeFrom="column">
                <wp:posOffset>-710737</wp:posOffset>
              </wp:positionH>
              <wp:positionV relativeFrom="paragraph">
                <wp:posOffset>5078546</wp:posOffset>
              </wp:positionV>
              <wp:extent cx="493449" cy="2339"/>
              <wp:effectExtent l="0" t="0" r="20955" b="36195"/>
              <wp:wrapNone/>
              <wp:docPr id="16" name="Gerader Verbinder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93449" cy="2339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2A951B" id="Gerader Verbinder 16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5pt,399.9pt" to="-17.1pt,4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" strokecolor="#7ac97a" strokeweight=".5pt">
              <v:stroke dashstyle="dash" opacity="25443f" joinstyle="miter"/>
            </v:line>
          </w:pict>
        </mc:Fallback>
      </mc:AlternateContent>
    </w:r>
  </w:p>
  <w:p w14:paraId="42F7901F" w14:textId="77777777" w:rsidR="00DB4592" w:rsidRDefault="00DB459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0E564" w14:textId="77777777" w:rsidR="00C21C1C" w:rsidRPr="00E2704F" w:rsidRDefault="00735BA6" w:rsidP="00985657">
    <w:pPr>
      <w:pStyle w:val="Kopfzeile"/>
      <w:jc w:val="right"/>
    </w:pPr>
    <w:bookmarkStart w:id="3" w:name="_Hlk109824388"/>
    <w:bookmarkStart w:id="4" w:name="_Hlk109824389"/>
    <w:bookmarkStart w:id="5" w:name="_Hlk109824390"/>
    <w:bookmarkStart w:id="6" w:name="_Hlk109824391"/>
    <w:bookmarkStart w:id="7" w:name="_Hlk109824392"/>
    <w:bookmarkStart w:id="8" w:name="_Hlk109824393"/>
    <w:r>
      <w:rPr>
        <w:noProof/>
      </w:rPr>
      <w:drawing>
        <wp:anchor distT="0" distB="0" distL="114300" distR="114300" simplePos="0" relativeHeight="251703296" behindDoc="0" locked="0" layoutInCell="1" allowOverlap="1" wp14:anchorId="28945E55" wp14:editId="5EF3AC4F">
          <wp:simplePos x="0" y="0"/>
          <wp:positionH relativeFrom="margin">
            <wp:posOffset>4455160</wp:posOffset>
          </wp:positionH>
          <wp:positionV relativeFrom="paragraph">
            <wp:posOffset>-111125</wp:posOffset>
          </wp:positionV>
          <wp:extent cx="2176087" cy="1086906"/>
          <wp:effectExtent l="0" t="0" r="0" b="0"/>
          <wp:wrapNone/>
          <wp:docPr id="769" name="Grafik 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087" cy="1086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707392" behindDoc="1" locked="0" layoutInCell="1" allowOverlap="1" wp14:anchorId="45262CD7" wp14:editId="6492FB49">
          <wp:simplePos x="0" y="0"/>
          <wp:positionH relativeFrom="column">
            <wp:posOffset>-713740</wp:posOffset>
          </wp:positionH>
          <wp:positionV relativeFrom="paragraph">
            <wp:posOffset>-269875</wp:posOffset>
          </wp:positionV>
          <wp:extent cx="7670800" cy="1371600"/>
          <wp:effectExtent l="0" t="0" r="6350" b="0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595" cy="1372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4220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75BF0EC9" wp14:editId="3DA72B1B">
              <wp:simplePos x="0" y="0"/>
              <wp:positionH relativeFrom="page">
                <wp:align>left</wp:align>
              </wp:positionH>
              <wp:positionV relativeFrom="paragraph">
                <wp:posOffset>3196526</wp:posOffset>
              </wp:positionV>
              <wp:extent cx="361950" cy="0"/>
              <wp:effectExtent l="0" t="0" r="0" b="0"/>
              <wp:wrapNone/>
              <wp:docPr id="2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61950" cy="0"/>
                      </a:xfrm>
                      <a:prstGeom prst="line">
                        <a:avLst/>
                      </a:prstGeom>
                      <a:ln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810243B" id="Gerader Verbinder 2" o:spid="_x0000_s1026" style="position:absolute;z-index:251686912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51.7pt" to="28.5pt,2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" strokecolor="#7ac97a" strokeweight=".5pt">
              <v:stroke dashstyle="dash" opacity="25443f" joinstyle="miter"/>
              <w10:wrap anchorx="page"/>
            </v:line>
          </w:pict>
        </mc:Fallback>
      </mc:AlternateContent>
    </w:r>
    <w:r w:rsidR="005A208F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512D8ED6" wp14:editId="5BCD9463">
              <wp:simplePos x="0" y="0"/>
              <wp:positionH relativeFrom="column">
                <wp:posOffset>-710737</wp:posOffset>
              </wp:positionH>
              <wp:positionV relativeFrom="paragraph">
                <wp:posOffset>5078546</wp:posOffset>
              </wp:positionV>
              <wp:extent cx="493449" cy="2339"/>
              <wp:effectExtent l="0" t="0" r="20955" b="36195"/>
              <wp:wrapNone/>
              <wp:docPr id="4" name="Gerader Verbinde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93449" cy="2339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6CB43B" id="Gerader Verbinder 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5pt,399.9pt" to="-17.1pt,4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" strokecolor="#7ac97a" strokeweight=".5pt">
              <v:stroke dashstyle="dash" opacity="25443f" joinstyle="miter"/>
            </v:line>
          </w:pict>
        </mc:Fallback>
      </mc:AlternateContent>
    </w:r>
    <w:bookmarkEnd w:id="3"/>
    <w:bookmarkEnd w:id="4"/>
    <w:bookmarkEnd w:id="5"/>
    <w:bookmarkEnd w:id="6"/>
    <w:bookmarkEnd w:id="7"/>
    <w:bookmarkEnd w:id="8"/>
  </w:p>
  <w:p w14:paraId="288CF722" w14:textId="77777777" w:rsidR="00735BA6" w:rsidRDefault="00735BA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Logokugeln"/>
      </v:shape>
    </w:pict>
  </w:numPicBullet>
  <w:numPicBullet w:numPicBulletId="1">
    <w:pict>
      <v:shape id="_x0000_i1033" type="#_x0000_t75" style="width:24.5pt;height:23.5pt" o:bullet="t">
        <v:imagedata r:id="rId2" o:title="Logokugeln"/>
      </v:shape>
    </w:pict>
  </w:numPicBullet>
  <w:numPicBullet w:numPicBulletId="2">
    <w:pict>
      <v:shape id="_x0000_i1034" type="#_x0000_t75" style="width:10pt;height:10pt" o:bullet="t">
        <v:imagedata r:id="rId3" o:title="BD21298_"/>
      </v:shape>
    </w:pict>
  </w:numPicBullet>
  <w:numPicBullet w:numPicBulletId="3">
    <w:pict>
      <v:shape id="_x0000_i1035" type="#_x0000_t75" style="width:12.5pt;height:13.5pt" o:bullet="t">
        <v:imagedata r:id="rId4" o:title="BD21302_"/>
      </v:shape>
    </w:pict>
  </w:numPicBullet>
  <w:numPicBullet w:numPicBulletId="4">
    <w:pict>
      <v:shape id="_x0000_i1036" type="#_x0000_t75" style="width:1163pt;height:1163pt" o:bullet="t">
        <v:imagedata r:id="rId5" o:title="Logo_ExpertForce_icon"/>
      </v:shape>
    </w:pict>
  </w:numPicBullet>
  <w:numPicBullet w:numPicBulletId="5">
    <w:pict>
      <v:shape id="_x0000_i1037" type="#_x0000_t75" style="width:123.5pt;height:122.5pt" o:bullet="t">
        <v:imagedata r:id="rId6" o:title="EMC Experts Button"/>
      </v:shape>
    </w:pict>
  </w:numPicBullet>
  <w:abstractNum w:abstractNumId="0" w15:restartNumberingAfterBreak="0">
    <w:nsid w:val="FFFFFF7C"/>
    <w:multiLevelType w:val="singleLevel"/>
    <w:tmpl w:val="471C8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B8F4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14AF0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D94E3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C68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A7E34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52BF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E8DD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6C45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3E9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"/>
      <w:lvlJc w:val="left"/>
      <w:pPr>
        <w:tabs>
          <w:tab w:val="num" w:pos="1276"/>
        </w:tabs>
        <w:ind w:left="1276" w:hanging="425"/>
      </w:pPr>
      <w:rPr>
        <w:rFonts w:ascii="Wingdings" w:hAnsi="Wingdings"/>
        <w:color w:val="E60D2E"/>
        <w:sz w:val="16"/>
      </w:rPr>
    </w:lvl>
  </w:abstractNum>
  <w:abstractNum w:abstractNumId="11" w15:restartNumberingAfterBreak="0">
    <w:nsid w:val="00F32502"/>
    <w:multiLevelType w:val="hybridMultilevel"/>
    <w:tmpl w:val="38CE9B86"/>
    <w:lvl w:ilvl="0" w:tplc="FE76A6B2">
      <w:start w:val="1"/>
      <w:numFmt w:val="bullet"/>
      <w:pStyle w:val="Textaufzhlung-2"/>
      <w:lvlText w:val=""/>
      <w:lvlJc w:val="left"/>
      <w:pPr>
        <w:ind w:left="1211" w:hanging="360"/>
      </w:pPr>
      <w:rPr>
        <w:rFonts w:ascii="Wingdings" w:hAnsi="Wingdings" w:hint="default"/>
        <w:color w:val="8FAB3D"/>
        <w:sz w:val="16"/>
      </w:rPr>
    </w:lvl>
    <w:lvl w:ilvl="1" w:tplc="0C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120E56CB"/>
    <w:multiLevelType w:val="hybridMultilevel"/>
    <w:tmpl w:val="222EBE3E"/>
    <w:lvl w:ilvl="0" w:tplc="7E9A4F6A">
      <w:start w:val="1"/>
      <w:numFmt w:val="lowerLetter"/>
      <w:pStyle w:val="Textaufzhlungalphabethisch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C9AD304">
      <w:start w:val="1"/>
      <w:numFmt w:val="lowerLetter"/>
      <w:pStyle w:val="Textaufzhlungalphabethisch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B4A0DD4"/>
    <w:multiLevelType w:val="hybridMultilevel"/>
    <w:tmpl w:val="F3C672B0"/>
    <w:lvl w:ilvl="0" w:tplc="3D228ED8">
      <w:start w:val="1"/>
      <w:numFmt w:val="bullet"/>
      <w:pStyle w:val="Textaufzhlung2"/>
      <w:lvlText w:val=""/>
      <w:lvlJc w:val="left"/>
      <w:pPr>
        <w:ind w:left="1211" w:hanging="360"/>
      </w:pPr>
      <w:rPr>
        <w:rFonts w:ascii="Wingdings" w:hAnsi="Wingdings" w:hint="default"/>
        <w:color w:val="4575B1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348"/>
        </w:tabs>
        <w:ind w:left="23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068"/>
        </w:tabs>
        <w:ind w:left="30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788"/>
        </w:tabs>
        <w:ind w:left="37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508"/>
        </w:tabs>
        <w:ind w:left="45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228"/>
        </w:tabs>
        <w:ind w:left="52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948"/>
        </w:tabs>
        <w:ind w:left="59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668"/>
        </w:tabs>
        <w:ind w:left="66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388"/>
        </w:tabs>
        <w:ind w:left="7388" w:hanging="360"/>
      </w:pPr>
      <w:rPr>
        <w:rFonts w:ascii="Wingdings" w:hAnsi="Wingdings" w:hint="default"/>
      </w:rPr>
    </w:lvl>
  </w:abstractNum>
  <w:abstractNum w:abstractNumId="14" w15:restartNumberingAfterBreak="0">
    <w:nsid w:val="29706A44"/>
    <w:multiLevelType w:val="hybridMultilevel"/>
    <w:tmpl w:val="4FEA42A8"/>
    <w:lvl w:ilvl="0" w:tplc="195C37D2">
      <w:start w:val="1"/>
      <w:numFmt w:val="bullet"/>
      <w:lvlText w:val=""/>
      <w:lvlPicBulletId w:val="5"/>
      <w:lvlJc w:val="left"/>
      <w:pPr>
        <w:tabs>
          <w:tab w:val="num" w:pos="625"/>
        </w:tabs>
        <w:ind w:left="795" w:hanging="227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611"/>
        </w:tabs>
        <w:ind w:left="16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31"/>
        </w:tabs>
        <w:ind w:left="23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51"/>
        </w:tabs>
        <w:ind w:left="30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71"/>
        </w:tabs>
        <w:ind w:left="37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491"/>
        </w:tabs>
        <w:ind w:left="44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11"/>
        </w:tabs>
        <w:ind w:left="52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31"/>
        </w:tabs>
        <w:ind w:left="59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51"/>
        </w:tabs>
        <w:ind w:left="6651" w:hanging="360"/>
      </w:pPr>
      <w:rPr>
        <w:rFonts w:ascii="Wingdings" w:hAnsi="Wingdings" w:hint="default"/>
      </w:rPr>
    </w:lvl>
  </w:abstractNum>
  <w:abstractNum w:abstractNumId="15" w15:restartNumberingAfterBreak="0">
    <w:nsid w:val="415529DC"/>
    <w:multiLevelType w:val="hybridMultilevel"/>
    <w:tmpl w:val="44A28436"/>
    <w:lvl w:ilvl="0" w:tplc="282A3442">
      <w:numFmt w:val="bullet"/>
      <w:pStyle w:val="Textaufzhlung"/>
      <w:lvlText w:val=""/>
      <w:lvlJc w:val="left"/>
      <w:pPr>
        <w:tabs>
          <w:tab w:val="num" w:pos="454"/>
        </w:tabs>
        <w:ind w:left="624" w:hanging="227"/>
      </w:pPr>
      <w:rPr>
        <w:rFonts w:ascii="Wingdings" w:hAnsi="Wingdings" w:cs="Tunga" w:hint="default"/>
        <w:color w:val="E60D2E"/>
        <w:sz w:val="1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80327"/>
    <w:multiLevelType w:val="hybridMultilevel"/>
    <w:tmpl w:val="A1DC1AEC"/>
    <w:lvl w:ilvl="0" w:tplc="2048E076">
      <w:start w:val="1"/>
      <w:numFmt w:val="bullet"/>
      <w:pStyle w:val="Textaufzhlung-1"/>
      <w:lvlText w:val=""/>
      <w:lvlPicBulletId w:val="5"/>
      <w:lvlJc w:val="left"/>
      <w:pPr>
        <w:ind w:left="928" w:hanging="360"/>
      </w:pPr>
      <w:rPr>
        <w:rFonts w:ascii="Symbol" w:hAnsi="Symbol" w:hint="default"/>
        <w:color w:val="auto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66675C85"/>
    <w:multiLevelType w:val="hybridMultilevel"/>
    <w:tmpl w:val="66042C32"/>
    <w:lvl w:ilvl="0" w:tplc="0C07000F">
      <w:start w:val="1"/>
      <w:numFmt w:val="decimal"/>
      <w:lvlText w:val="%1."/>
      <w:lvlJc w:val="left"/>
      <w:pPr>
        <w:ind w:left="928" w:hanging="360"/>
      </w:pPr>
    </w:lvl>
    <w:lvl w:ilvl="1" w:tplc="0C070019" w:tentative="1">
      <w:start w:val="1"/>
      <w:numFmt w:val="lowerLetter"/>
      <w:lvlText w:val="%2."/>
      <w:lvlJc w:val="left"/>
      <w:pPr>
        <w:ind w:left="1648" w:hanging="360"/>
      </w:pPr>
    </w:lvl>
    <w:lvl w:ilvl="2" w:tplc="0C07001B" w:tentative="1">
      <w:start w:val="1"/>
      <w:numFmt w:val="lowerRoman"/>
      <w:lvlText w:val="%3."/>
      <w:lvlJc w:val="right"/>
      <w:pPr>
        <w:ind w:left="2368" w:hanging="180"/>
      </w:pPr>
    </w:lvl>
    <w:lvl w:ilvl="3" w:tplc="0C07000F" w:tentative="1">
      <w:start w:val="1"/>
      <w:numFmt w:val="decimal"/>
      <w:lvlText w:val="%4."/>
      <w:lvlJc w:val="left"/>
      <w:pPr>
        <w:ind w:left="3088" w:hanging="360"/>
      </w:pPr>
    </w:lvl>
    <w:lvl w:ilvl="4" w:tplc="0C070019" w:tentative="1">
      <w:start w:val="1"/>
      <w:numFmt w:val="lowerLetter"/>
      <w:lvlText w:val="%5."/>
      <w:lvlJc w:val="left"/>
      <w:pPr>
        <w:ind w:left="3808" w:hanging="360"/>
      </w:pPr>
    </w:lvl>
    <w:lvl w:ilvl="5" w:tplc="0C07001B" w:tentative="1">
      <w:start w:val="1"/>
      <w:numFmt w:val="lowerRoman"/>
      <w:lvlText w:val="%6."/>
      <w:lvlJc w:val="right"/>
      <w:pPr>
        <w:ind w:left="4528" w:hanging="180"/>
      </w:pPr>
    </w:lvl>
    <w:lvl w:ilvl="6" w:tplc="0C07000F" w:tentative="1">
      <w:start w:val="1"/>
      <w:numFmt w:val="decimal"/>
      <w:lvlText w:val="%7."/>
      <w:lvlJc w:val="left"/>
      <w:pPr>
        <w:ind w:left="5248" w:hanging="360"/>
      </w:pPr>
    </w:lvl>
    <w:lvl w:ilvl="7" w:tplc="0C070019" w:tentative="1">
      <w:start w:val="1"/>
      <w:numFmt w:val="lowerLetter"/>
      <w:lvlText w:val="%8."/>
      <w:lvlJc w:val="left"/>
      <w:pPr>
        <w:ind w:left="5968" w:hanging="360"/>
      </w:pPr>
    </w:lvl>
    <w:lvl w:ilvl="8" w:tplc="0C07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140656960">
    <w:abstractNumId w:val="15"/>
  </w:num>
  <w:num w:numId="2" w16cid:durableId="222764851">
    <w:abstractNumId w:val="12"/>
  </w:num>
  <w:num w:numId="3" w16cid:durableId="270161280">
    <w:abstractNumId w:val="14"/>
  </w:num>
  <w:num w:numId="4" w16cid:durableId="322780637">
    <w:abstractNumId w:val="13"/>
  </w:num>
  <w:num w:numId="5" w16cid:durableId="1766727842">
    <w:abstractNumId w:val="9"/>
  </w:num>
  <w:num w:numId="6" w16cid:durableId="1312440110">
    <w:abstractNumId w:val="7"/>
  </w:num>
  <w:num w:numId="7" w16cid:durableId="220875154">
    <w:abstractNumId w:val="6"/>
  </w:num>
  <w:num w:numId="8" w16cid:durableId="1845046316">
    <w:abstractNumId w:val="5"/>
  </w:num>
  <w:num w:numId="9" w16cid:durableId="64303115">
    <w:abstractNumId w:val="4"/>
  </w:num>
  <w:num w:numId="10" w16cid:durableId="548687348">
    <w:abstractNumId w:val="8"/>
  </w:num>
  <w:num w:numId="11" w16cid:durableId="2144807655">
    <w:abstractNumId w:val="3"/>
  </w:num>
  <w:num w:numId="12" w16cid:durableId="1906136125">
    <w:abstractNumId w:val="2"/>
  </w:num>
  <w:num w:numId="13" w16cid:durableId="259408301">
    <w:abstractNumId w:val="1"/>
  </w:num>
  <w:num w:numId="14" w16cid:durableId="1413696744">
    <w:abstractNumId w:val="0"/>
  </w:num>
  <w:num w:numId="15" w16cid:durableId="863834115">
    <w:abstractNumId w:val="11"/>
  </w:num>
  <w:num w:numId="16" w16cid:durableId="1497108733">
    <w:abstractNumId w:val="17"/>
  </w:num>
  <w:num w:numId="17" w16cid:durableId="656225051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autoHyphenation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5666E606-039C-4D8B-84D8-8C4284E51C09}"/>
    <w:docVar w:name="dgnword-eventsink" w:val="2100725056800"/>
  </w:docVars>
  <w:rsids>
    <w:rsidRoot w:val="00F064EC"/>
    <w:rsid w:val="00002FFF"/>
    <w:rsid w:val="0000721C"/>
    <w:rsid w:val="0001005F"/>
    <w:rsid w:val="000144A3"/>
    <w:rsid w:val="00045B41"/>
    <w:rsid w:val="000463CA"/>
    <w:rsid w:val="00051672"/>
    <w:rsid w:val="000527A4"/>
    <w:rsid w:val="00067742"/>
    <w:rsid w:val="000701A9"/>
    <w:rsid w:val="00072278"/>
    <w:rsid w:val="00075D3D"/>
    <w:rsid w:val="00076DC2"/>
    <w:rsid w:val="00084C59"/>
    <w:rsid w:val="0008738B"/>
    <w:rsid w:val="000944E4"/>
    <w:rsid w:val="000B0E7F"/>
    <w:rsid w:val="000B173C"/>
    <w:rsid w:val="000D418B"/>
    <w:rsid w:val="000E31B2"/>
    <w:rsid w:val="000F34FA"/>
    <w:rsid w:val="000F4A80"/>
    <w:rsid w:val="00101DE7"/>
    <w:rsid w:val="00101E2A"/>
    <w:rsid w:val="0010217C"/>
    <w:rsid w:val="00104162"/>
    <w:rsid w:val="00104599"/>
    <w:rsid w:val="00105584"/>
    <w:rsid w:val="00107074"/>
    <w:rsid w:val="00107B67"/>
    <w:rsid w:val="00111BC2"/>
    <w:rsid w:val="001121B4"/>
    <w:rsid w:val="001145D7"/>
    <w:rsid w:val="0013072B"/>
    <w:rsid w:val="001451D4"/>
    <w:rsid w:val="00160B81"/>
    <w:rsid w:val="001630EA"/>
    <w:rsid w:val="00174528"/>
    <w:rsid w:val="00187B6F"/>
    <w:rsid w:val="001949F1"/>
    <w:rsid w:val="001962C3"/>
    <w:rsid w:val="001A46EC"/>
    <w:rsid w:val="001A7444"/>
    <w:rsid w:val="001B1A61"/>
    <w:rsid w:val="001B65D4"/>
    <w:rsid w:val="001B6E74"/>
    <w:rsid w:val="001C5EF9"/>
    <w:rsid w:val="001C6CC5"/>
    <w:rsid w:val="001D0B15"/>
    <w:rsid w:val="001D48CE"/>
    <w:rsid w:val="001D4D33"/>
    <w:rsid w:val="001E0C4F"/>
    <w:rsid w:val="001E4531"/>
    <w:rsid w:val="001E639E"/>
    <w:rsid w:val="001F6526"/>
    <w:rsid w:val="001F7171"/>
    <w:rsid w:val="0020080A"/>
    <w:rsid w:val="0020121C"/>
    <w:rsid w:val="0020290B"/>
    <w:rsid w:val="00214AF7"/>
    <w:rsid w:val="002323F3"/>
    <w:rsid w:val="00234C2F"/>
    <w:rsid w:val="0024141B"/>
    <w:rsid w:val="00242746"/>
    <w:rsid w:val="002468DE"/>
    <w:rsid w:val="00256EE0"/>
    <w:rsid w:val="00260020"/>
    <w:rsid w:val="0027457A"/>
    <w:rsid w:val="00274961"/>
    <w:rsid w:val="00276EC3"/>
    <w:rsid w:val="0028030C"/>
    <w:rsid w:val="00281438"/>
    <w:rsid w:val="00281F35"/>
    <w:rsid w:val="002860B6"/>
    <w:rsid w:val="00293AA7"/>
    <w:rsid w:val="002A407D"/>
    <w:rsid w:val="002B11EF"/>
    <w:rsid w:val="002D0AFB"/>
    <w:rsid w:val="002D55E7"/>
    <w:rsid w:val="002E6099"/>
    <w:rsid w:val="002F3073"/>
    <w:rsid w:val="002F46B3"/>
    <w:rsid w:val="002F4A0F"/>
    <w:rsid w:val="002F6DFB"/>
    <w:rsid w:val="0030692E"/>
    <w:rsid w:val="00311567"/>
    <w:rsid w:val="00320398"/>
    <w:rsid w:val="00323620"/>
    <w:rsid w:val="003264B7"/>
    <w:rsid w:val="003268C8"/>
    <w:rsid w:val="00327434"/>
    <w:rsid w:val="00333FD3"/>
    <w:rsid w:val="00334220"/>
    <w:rsid w:val="00336D7B"/>
    <w:rsid w:val="00343DAE"/>
    <w:rsid w:val="00352A97"/>
    <w:rsid w:val="00363249"/>
    <w:rsid w:val="0036347E"/>
    <w:rsid w:val="0036531F"/>
    <w:rsid w:val="00366A51"/>
    <w:rsid w:val="00372724"/>
    <w:rsid w:val="0037507E"/>
    <w:rsid w:val="00376C6B"/>
    <w:rsid w:val="00380C03"/>
    <w:rsid w:val="00380D2F"/>
    <w:rsid w:val="00385398"/>
    <w:rsid w:val="003A5345"/>
    <w:rsid w:val="003D1F2C"/>
    <w:rsid w:val="003D7679"/>
    <w:rsid w:val="003D7FAA"/>
    <w:rsid w:val="003F2845"/>
    <w:rsid w:val="003F70A8"/>
    <w:rsid w:val="00405699"/>
    <w:rsid w:val="00411C94"/>
    <w:rsid w:val="004147C1"/>
    <w:rsid w:val="0041556F"/>
    <w:rsid w:val="00431CA8"/>
    <w:rsid w:val="004354DF"/>
    <w:rsid w:val="004376C8"/>
    <w:rsid w:val="0043788C"/>
    <w:rsid w:val="004418D1"/>
    <w:rsid w:val="004454BF"/>
    <w:rsid w:val="00446225"/>
    <w:rsid w:val="004462B9"/>
    <w:rsid w:val="0045093E"/>
    <w:rsid w:val="00454AEE"/>
    <w:rsid w:val="0046201E"/>
    <w:rsid w:val="00464200"/>
    <w:rsid w:val="004647E9"/>
    <w:rsid w:val="00465F7F"/>
    <w:rsid w:val="00470A42"/>
    <w:rsid w:val="004A2696"/>
    <w:rsid w:val="004A2FED"/>
    <w:rsid w:val="004B5665"/>
    <w:rsid w:val="004C0E7E"/>
    <w:rsid w:val="004D4501"/>
    <w:rsid w:val="004E21FD"/>
    <w:rsid w:val="004E2BE5"/>
    <w:rsid w:val="004E31B7"/>
    <w:rsid w:val="004F51E3"/>
    <w:rsid w:val="00501632"/>
    <w:rsid w:val="00502299"/>
    <w:rsid w:val="0051508D"/>
    <w:rsid w:val="00527D06"/>
    <w:rsid w:val="0054520B"/>
    <w:rsid w:val="005505D6"/>
    <w:rsid w:val="005526B1"/>
    <w:rsid w:val="005530BD"/>
    <w:rsid w:val="005542AB"/>
    <w:rsid w:val="005619DA"/>
    <w:rsid w:val="00565339"/>
    <w:rsid w:val="00567111"/>
    <w:rsid w:val="00575446"/>
    <w:rsid w:val="00576991"/>
    <w:rsid w:val="00594C05"/>
    <w:rsid w:val="005968AD"/>
    <w:rsid w:val="005A208F"/>
    <w:rsid w:val="005A6F73"/>
    <w:rsid w:val="005B006F"/>
    <w:rsid w:val="005B0459"/>
    <w:rsid w:val="005B1061"/>
    <w:rsid w:val="005C0152"/>
    <w:rsid w:val="005C076C"/>
    <w:rsid w:val="005D017A"/>
    <w:rsid w:val="005E1AF4"/>
    <w:rsid w:val="005E4768"/>
    <w:rsid w:val="005F114D"/>
    <w:rsid w:val="005F792C"/>
    <w:rsid w:val="0060673E"/>
    <w:rsid w:val="006067C0"/>
    <w:rsid w:val="00620A1F"/>
    <w:rsid w:val="006221F4"/>
    <w:rsid w:val="0062334A"/>
    <w:rsid w:val="00623F90"/>
    <w:rsid w:val="006278F1"/>
    <w:rsid w:val="00632B1C"/>
    <w:rsid w:val="00634032"/>
    <w:rsid w:val="00644B0E"/>
    <w:rsid w:val="0064592B"/>
    <w:rsid w:val="006473F5"/>
    <w:rsid w:val="00652D8C"/>
    <w:rsid w:val="0065464F"/>
    <w:rsid w:val="00667282"/>
    <w:rsid w:val="00674596"/>
    <w:rsid w:val="00684EE6"/>
    <w:rsid w:val="006951D7"/>
    <w:rsid w:val="006A23CD"/>
    <w:rsid w:val="006A2565"/>
    <w:rsid w:val="006A31E0"/>
    <w:rsid w:val="006A4972"/>
    <w:rsid w:val="006B67D3"/>
    <w:rsid w:val="006E301B"/>
    <w:rsid w:val="006F7BBB"/>
    <w:rsid w:val="00705036"/>
    <w:rsid w:val="007103C5"/>
    <w:rsid w:val="007104C8"/>
    <w:rsid w:val="00713F51"/>
    <w:rsid w:val="00714074"/>
    <w:rsid w:val="007168DB"/>
    <w:rsid w:val="00716CCE"/>
    <w:rsid w:val="007235B8"/>
    <w:rsid w:val="00735BA6"/>
    <w:rsid w:val="00740AFD"/>
    <w:rsid w:val="007419DD"/>
    <w:rsid w:val="00742809"/>
    <w:rsid w:val="00745AD5"/>
    <w:rsid w:val="007470A8"/>
    <w:rsid w:val="007478AF"/>
    <w:rsid w:val="00752980"/>
    <w:rsid w:val="007663DD"/>
    <w:rsid w:val="007664BA"/>
    <w:rsid w:val="0076673D"/>
    <w:rsid w:val="00774A74"/>
    <w:rsid w:val="0077516C"/>
    <w:rsid w:val="007775E8"/>
    <w:rsid w:val="00781751"/>
    <w:rsid w:val="00785011"/>
    <w:rsid w:val="007857DC"/>
    <w:rsid w:val="00785E53"/>
    <w:rsid w:val="00794F9D"/>
    <w:rsid w:val="00795503"/>
    <w:rsid w:val="007A1F69"/>
    <w:rsid w:val="007A3FEE"/>
    <w:rsid w:val="007A50E6"/>
    <w:rsid w:val="007A5791"/>
    <w:rsid w:val="007C1757"/>
    <w:rsid w:val="007C3A0C"/>
    <w:rsid w:val="007D6289"/>
    <w:rsid w:val="007D7BDD"/>
    <w:rsid w:val="007E0266"/>
    <w:rsid w:val="007E40E0"/>
    <w:rsid w:val="007F0449"/>
    <w:rsid w:val="007F3AAA"/>
    <w:rsid w:val="007F4A12"/>
    <w:rsid w:val="007F5D19"/>
    <w:rsid w:val="007F6528"/>
    <w:rsid w:val="007F6630"/>
    <w:rsid w:val="007F765D"/>
    <w:rsid w:val="00802028"/>
    <w:rsid w:val="00803D82"/>
    <w:rsid w:val="0080676D"/>
    <w:rsid w:val="0080679F"/>
    <w:rsid w:val="00807DEE"/>
    <w:rsid w:val="00816152"/>
    <w:rsid w:val="0083724F"/>
    <w:rsid w:val="00850A9A"/>
    <w:rsid w:val="008539AB"/>
    <w:rsid w:val="00854CEA"/>
    <w:rsid w:val="0086354E"/>
    <w:rsid w:val="0087095A"/>
    <w:rsid w:val="008840C9"/>
    <w:rsid w:val="00886555"/>
    <w:rsid w:val="0089379E"/>
    <w:rsid w:val="008B3052"/>
    <w:rsid w:val="008B57D6"/>
    <w:rsid w:val="008C3119"/>
    <w:rsid w:val="008D399A"/>
    <w:rsid w:val="008E01A4"/>
    <w:rsid w:val="008E3AE4"/>
    <w:rsid w:val="009009B8"/>
    <w:rsid w:val="00901327"/>
    <w:rsid w:val="009111A4"/>
    <w:rsid w:val="009241AB"/>
    <w:rsid w:val="009249CF"/>
    <w:rsid w:val="00924B20"/>
    <w:rsid w:val="009257A6"/>
    <w:rsid w:val="00931B4B"/>
    <w:rsid w:val="00932753"/>
    <w:rsid w:val="009344AE"/>
    <w:rsid w:val="00951BE3"/>
    <w:rsid w:val="0095646E"/>
    <w:rsid w:val="00957776"/>
    <w:rsid w:val="0096183A"/>
    <w:rsid w:val="00970E30"/>
    <w:rsid w:val="00971190"/>
    <w:rsid w:val="00973972"/>
    <w:rsid w:val="00975122"/>
    <w:rsid w:val="009765AA"/>
    <w:rsid w:val="00985657"/>
    <w:rsid w:val="009A002E"/>
    <w:rsid w:val="009A13A4"/>
    <w:rsid w:val="009A2F4F"/>
    <w:rsid w:val="009B0922"/>
    <w:rsid w:val="009B1654"/>
    <w:rsid w:val="009B47CF"/>
    <w:rsid w:val="009C2614"/>
    <w:rsid w:val="009C587C"/>
    <w:rsid w:val="009C6E39"/>
    <w:rsid w:val="009E3C16"/>
    <w:rsid w:val="009E4A74"/>
    <w:rsid w:val="009F24AC"/>
    <w:rsid w:val="009F7BC5"/>
    <w:rsid w:val="00A01D38"/>
    <w:rsid w:val="00A038B4"/>
    <w:rsid w:val="00A038B9"/>
    <w:rsid w:val="00A1618B"/>
    <w:rsid w:val="00A172DC"/>
    <w:rsid w:val="00A277A2"/>
    <w:rsid w:val="00A3340C"/>
    <w:rsid w:val="00A34E61"/>
    <w:rsid w:val="00A37F08"/>
    <w:rsid w:val="00A42A4D"/>
    <w:rsid w:val="00A52E08"/>
    <w:rsid w:val="00A55015"/>
    <w:rsid w:val="00A664B2"/>
    <w:rsid w:val="00A85C78"/>
    <w:rsid w:val="00A87060"/>
    <w:rsid w:val="00A90BA0"/>
    <w:rsid w:val="00AA035A"/>
    <w:rsid w:val="00AA1422"/>
    <w:rsid w:val="00AA3B50"/>
    <w:rsid w:val="00AA516D"/>
    <w:rsid w:val="00AB039C"/>
    <w:rsid w:val="00AC063F"/>
    <w:rsid w:val="00AC0A5C"/>
    <w:rsid w:val="00AC58AB"/>
    <w:rsid w:val="00AC63F3"/>
    <w:rsid w:val="00AD150D"/>
    <w:rsid w:val="00AF259D"/>
    <w:rsid w:val="00AF4673"/>
    <w:rsid w:val="00AF6CC6"/>
    <w:rsid w:val="00B01B7D"/>
    <w:rsid w:val="00B026A8"/>
    <w:rsid w:val="00B130FD"/>
    <w:rsid w:val="00B172B3"/>
    <w:rsid w:val="00B200C6"/>
    <w:rsid w:val="00B311F8"/>
    <w:rsid w:val="00B31A83"/>
    <w:rsid w:val="00B5584B"/>
    <w:rsid w:val="00B81613"/>
    <w:rsid w:val="00B84339"/>
    <w:rsid w:val="00B85738"/>
    <w:rsid w:val="00B85740"/>
    <w:rsid w:val="00B9128A"/>
    <w:rsid w:val="00B95D3A"/>
    <w:rsid w:val="00BA723C"/>
    <w:rsid w:val="00BC11FD"/>
    <w:rsid w:val="00BC379B"/>
    <w:rsid w:val="00BC3AA9"/>
    <w:rsid w:val="00BE4882"/>
    <w:rsid w:val="00BF31ED"/>
    <w:rsid w:val="00BF50FE"/>
    <w:rsid w:val="00C04AFB"/>
    <w:rsid w:val="00C104EE"/>
    <w:rsid w:val="00C13092"/>
    <w:rsid w:val="00C1361D"/>
    <w:rsid w:val="00C21861"/>
    <w:rsid w:val="00C21C1C"/>
    <w:rsid w:val="00C2571F"/>
    <w:rsid w:val="00C3561A"/>
    <w:rsid w:val="00C44F75"/>
    <w:rsid w:val="00C503DC"/>
    <w:rsid w:val="00C522BE"/>
    <w:rsid w:val="00C611C9"/>
    <w:rsid w:val="00C6367C"/>
    <w:rsid w:val="00C642AB"/>
    <w:rsid w:val="00C670BD"/>
    <w:rsid w:val="00C70BF1"/>
    <w:rsid w:val="00C7167B"/>
    <w:rsid w:val="00C72785"/>
    <w:rsid w:val="00C74307"/>
    <w:rsid w:val="00C80AAB"/>
    <w:rsid w:val="00C81CA5"/>
    <w:rsid w:val="00C848A0"/>
    <w:rsid w:val="00C92A56"/>
    <w:rsid w:val="00C95936"/>
    <w:rsid w:val="00CA14C1"/>
    <w:rsid w:val="00CA205B"/>
    <w:rsid w:val="00CA3B64"/>
    <w:rsid w:val="00CB186C"/>
    <w:rsid w:val="00CC0018"/>
    <w:rsid w:val="00CD3648"/>
    <w:rsid w:val="00CD4451"/>
    <w:rsid w:val="00CE03E7"/>
    <w:rsid w:val="00CE2F13"/>
    <w:rsid w:val="00D00919"/>
    <w:rsid w:val="00D059BB"/>
    <w:rsid w:val="00D22901"/>
    <w:rsid w:val="00D241FB"/>
    <w:rsid w:val="00D27212"/>
    <w:rsid w:val="00D32A9B"/>
    <w:rsid w:val="00D41D37"/>
    <w:rsid w:val="00D445DF"/>
    <w:rsid w:val="00D46EA9"/>
    <w:rsid w:val="00D530E9"/>
    <w:rsid w:val="00D611F5"/>
    <w:rsid w:val="00D62DDD"/>
    <w:rsid w:val="00D66065"/>
    <w:rsid w:val="00D77960"/>
    <w:rsid w:val="00D87AD3"/>
    <w:rsid w:val="00D925DB"/>
    <w:rsid w:val="00D9494E"/>
    <w:rsid w:val="00D976CA"/>
    <w:rsid w:val="00DA5C1E"/>
    <w:rsid w:val="00DB0786"/>
    <w:rsid w:val="00DB4592"/>
    <w:rsid w:val="00DB5039"/>
    <w:rsid w:val="00DB7257"/>
    <w:rsid w:val="00DC2AA8"/>
    <w:rsid w:val="00DD1589"/>
    <w:rsid w:val="00DD26D8"/>
    <w:rsid w:val="00DD4A7A"/>
    <w:rsid w:val="00DD53E7"/>
    <w:rsid w:val="00DD58C8"/>
    <w:rsid w:val="00DE0A1B"/>
    <w:rsid w:val="00DE331C"/>
    <w:rsid w:val="00DE5584"/>
    <w:rsid w:val="00DE600E"/>
    <w:rsid w:val="00DF350F"/>
    <w:rsid w:val="00DF5F13"/>
    <w:rsid w:val="00E03B05"/>
    <w:rsid w:val="00E040DC"/>
    <w:rsid w:val="00E17EEB"/>
    <w:rsid w:val="00E24CAE"/>
    <w:rsid w:val="00E25B62"/>
    <w:rsid w:val="00E2704F"/>
    <w:rsid w:val="00E30FFA"/>
    <w:rsid w:val="00E32231"/>
    <w:rsid w:val="00E327F9"/>
    <w:rsid w:val="00E40395"/>
    <w:rsid w:val="00E4109A"/>
    <w:rsid w:val="00E4594B"/>
    <w:rsid w:val="00E45B0E"/>
    <w:rsid w:val="00E45E19"/>
    <w:rsid w:val="00E47732"/>
    <w:rsid w:val="00E50492"/>
    <w:rsid w:val="00E54D11"/>
    <w:rsid w:val="00E54E1F"/>
    <w:rsid w:val="00E55216"/>
    <w:rsid w:val="00E56AE3"/>
    <w:rsid w:val="00E56DFA"/>
    <w:rsid w:val="00E6536B"/>
    <w:rsid w:val="00E677FD"/>
    <w:rsid w:val="00E7191D"/>
    <w:rsid w:val="00E76A2D"/>
    <w:rsid w:val="00E76A55"/>
    <w:rsid w:val="00E84F76"/>
    <w:rsid w:val="00E86D4E"/>
    <w:rsid w:val="00E94132"/>
    <w:rsid w:val="00EA1C77"/>
    <w:rsid w:val="00EA2F56"/>
    <w:rsid w:val="00EA3141"/>
    <w:rsid w:val="00EA5B16"/>
    <w:rsid w:val="00EB1C66"/>
    <w:rsid w:val="00EB3383"/>
    <w:rsid w:val="00EC66A5"/>
    <w:rsid w:val="00EE27DF"/>
    <w:rsid w:val="00EE5271"/>
    <w:rsid w:val="00EF6976"/>
    <w:rsid w:val="00EF6A05"/>
    <w:rsid w:val="00F05D03"/>
    <w:rsid w:val="00F064EC"/>
    <w:rsid w:val="00F068E8"/>
    <w:rsid w:val="00F06E30"/>
    <w:rsid w:val="00F1012A"/>
    <w:rsid w:val="00F2220A"/>
    <w:rsid w:val="00F2256A"/>
    <w:rsid w:val="00F31F51"/>
    <w:rsid w:val="00F461CE"/>
    <w:rsid w:val="00F53689"/>
    <w:rsid w:val="00F61193"/>
    <w:rsid w:val="00F61E46"/>
    <w:rsid w:val="00F64B73"/>
    <w:rsid w:val="00F67480"/>
    <w:rsid w:val="00F76472"/>
    <w:rsid w:val="00F817D1"/>
    <w:rsid w:val="00F836C3"/>
    <w:rsid w:val="00F91B2A"/>
    <w:rsid w:val="00FA1884"/>
    <w:rsid w:val="00FA2E38"/>
    <w:rsid w:val="00FA62C2"/>
    <w:rsid w:val="00FB3E5D"/>
    <w:rsid w:val="00FB4B9C"/>
    <w:rsid w:val="00FB6D3F"/>
    <w:rsid w:val="00FC52E1"/>
    <w:rsid w:val="00FD4E71"/>
    <w:rsid w:val="00FD7B22"/>
    <w:rsid w:val="00FE1DA2"/>
    <w:rsid w:val="00FE4D57"/>
    <w:rsid w:val="00FE76C7"/>
    <w:rsid w:val="00FF05C4"/>
    <w:rsid w:val="00FF5314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519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D7BDD"/>
    <w:rPr>
      <w:rFonts w:asciiTheme="minorHAnsi" w:hAnsiTheme="minorHAnsi"/>
      <w:sz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EE27DF"/>
    <w:pPr>
      <w:keepNext/>
      <w:spacing w:before="360" w:after="60"/>
      <w:ind w:left="425" w:hanging="425"/>
      <w:outlineLvl w:val="0"/>
    </w:pPr>
    <w:rPr>
      <w:rFonts w:cs="Arial"/>
      <w:b/>
      <w:bCs/>
      <w:color w:val="333333"/>
      <w:kern w:val="1"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qFormat/>
    <w:rsid w:val="00084C59"/>
    <w:pPr>
      <w:ind w:left="0" w:firstLine="0"/>
      <w:outlineLvl w:val="1"/>
    </w:pPr>
    <w:rPr>
      <w:bCs w:val="0"/>
      <w:i/>
      <w:iCs/>
      <w:sz w:val="24"/>
    </w:rPr>
  </w:style>
  <w:style w:type="paragraph" w:styleId="berschrift3">
    <w:name w:val="heading 3"/>
    <w:basedOn w:val="berschrift2"/>
    <w:next w:val="Standard"/>
    <w:link w:val="berschrift3Zchn"/>
    <w:qFormat/>
    <w:rsid w:val="00214AF7"/>
    <w:pPr>
      <w:spacing w:before="120" w:after="0"/>
      <w:outlineLvl w:val="2"/>
    </w:pPr>
    <w:rPr>
      <w:bCs/>
      <w:i w:val="0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reisliste">
    <w:name w:val="Preisliste"/>
    <w:basedOn w:val="Text"/>
    <w:link w:val="PreislisteZchn"/>
    <w:qFormat/>
    <w:rsid w:val="000144A3"/>
    <w:pPr>
      <w:tabs>
        <w:tab w:val="decimal" w:leader="dot" w:pos="9356"/>
      </w:tabs>
      <w:spacing w:before="240" w:line="240" w:lineRule="auto"/>
      <w:contextualSpacing/>
    </w:pPr>
    <w:rPr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Absatz-Standardschriftart1">
    <w:name w:val="Absatz-Standardschriftart1"/>
    <w:semiHidden/>
  </w:style>
  <w:style w:type="paragraph" w:customStyle="1" w:styleId="Text">
    <w:name w:val="Text"/>
    <w:basedOn w:val="Standard"/>
    <w:link w:val="TextZchn"/>
    <w:qFormat/>
    <w:rsid w:val="004147C1"/>
    <w:pPr>
      <w:spacing w:before="220" w:line="264" w:lineRule="auto"/>
    </w:pPr>
    <w:rPr>
      <w:color w:val="333333"/>
      <w:lang w:val="en-GB"/>
    </w:rPr>
  </w:style>
  <w:style w:type="paragraph" w:styleId="Kopfzeile">
    <w:name w:val="header"/>
    <w:basedOn w:val="Standard"/>
    <w:link w:val="KopfzeileZchn"/>
    <w:rsid w:val="00FA1884"/>
    <w:pPr>
      <w:spacing w:before="120"/>
      <w:ind w:right="3686"/>
    </w:pPr>
    <w:rPr>
      <w:rFonts w:cs="Arial"/>
      <w:b/>
      <w:sz w:val="28"/>
      <w:szCs w:val="28"/>
      <w:lang w:val="en-GB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Verzeichnis1">
    <w:name w:val="toc 1"/>
    <w:basedOn w:val="Standard"/>
    <w:next w:val="Standard"/>
    <w:semiHidden/>
    <w:rPr>
      <w:rFonts w:ascii="Times New Roman" w:hAnsi="Times New Roman"/>
    </w:rPr>
  </w:style>
  <w:style w:type="paragraph" w:styleId="Verzeichnis2">
    <w:name w:val="toc 2"/>
    <w:basedOn w:val="Verzeichnis1"/>
    <w:next w:val="Standard"/>
    <w:semiHidden/>
    <w:pPr>
      <w:ind w:left="240"/>
    </w:pPr>
    <w:rPr>
      <w:sz w:val="20"/>
    </w:rPr>
  </w:style>
  <w:style w:type="paragraph" w:styleId="Verzeichnis3">
    <w:name w:val="toc 3"/>
    <w:basedOn w:val="Verzeichnis1"/>
    <w:next w:val="Standard"/>
    <w:semiHidden/>
    <w:pPr>
      <w:tabs>
        <w:tab w:val="left" w:pos="1440"/>
        <w:tab w:val="right" w:leader="dot" w:pos="9062"/>
      </w:tabs>
      <w:ind w:left="1418" w:hanging="938"/>
    </w:pPr>
    <w:rPr>
      <w:sz w:val="20"/>
    </w:rPr>
  </w:style>
  <w:style w:type="paragraph" w:customStyle="1" w:styleId="Merksatz">
    <w:name w:val="Merksatz"/>
    <w:basedOn w:val="Standard"/>
    <w:rsid w:val="007F663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4586"/>
      </w:tabs>
      <w:overflowPunct w:val="0"/>
      <w:autoSpaceDE w:val="0"/>
      <w:spacing w:before="60"/>
      <w:jc w:val="both"/>
      <w:textAlignment w:val="baseline"/>
    </w:pPr>
    <w:rPr>
      <w:b/>
      <w:sz w:val="28"/>
      <w:lang w:val="de-DE"/>
    </w:rPr>
  </w:style>
  <w:style w:type="paragraph" w:customStyle="1" w:styleId="Textaufzhlung">
    <w:name w:val="Textaufzählung"/>
    <w:basedOn w:val="Text"/>
    <w:link w:val="TextaufzhlungZchn"/>
    <w:rsid w:val="00EE27DF"/>
    <w:pPr>
      <w:numPr>
        <w:numId w:val="1"/>
      </w:numPr>
      <w:spacing w:before="80" w:line="240" w:lineRule="auto"/>
    </w:pPr>
    <w:rPr>
      <w:sz w:val="20"/>
      <w:lang w:val="de-DE"/>
    </w:rPr>
  </w:style>
  <w:style w:type="paragraph" w:styleId="Fuzeile">
    <w:name w:val="footer"/>
    <w:basedOn w:val="StandardWeb"/>
    <w:link w:val="FuzeileZchn"/>
    <w:rsid w:val="00886555"/>
    <w:pPr>
      <w:spacing w:after="0"/>
      <w:jc w:val="center"/>
    </w:pPr>
    <w:rPr>
      <w:rFonts w:ascii="Century Gothic" w:hAnsi="Century Gothic" w:cs="Arial"/>
      <w:color w:val="7ACA2A"/>
      <w:sz w:val="18"/>
      <w:szCs w:val="18"/>
    </w:rPr>
  </w:style>
  <w:style w:type="paragraph" w:customStyle="1" w:styleId="Bild">
    <w:name w:val="Bild"/>
    <w:basedOn w:val="Text"/>
    <w:rsid w:val="00376C6B"/>
    <w:pPr>
      <w:jc w:val="center"/>
    </w:pPr>
    <w:rPr>
      <w:sz w:val="20"/>
    </w:rPr>
  </w:style>
  <w:style w:type="character" w:customStyle="1" w:styleId="berschrift1Zchn">
    <w:name w:val="Überschrift 1 Zchn"/>
    <w:link w:val="berschrift1"/>
    <w:rsid w:val="00EE27DF"/>
    <w:rPr>
      <w:rFonts w:ascii="Lucida Sans" w:hAnsi="Lucida Sans" w:cs="Arial"/>
      <w:b/>
      <w:bCs/>
      <w:color w:val="333333"/>
      <w:kern w:val="1"/>
      <w:sz w:val="28"/>
      <w:szCs w:val="28"/>
      <w:lang w:val="de-AT" w:eastAsia="de-DE" w:bidi="ar-SA"/>
    </w:rPr>
  </w:style>
  <w:style w:type="character" w:customStyle="1" w:styleId="berschrift2Zchn">
    <w:name w:val="Überschrift 2 Zchn"/>
    <w:link w:val="berschrift2"/>
    <w:rsid w:val="00084C59"/>
    <w:rPr>
      <w:rFonts w:ascii="Lucida Sans" w:hAnsi="Lucida Sans" w:cs="Arial"/>
      <w:b/>
      <w:bCs/>
      <w:i/>
      <w:iCs/>
      <w:color w:val="333333"/>
      <w:kern w:val="1"/>
      <w:sz w:val="24"/>
      <w:szCs w:val="28"/>
      <w:lang w:val="de-AT" w:eastAsia="de-DE" w:bidi="ar-SA"/>
    </w:rPr>
  </w:style>
  <w:style w:type="paragraph" w:customStyle="1" w:styleId="Absender">
    <w:name w:val="Absender"/>
    <w:basedOn w:val="Fuzeile"/>
    <w:link w:val="AbsenderZchn"/>
    <w:rsid w:val="007A3FEE"/>
    <w:pPr>
      <w:spacing w:before="0" w:beforeAutospacing="0"/>
      <w:jc w:val="right"/>
    </w:pPr>
  </w:style>
  <w:style w:type="table" w:styleId="Tabellenraster">
    <w:name w:val="Table Grid"/>
    <w:basedOn w:val="NormaleTabelle"/>
    <w:rsid w:val="00E54E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aufzhlung2">
    <w:name w:val="Textaufzählung 2"/>
    <w:basedOn w:val="Textaufzhlung"/>
    <w:rsid w:val="001121B4"/>
    <w:pPr>
      <w:numPr>
        <w:numId w:val="4"/>
      </w:numPr>
      <w:spacing w:before="40"/>
    </w:pPr>
  </w:style>
  <w:style w:type="paragraph" w:styleId="Sprechblasentext">
    <w:name w:val="Balloon Text"/>
    <w:basedOn w:val="Standard"/>
    <w:semiHidden/>
    <w:rsid w:val="00376C6B"/>
    <w:rPr>
      <w:rFonts w:ascii="Tahoma" w:hAnsi="Tahoma" w:cs="Tahoma"/>
      <w:sz w:val="16"/>
      <w:szCs w:val="16"/>
    </w:rPr>
  </w:style>
  <w:style w:type="paragraph" w:customStyle="1" w:styleId="Textblockklein">
    <w:name w:val="Textblock klein"/>
    <w:basedOn w:val="Preisliste"/>
    <w:link w:val="TextblockkleinZchn"/>
    <w:qFormat/>
    <w:rsid w:val="003D7679"/>
    <w:pPr>
      <w:spacing w:before="60"/>
    </w:pPr>
  </w:style>
  <w:style w:type="paragraph" w:styleId="Funotentext">
    <w:name w:val="footnote text"/>
    <w:basedOn w:val="Standard"/>
    <w:link w:val="FunotentextZchn"/>
    <w:semiHidden/>
    <w:rsid w:val="00E040DC"/>
    <w:rPr>
      <w:sz w:val="20"/>
    </w:rPr>
  </w:style>
  <w:style w:type="character" w:styleId="Funotenzeichen">
    <w:name w:val="footnote reference"/>
    <w:semiHidden/>
    <w:rsid w:val="00E040DC"/>
    <w:rPr>
      <w:vertAlign w:val="superscript"/>
    </w:rPr>
  </w:style>
  <w:style w:type="character" w:styleId="Fett">
    <w:name w:val="Strong"/>
    <w:qFormat/>
    <w:rsid w:val="00104599"/>
    <w:rPr>
      <w:b/>
      <w:bCs/>
      <w:color w:val="auto"/>
      <w:sz w:val="20"/>
    </w:rPr>
  </w:style>
  <w:style w:type="character" w:customStyle="1" w:styleId="FunotentextZchn">
    <w:name w:val="Fußnotentext Zchn"/>
    <w:link w:val="Funotentext"/>
    <w:rsid w:val="00C04AFB"/>
    <w:rPr>
      <w:rFonts w:ascii="Arial" w:hAnsi="Arial"/>
      <w:lang w:val="de-AT" w:eastAsia="de-DE" w:bidi="ar-SA"/>
    </w:rPr>
  </w:style>
  <w:style w:type="paragraph" w:customStyle="1" w:styleId="Textaufzhlungalphabethisch">
    <w:name w:val="Textaufzählung_alphabethisch"/>
    <w:basedOn w:val="Text"/>
    <w:autoRedefine/>
    <w:rsid w:val="00CE2F13"/>
    <w:pPr>
      <w:numPr>
        <w:numId w:val="2"/>
      </w:numPr>
    </w:pPr>
    <w:rPr>
      <w:sz w:val="20"/>
    </w:rPr>
  </w:style>
  <w:style w:type="character" w:customStyle="1" w:styleId="berschrift3Zchn">
    <w:name w:val="Überschrift 3 Zchn"/>
    <w:link w:val="berschrift3"/>
    <w:rsid w:val="00214AF7"/>
    <w:rPr>
      <w:rFonts w:ascii="Century Gothic" w:hAnsi="Century Gothic" w:cs="Arial"/>
      <w:b/>
      <w:bCs/>
      <w:iCs/>
      <w:color w:val="333333"/>
      <w:kern w:val="1"/>
      <w:sz w:val="22"/>
      <w:szCs w:val="24"/>
      <w:lang w:eastAsia="de-DE"/>
    </w:rPr>
  </w:style>
  <w:style w:type="paragraph" w:customStyle="1" w:styleId="Infozeile">
    <w:name w:val="Infozeile"/>
    <w:basedOn w:val="Fuzeile"/>
    <w:rsid w:val="00576991"/>
    <w:pPr>
      <w:tabs>
        <w:tab w:val="right" w:pos="9356"/>
      </w:tabs>
      <w:ind w:right="-6"/>
    </w:pPr>
    <w:rPr>
      <w:color w:val="DDDDDD"/>
      <w:szCs w:val="16"/>
    </w:rPr>
  </w:style>
  <w:style w:type="paragraph" w:customStyle="1" w:styleId="SeitenNr">
    <w:name w:val="SeitenNr"/>
    <w:basedOn w:val="Standard"/>
    <w:rsid w:val="00FA1884"/>
    <w:pPr>
      <w:tabs>
        <w:tab w:val="right" w:pos="9781"/>
      </w:tabs>
      <w:spacing w:before="360" w:after="120"/>
      <w:jc w:val="right"/>
    </w:pPr>
    <w:rPr>
      <w:noProof/>
      <w:color w:val="C0C0C0"/>
      <w:sz w:val="16"/>
      <w:szCs w:val="16"/>
    </w:rPr>
  </w:style>
  <w:style w:type="paragraph" w:customStyle="1" w:styleId="Betreffzeile">
    <w:name w:val="Betreffzeile"/>
    <w:basedOn w:val="Standard"/>
    <w:rsid w:val="00002FFF"/>
    <w:pPr>
      <w:jc w:val="both"/>
    </w:pPr>
    <w:rPr>
      <w:b/>
      <w:kern w:val="18"/>
      <w:lang w:val="de-DE" w:eastAsia="en-US"/>
    </w:rPr>
  </w:style>
  <w:style w:type="paragraph" w:styleId="Anrede">
    <w:name w:val="Salutation"/>
    <w:basedOn w:val="Standard"/>
    <w:next w:val="Standard"/>
    <w:rsid w:val="007C3A0C"/>
    <w:pPr>
      <w:spacing w:after="120"/>
      <w:jc w:val="both"/>
    </w:pPr>
    <w:rPr>
      <w:color w:val="333333"/>
      <w:kern w:val="18"/>
      <w:sz w:val="20"/>
      <w:lang w:val="de-DE" w:eastAsia="en-US"/>
    </w:rPr>
  </w:style>
  <w:style w:type="paragraph" w:styleId="Datum">
    <w:name w:val="Date"/>
    <w:basedOn w:val="Standard"/>
    <w:next w:val="Standard"/>
    <w:rsid w:val="00002FFF"/>
    <w:pPr>
      <w:pBdr>
        <w:top w:val="single" w:sz="4" w:space="1" w:color="auto"/>
      </w:pBdr>
      <w:jc w:val="right"/>
    </w:pPr>
    <w:rPr>
      <w:b/>
      <w:kern w:val="18"/>
      <w:sz w:val="20"/>
      <w:lang w:val="de-DE" w:eastAsia="en-US"/>
    </w:rPr>
  </w:style>
  <w:style w:type="paragraph" w:customStyle="1" w:styleId="Anlageverzeichnis">
    <w:name w:val="Anlageverzeichnis"/>
    <w:basedOn w:val="Standard"/>
    <w:rsid w:val="00002FFF"/>
    <w:pPr>
      <w:tabs>
        <w:tab w:val="left" w:pos="567"/>
      </w:tabs>
      <w:jc w:val="both"/>
    </w:pPr>
    <w:rPr>
      <w:kern w:val="18"/>
      <w:sz w:val="20"/>
      <w:lang w:val="de-DE" w:eastAsia="en-US"/>
    </w:rPr>
  </w:style>
  <w:style w:type="character" w:customStyle="1" w:styleId="Betrifft">
    <w:name w:val="Betrifft"/>
    <w:rsid w:val="00DD4A7A"/>
    <w:rPr>
      <w:rFonts w:ascii="Arial" w:hAnsi="Arial"/>
      <w:color w:val="333333"/>
      <w:sz w:val="16"/>
      <w:lang w:val="de-DE"/>
    </w:rPr>
  </w:style>
  <w:style w:type="paragraph" w:customStyle="1" w:styleId="AbsenderFenster">
    <w:name w:val="AbsenderFenster"/>
    <w:basedOn w:val="Absender"/>
    <w:link w:val="AbsenderFensterZchn"/>
    <w:rsid w:val="0077516C"/>
    <w:pPr>
      <w:jc w:val="left"/>
    </w:pPr>
    <w:rPr>
      <w:sz w:val="16"/>
      <w:szCs w:val="14"/>
      <w:u w:val="single"/>
    </w:rPr>
  </w:style>
  <w:style w:type="paragraph" w:customStyle="1" w:styleId="Bezeichner">
    <w:name w:val="Bezeichner"/>
    <w:basedOn w:val="AbsenderFenster"/>
    <w:rsid w:val="007A3FEE"/>
  </w:style>
  <w:style w:type="paragraph" w:customStyle="1" w:styleId="Geschaeftbedingungen">
    <w:name w:val="Geschaeftbedingungen"/>
    <w:basedOn w:val="Textblockklein"/>
    <w:rsid w:val="006067C0"/>
  </w:style>
  <w:style w:type="paragraph" w:customStyle="1" w:styleId="Items">
    <w:name w:val="Items"/>
    <w:basedOn w:val="Textaufzhlung"/>
    <w:rsid w:val="00632B1C"/>
    <w:pPr>
      <w:numPr>
        <w:numId w:val="0"/>
      </w:numPr>
      <w:tabs>
        <w:tab w:val="left" w:pos="851"/>
        <w:tab w:val="decimal" w:leader="dot" w:pos="8505"/>
      </w:tabs>
      <w:spacing w:line="360" w:lineRule="auto"/>
    </w:pPr>
    <w:rPr>
      <w:rFonts w:ascii="Arial" w:hAnsi="Arial"/>
      <w:color w:val="auto"/>
      <w:szCs w:val="22"/>
    </w:rPr>
  </w:style>
  <w:style w:type="character" w:customStyle="1" w:styleId="TextZchn">
    <w:name w:val="Text Zchn"/>
    <w:link w:val="Text"/>
    <w:rsid w:val="004147C1"/>
    <w:rPr>
      <w:rFonts w:asciiTheme="minorHAnsi" w:hAnsiTheme="minorHAnsi"/>
      <w:color w:val="333333"/>
      <w:sz w:val="24"/>
      <w:lang w:val="en-GB" w:eastAsia="de-DE"/>
    </w:rPr>
  </w:style>
  <w:style w:type="character" w:customStyle="1" w:styleId="PreislisteZchn">
    <w:name w:val="Preisliste Zchn"/>
    <w:link w:val="Preisliste"/>
    <w:rsid w:val="000144A3"/>
    <w:rPr>
      <w:rFonts w:asciiTheme="minorHAnsi" w:hAnsiTheme="minorHAnsi"/>
      <w:color w:val="333333"/>
      <w:sz w:val="24"/>
      <w:lang w:val="de-DE" w:eastAsia="de-DE"/>
    </w:rPr>
  </w:style>
  <w:style w:type="character" w:customStyle="1" w:styleId="FormatvorlageFettRot">
    <w:name w:val="Formatvorlage Fett + Rot"/>
    <w:rsid w:val="007C3A0C"/>
    <w:rPr>
      <w:rFonts w:ascii="Lucida Sans" w:hAnsi="Lucida Sans"/>
      <w:b/>
      <w:bCs/>
      <w:color w:val="FF0000"/>
      <w:sz w:val="20"/>
    </w:rPr>
  </w:style>
  <w:style w:type="paragraph" w:styleId="StandardWeb">
    <w:name w:val="Normal (Web)"/>
    <w:basedOn w:val="Standard"/>
    <w:link w:val="StandardWebZchn"/>
    <w:rsid w:val="001B6E74"/>
    <w:pPr>
      <w:spacing w:before="100" w:beforeAutospacing="1" w:after="119"/>
    </w:pPr>
    <w:rPr>
      <w:rFonts w:ascii="Times New Roman" w:hAnsi="Times New Roman"/>
      <w:szCs w:val="24"/>
      <w:lang w:eastAsia="de-AT"/>
    </w:rPr>
  </w:style>
  <w:style w:type="paragraph" w:customStyle="1" w:styleId="rahmeninhalt">
    <w:name w:val="rahmeninhalt"/>
    <w:basedOn w:val="Standard"/>
    <w:rsid w:val="001B6E74"/>
    <w:pPr>
      <w:spacing w:before="100" w:beforeAutospacing="1"/>
    </w:pPr>
    <w:rPr>
      <w:rFonts w:ascii="Times New Roman" w:hAnsi="Times New Roman"/>
      <w:szCs w:val="24"/>
      <w:lang w:eastAsia="de-AT"/>
    </w:rPr>
  </w:style>
  <w:style w:type="character" w:customStyle="1" w:styleId="StandardWebZchn">
    <w:name w:val="Standard (Web) Zchn"/>
    <w:link w:val="StandardWeb"/>
    <w:rsid w:val="007A3FEE"/>
    <w:rPr>
      <w:sz w:val="24"/>
      <w:szCs w:val="24"/>
      <w:lang w:val="de-AT" w:eastAsia="de-AT" w:bidi="ar-SA"/>
    </w:rPr>
  </w:style>
  <w:style w:type="character" w:customStyle="1" w:styleId="FuzeileZchn">
    <w:name w:val="Fußzeile Zchn"/>
    <w:link w:val="Fuzeile"/>
    <w:rsid w:val="00886555"/>
    <w:rPr>
      <w:rFonts w:ascii="Century Gothic" w:hAnsi="Century Gothic" w:cs="Arial"/>
      <w:color w:val="7ACA2A"/>
      <w:sz w:val="18"/>
      <w:szCs w:val="18"/>
    </w:rPr>
  </w:style>
  <w:style w:type="character" w:customStyle="1" w:styleId="AbsenderZchn">
    <w:name w:val="Absender Zchn"/>
    <w:link w:val="Absender"/>
    <w:rsid w:val="007A3FEE"/>
    <w:rPr>
      <w:rFonts w:ascii="Century Gothic" w:hAnsi="Century Gothic" w:cs="Arial"/>
      <w:color w:val="4575B1"/>
      <w:sz w:val="18"/>
      <w:szCs w:val="18"/>
      <w:lang w:val="de-AT" w:eastAsia="de-AT" w:bidi="ar-SA"/>
    </w:rPr>
  </w:style>
  <w:style w:type="character" w:customStyle="1" w:styleId="AbsenderFensterZchn">
    <w:name w:val="AbsenderFenster Zchn"/>
    <w:link w:val="AbsenderFenster"/>
    <w:rsid w:val="0077516C"/>
    <w:rPr>
      <w:rFonts w:ascii="Century Gothic" w:hAnsi="Century Gothic" w:cs="Arial"/>
      <w:color w:val="7ACA2A"/>
      <w:sz w:val="16"/>
      <w:szCs w:val="14"/>
      <w:u w:val="single"/>
    </w:rPr>
  </w:style>
  <w:style w:type="character" w:customStyle="1" w:styleId="Infotext">
    <w:name w:val="Infotext"/>
    <w:rsid w:val="00DD4A7A"/>
    <w:rPr>
      <w:rFonts w:ascii="Century Gothic" w:hAnsi="Century Gothic"/>
      <w:color w:val="4575B1"/>
      <w:sz w:val="20"/>
      <w:lang w:val="de-DE"/>
    </w:rPr>
  </w:style>
  <w:style w:type="paragraph" w:customStyle="1" w:styleId="Inotext">
    <w:name w:val="Inotext"/>
    <w:basedOn w:val="Text"/>
    <w:qFormat/>
    <w:rsid w:val="0045093E"/>
    <w:pPr>
      <w:spacing w:before="0" w:line="240" w:lineRule="auto"/>
    </w:pPr>
    <w:rPr>
      <w:color w:val="7ACA2A"/>
      <w:sz w:val="20"/>
    </w:rPr>
  </w:style>
  <w:style w:type="paragraph" w:customStyle="1" w:styleId="Textaufzhlung-1">
    <w:name w:val="Textaufzählung-1"/>
    <w:basedOn w:val="Text"/>
    <w:next w:val="Textaufzhlung"/>
    <w:link w:val="Textaufzhlung-1Zchn"/>
    <w:qFormat/>
    <w:rsid w:val="000144A3"/>
    <w:pPr>
      <w:numPr>
        <w:numId w:val="17"/>
      </w:numPr>
      <w:spacing w:before="240"/>
      <w:ind w:left="851" w:hanging="709"/>
      <w:contextualSpacing/>
    </w:pPr>
    <w:rPr>
      <w:rFonts w:ascii="Arial" w:hAnsi="Arial"/>
      <w:color w:val="262626" w:themeColor="text1" w:themeTint="D9"/>
      <w:sz w:val="22"/>
    </w:rPr>
  </w:style>
  <w:style w:type="character" w:customStyle="1" w:styleId="Textaufzhlung-1Zchn">
    <w:name w:val="Textaufzählung-1 Zchn"/>
    <w:link w:val="Textaufzhlung-1"/>
    <w:rsid w:val="000144A3"/>
    <w:rPr>
      <w:rFonts w:ascii="Arial" w:hAnsi="Arial"/>
      <w:color w:val="262626" w:themeColor="text1" w:themeTint="D9"/>
      <w:sz w:val="22"/>
      <w:lang w:val="en-GB" w:eastAsia="de-DE"/>
    </w:rPr>
  </w:style>
  <w:style w:type="character" w:customStyle="1" w:styleId="TextaufzhlungZchn">
    <w:name w:val="Textaufzählung Zchn"/>
    <w:link w:val="Textaufzhlung"/>
    <w:rsid w:val="005B1061"/>
    <w:rPr>
      <w:rFonts w:ascii="Century Gothic" w:hAnsi="Century Gothic"/>
      <w:color w:val="333333"/>
      <w:lang w:val="de-DE" w:eastAsia="de-DE"/>
    </w:rPr>
  </w:style>
  <w:style w:type="paragraph" w:customStyle="1" w:styleId="Textblock">
    <w:name w:val="Textblock"/>
    <w:basedOn w:val="Text"/>
    <w:link w:val="TextblockZchn"/>
    <w:qFormat/>
    <w:rsid w:val="0077516C"/>
    <w:pPr>
      <w:jc w:val="both"/>
    </w:pPr>
    <w:rPr>
      <w:szCs w:val="24"/>
    </w:rPr>
  </w:style>
  <w:style w:type="character" w:customStyle="1" w:styleId="TextblockZchn">
    <w:name w:val="Textblock Zchn"/>
    <w:link w:val="Textblock"/>
    <w:rsid w:val="0077516C"/>
    <w:rPr>
      <w:rFonts w:asciiTheme="minorHAnsi" w:hAnsiTheme="minorHAnsi"/>
      <w:color w:val="333333"/>
      <w:sz w:val="24"/>
      <w:szCs w:val="24"/>
      <w:lang w:val="en-GB" w:eastAsia="de-DE"/>
    </w:rPr>
  </w:style>
  <w:style w:type="paragraph" w:styleId="Index5">
    <w:name w:val="index 5"/>
    <w:basedOn w:val="Standard"/>
    <w:next w:val="Standard"/>
    <w:autoRedefine/>
    <w:rsid w:val="00072278"/>
    <w:pPr>
      <w:ind w:left="1200" w:hanging="240"/>
    </w:pPr>
  </w:style>
  <w:style w:type="paragraph" w:styleId="Standardeinzug">
    <w:name w:val="Normal Indent"/>
    <w:basedOn w:val="Standard"/>
    <w:rsid w:val="00C44F75"/>
    <w:pPr>
      <w:ind w:left="708"/>
    </w:pPr>
  </w:style>
  <w:style w:type="paragraph" w:customStyle="1" w:styleId="Textaufzhlung-2">
    <w:name w:val="Textaufzählung-2"/>
    <w:basedOn w:val="Textaufzhlung-1"/>
    <w:qFormat/>
    <w:rsid w:val="0077516C"/>
    <w:pPr>
      <w:numPr>
        <w:numId w:val="15"/>
      </w:numPr>
      <w:tabs>
        <w:tab w:val="left" w:pos="851"/>
      </w:tabs>
      <w:ind w:left="851"/>
    </w:pPr>
  </w:style>
  <w:style w:type="paragraph" w:customStyle="1" w:styleId="Text-Name">
    <w:name w:val="Text-Name"/>
    <w:basedOn w:val="Text"/>
    <w:link w:val="Text-NameZchn"/>
    <w:qFormat/>
    <w:rsid w:val="001121B4"/>
    <w:pPr>
      <w:tabs>
        <w:tab w:val="center" w:pos="5103"/>
        <w:tab w:val="right" w:pos="10065"/>
      </w:tabs>
    </w:pPr>
    <w:rPr>
      <w:lang w:val="de-AT"/>
    </w:rPr>
  </w:style>
  <w:style w:type="character" w:customStyle="1" w:styleId="TextblockkleinZchn">
    <w:name w:val="Textblock klein Zchn"/>
    <w:link w:val="Textblockklein"/>
    <w:rsid w:val="003D7679"/>
    <w:rPr>
      <w:rFonts w:ascii="Century Gothic" w:hAnsi="Century Gothic"/>
      <w:color w:val="333333"/>
      <w:sz w:val="18"/>
    </w:rPr>
  </w:style>
  <w:style w:type="paragraph" w:styleId="NurText">
    <w:name w:val="Plain Text"/>
    <w:basedOn w:val="Standard"/>
    <w:link w:val="NurTextZchn"/>
    <w:rsid w:val="001121B4"/>
    <w:rPr>
      <w:rFonts w:ascii="Courier New" w:hAnsi="Courier New" w:cs="Courier New"/>
      <w:sz w:val="20"/>
    </w:rPr>
  </w:style>
  <w:style w:type="character" w:customStyle="1" w:styleId="NurTextZchn">
    <w:name w:val="Nur Text Zchn"/>
    <w:link w:val="NurText"/>
    <w:rsid w:val="001121B4"/>
    <w:rPr>
      <w:rFonts w:ascii="Courier New" w:hAnsi="Courier New" w:cs="Courier New"/>
      <w:lang w:eastAsia="de-DE"/>
    </w:rPr>
  </w:style>
  <w:style w:type="character" w:customStyle="1" w:styleId="Text-NameZchn">
    <w:name w:val="Text-Name Zchn"/>
    <w:link w:val="Text-Name"/>
    <w:rsid w:val="001121B4"/>
    <w:rPr>
      <w:rFonts w:ascii="Century Gothic" w:hAnsi="Century Gothic"/>
      <w:color w:val="333333"/>
      <w:sz w:val="22"/>
      <w:lang w:val="en-GB" w:eastAsia="de-DE"/>
    </w:rPr>
  </w:style>
  <w:style w:type="character" w:styleId="Hervorhebung">
    <w:name w:val="Emphasis"/>
    <w:basedOn w:val="Absatz-Standardschriftart"/>
    <w:qFormat/>
    <w:rsid w:val="0080676D"/>
    <w:rPr>
      <w:i/>
      <w:iCs/>
    </w:rPr>
  </w:style>
  <w:style w:type="paragraph" w:customStyle="1" w:styleId="Infotext-bezeichner">
    <w:name w:val="Infotext-bezeichner"/>
    <w:basedOn w:val="Standard"/>
    <w:qFormat/>
    <w:rsid w:val="00260020"/>
    <w:pPr>
      <w:framePr w:hSpace="142" w:wrap="around" w:vAnchor="page" w:hAnchor="margin" w:y="2836"/>
      <w:tabs>
        <w:tab w:val="left" w:pos="1680"/>
      </w:tabs>
      <w:jc w:val="right"/>
    </w:pPr>
  </w:style>
  <w:style w:type="character" w:customStyle="1" w:styleId="Informationstext-bezeichner">
    <w:name w:val="Informationstext -bezeichner"/>
    <w:basedOn w:val="Absatz-Standardschriftart"/>
    <w:rsid w:val="00652D8C"/>
    <w:rPr>
      <w:rFonts w:asciiTheme="minorHAnsi" w:hAnsiTheme="minorHAnsi"/>
      <w:color w:val="auto"/>
      <w:sz w:val="22"/>
      <w:lang w:val="de-DE"/>
    </w:rPr>
  </w:style>
  <w:style w:type="character" w:customStyle="1" w:styleId="FormatvorlageInformationstext-bezeichner">
    <w:name w:val="Formatvorlage Informationstext -bezeichner"/>
    <w:basedOn w:val="Informationstext-bezeichner"/>
    <w:qFormat/>
    <w:rsid w:val="00104599"/>
    <w:rPr>
      <w:rFonts w:asciiTheme="minorHAnsi" w:hAnsiTheme="minorHAnsi"/>
      <w:i/>
      <w:iCs/>
      <w:color w:val="7ACA2A"/>
      <w:sz w:val="20"/>
      <w:lang w:val="de-DE"/>
    </w:rPr>
  </w:style>
  <w:style w:type="character" w:customStyle="1" w:styleId="KopfzeileZchn">
    <w:name w:val="Kopfzeile Zchn"/>
    <w:basedOn w:val="Absatz-Standardschriftart"/>
    <w:link w:val="Kopfzeile"/>
    <w:rsid w:val="00DB4592"/>
    <w:rPr>
      <w:rFonts w:asciiTheme="minorHAnsi" w:hAnsiTheme="minorHAnsi" w:cs="Arial"/>
      <w:b/>
      <w:sz w:val="28"/>
      <w:szCs w:val="28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4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0.svg"/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FE028-DB63-4734-9FFC-6B6AA1EE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EMC Experts Briefpapier mit Kopfleiste1</Template>
  <TotalTime>0</TotalTime>
  <Pages>2</Pages>
  <Words>148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Geschaeftsbrief</vt:lpstr>
    </vt:vector>
  </TitlesOfParts>
  <Company>ExpertForce e.Gen.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Geschaeftsbrief</dc:title>
  <dc:subject/>
  <dc:creator>Erich Sturmair</dc:creator>
  <cp:keywords/>
  <cp:lastModifiedBy>Erich Sturmair</cp:lastModifiedBy>
  <cp:revision>1</cp:revision>
  <cp:lastPrinted>2022-07-27T12:32:00Z</cp:lastPrinted>
  <dcterms:created xsi:type="dcterms:W3CDTF">2023-03-06T10:20:00Z</dcterms:created>
  <dcterms:modified xsi:type="dcterms:W3CDTF">2023-03-06T10:23:00Z</dcterms:modified>
  <cp:category>Schriftverkehr</cp:category>
</cp:coreProperties>
</file>